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371" w:rsidRDefault="00346A3E" w:rsidP="00D869AC">
      <w:r>
        <w:rPr>
          <w:noProof/>
          <w:lang w:bidi="ar-SA"/>
        </w:rPr>
        <w:pict w14:anchorId="4B3DA345">
          <v:shapetype id="_x0000_t202" coordsize="21600,21600" o:spt="202" path="m,l,21600r21600,l21600,xe">
            <v:stroke joinstyle="miter"/>
            <v:path gradientshapeok="t" o:connecttype="rect"/>
          </v:shapetype>
          <v:shape id="_x0000_s4621" type="#_x0000_t202" style="position:absolute;margin-left:-61.7pt;margin-top:-65.8pt;width:209.6pt;height:774pt;z-index:-251748865" fillcolor="#b8cce4 [1300]" stroked="f">
            <v:shadow color="#868686"/>
            <v:textbox style="mso-next-textbox:#_x0000_s4621" inset="2pt,1pt,2pt,1pt">
              <w:txbxContent>
                <w:p w:rsidR="00E857E7" w:rsidRDefault="00E857E7" w:rsidP="00802052"/>
              </w:txbxContent>
            </v:textbox>
          </v:shape>
        </w:pict>
      </w:r>
      <w:r w:rsidR="00D51F7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B4D1983" wp14:editId="5CE2D100">
                <wp:simplePos x="0" y="0"/>
                <wp:positionH relativeFrom="column">
                  <wp:posOffset>2139315</wp:posOffset>
                </wp:positionH>
                <wp:positionV relativeFrom="paragraph">
                  <wp:posOffset>1905</wp:posOffset>
                </wp:positionV>
                <wp:extent cx="3962400" cy="986155"/>
                <wp:effectExtent l="0" t="0" r="0" b="4445"/>
                <wp:wrapNone/>
                <wp:docPr id="2655" name="Text Box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99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57E7" w:rsidRPr="007644E5" w:rsidRDefault="00E857E7" w:rsidP="003764F0">
                            <w:pPr>
                              <w:pStyle w:val="corpodeltesto"/>
                              <w:jc w:val="center"/>
                              <w:rPr>
                                <w:b/>
                                <w:spacing w:val="-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pacing w:val="-12"/>
                                <w:sz w:val="32"/>
                                <w:szCs w:val="32"/>
                              </w:rPr>
                              <w:t xml:space="preserve">MACCHINA PER PROVE DI FATICA </w:t>
                            </w:r>
                          </w:p>
                          <w:p w:rsidR="00E857E7" w:rsidRDefault="00E857E7" w:rsidP="00D441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  <w:p w:rsidR="00E857E7" w:rsidRPr="00BD0A5B" w:rsidRDefault="00E857E7" w:rsidP="00D44105">
                            <w:pPr>
                              <w:jc w:val="center"/>
                              <w:rPr>
                                <w:rFonts w:ascii="Arial" w:hAnsi="Arial" w:cs="Arial"/>
                                <w:szCs w:val="32"/>
                              </w:rPr>
                            </w:pPr>
                            <w:r w:rsidRPr="00BD0A5B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MANUALE D’USO E MANUTENZIONE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4" o:spid="_x0000_s1026" type="#_x0000_t202" style="position:absolute;margin-left:168.45pt;margin-top:.15pt;width:312pt;height:77.6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" filled="f" fillcolor="#f90" stroked="f">
                <v:textbox>
                  <w:txbxContent>
                    <w:p w:rsidR="00E857E7" w:rsidRPr="007644E5" w:rsidRDefault="00E857E7" w:rsidP="003764F0">
                      <w:pPr>
                        <w:pStyle w:val="corpodeltesto"/>
                        <w:jc w:val="center"/>
                        <w:rPr>
                          <w:b/>
                          <w:spacing w:val="-1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pacing w:val="-12"/>
                          <w:sz w:val="32"/>
                          <w:szCs w:val="32"/>
                        </w:rPr>
                        <w:t xml:space="preserve">MACCHINA PER PROVE DI FATICA </w:t>
                      </w:r>
                    </w:p>
                    <w:p w:rsidR="00E857E7" w:rsidRDefault="00E857E7" w:rsidP="00D4410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  <w:p w:rsidR="00E857E7" w:rsidRPr="00BD0A5B" w:rsidRDefault="00E857E7" w:rsidP="00D44105">
                      <w:pPr>
                        <w:jc w:val="center"/>
                        <w:rPr>
                          <w:rFonts w:ascii="Arial" w:hAnsi="Arial" w:cs="Arial"/>
                          <w:szCs w:val="32"/>
                        </w:rPr>
                      </w:pPr>
                      <w:r w:rsidRPr="00BD0A5B">
                        <w:rPr>
                          <w:rFonts w:ascii="Arial" w:hAnsi="Arial" w:cs="Arial"/>
                          <w:b/>
                          <w:sz w:val="32"/>
                        </w:rPr>
                        <w:t>MANUALE D’USO E MANUTENZIONE</w:t>
                      </w:r>
                    </w:p>
                  </w:txbxContent>
                </v:textbox>
              </v:shape>
            </w:pict>
          </mc:Fallback>
        </mc:AlternateContent>
      </w:r>
      <w:r w:rsidR="00D51F74" w:rsidRPr="00D51F74">
        <w:rPr>
          <w:noProof/>
          <w:lang w:bidi="ar-SA"/>
        </w:rPr>
        <w:drawing>
          <wp:anchor distT="0" distB="0" distL="114300" distR="114300" simplePos="0" relativeHeight="251950592" behindDoc="1" locked="0" layoutInCell="1" allowOverlap="1" wp14:anchorId="55B81B91" wp14:editId="133DA378">
            <wp:simplePos x="0" y="0"/>
            <wp:positionH relativeFrom="column">
              <wp:posOffset>-177800</wp:posOffset>
            </wp:positionH>
            <wp:positionV relativeFrom="paragraph">
              <wp:posOffset>-384810</wp:posOffset>
            </wp:positionV>
            <wp:extent cx="1839595" cy="1828800"/>
            <wp:effectExtent l="0" t="0" r="8255" b="0"/>
            <wp:wrapNone/>
            <wp:docPr id="2699" name="Immagin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D1B">
        <w:tab/>
      </w:r>
      <w:r w:rsidR="00363D1B">
        <w:tab/>
      </w:r>
      <w:r w:rsidR="00363D1B">
        <w:tab/>
      </w:r>
      <w:r w:rsidR="00363D1B">
        <w:tab/>
      </w:r>
      <w:r w:rsidR="00363D1B">
        <w:tab/>
      </w:r>
      <w:r w:rsidR="00363D1B">
        <w:tab/>
      </w:r>
      <w:r w:rsidR="00363D1B">
        <w:tab/>
      </w:r>
      <w:r w:rsidR="00363D1B">
        <w:tab/>
      </w:r>
    </w:p>
    <w:p w:rsidR="00823A44" w:rsidRDefault="00823A44" w:rsidP="00B80615">
      <w:pPr>
        <w:pStyle w:val="corpodeltesto"/>
        <w:jc w:val="center"/>
        <w:rPr>
          <w:b/>
          <w:sz w:val="32"/>
        </w:rPr>
      </w:pPr>
    </w:p>
    <w:p w:rsidR="00823A44" w:rsidRDefault="00823A44" w:rsidP="00B80615">
      <w:pPr>
        <w:pStyle w:val="corpodeltesto"/>
        <w:jc w:val="center"/>
        <w:rPr>
          <w:b/>
          <w:sz w:val="32"/>
        </w:rPr>
      </w:pPr>
    </w:p>
    <w:p w:rsidR="00823A44" w:rsidRDefault="00823A44" w:rsidP="00B80615">
      <w:pPr>
        <w:pStyle w:val="corpodeltesto"/>
        <w:jc w:val="center"/>
        <w:rPr>
          <w:b/>
          <w:sz w:val="32"/>
        </w:rPr>
      </w:pPr>
    </w:p>
    <w:p w:rsidR="00823A44" w:rsidRDefault="00823A44" w:rsidP="00B80615">
      <w:pPr>
        <w:pStyle w:val="corpodeltesto"/>
        <w:jc w:val="center"/>
        <w:rPr>
          <w:b/>
          <w:sz w:val="32"/>
        </w:rPr>
      </w:pPr>
    </w:p>
    <w:p w:rsidR="00823A44" w:rsidRDefault="00823A44" w:rsidP="00B80615">
      <w:pPr>
        <w:pStyle w:val="corpodeltesto"/>
        <w:jc w:val="center"/>
        <w:rPr>
          <w:b/>
          <w:sz w:val="32"/>
        </w:rPr>
      </w:pPr>
    </w:p>
    <w:p w:rsidR="00823A44" w:rsidRDefault="009261FB" w:rsidP="00B80615">
      <w:pPr>
        <w:pStyle w:val="corpodeltesto"/>
        <w:jc w:val="center"/>
        <w:rPr>
          <w:b/>
          <w:sz w:val="32"/>
        </w:rPr>
      </w:pPr>
      <w:r>
        <w:rPr>
          <w:b/>
          <w:noProof/>
          <w:sz w:val="32"/>
          <w:lang w:bidi="ar-SA"/>
        </w:rPr>
        <w:drawing>
          <wp:anchor distT="0" distB="0" distL="114300" distR="114300" simplePos="0" relativeHeight="251951616" behindDoc="0" locked="0" layoutInCell="1" allowOverlap="1" wp14:editId="6D19C6B0">
            <wp:simplePos x="0" y="0"/>
            <wp:positionH relativeFrom="column">
              <wp:posOffset>284480</wp:posOffset>
            </wp:positionH>
            <wp:positionV relativeFrom="paragraph">
              <wp:posOffset>203835</wp:posOffset>
            </wp:positionV>
            <wp:extent cx="964565" cy="635635"/>
            <wp:effectExtent l="0" t="0" r="6985" b="0"/>
            <wp:wrapNone/>
            <wp:docPr id="2706" name="Immagine 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A44" w:rsidRDefault="000D5F21" w:rsidP="00CE3D8C">
      <w:pPr>
        <w:pStyle w:val="corpodeltesto"/>
        <w:rPr>
          <w:b/>
          <w:sz w:val="32"/>
        </w:rPr>
        <w:sectPr w:rsidR="00823A44" w:rsidSect="004E6447">
          <w:headerReference w:type="even" r:id="rId11"/>
          <w:headerReference w:type="default" r:id="rId12"/>
          <w:footerReference w:type="even" r:id="rId13"/>
          <w:footerReference w:type="default" r:id="rId14"/>
          <w:pgSz w:w="11907" w:h="16840" w:code="9"/>
          <w:pgMar w:top="1985" w:right="1200" w:bottom="1276" w:left="1134" w:header="567" w:footer="776" w:gutter="0"/>
          <w:cols w:space="720"/>
          <w:titlePg/>
        </w:sectPr>
      </w:pPr>
      <w:r>
        <w:rPr>
          <w:b/>
          <w:noProof/>
          <w:sz w:val="32"/>
          <w:lang w:bidi="ar-SA"/>
        </w:rPr>
        <w:drawing>
          <wp:anchor distT="0" distB="0" distL="114300" distR="114300" simplePos="0" relativeHeight="251954688" behindDoc="1" locked="0" layoutInCell="1" allowOverlap="1">
            <wp:simplePos x="0" y="0"/>
            <wp:positionH relativeFrom="column">
              <wp:posOffset>2997120</wp:posOffset>
            </wp:positionH>
            <wp:positionV relativeFrom="paragraph">
              <wp:posOffset>405765</wp:posOffset>
            </wp:positionV>
            <wp:extent cx="2821923" cy="4142051"/>
            <wp:effectExtent l="19050" t="19050" r="17145" b="11430"/>
            <wp:wrapNone/>
            <wp:docPr id="1" name="Immagine 1" descr="H:\0IRDsrl\Commesse\Comm.2023\423_REM-COMMER TGS_Macchina test fatica\Selez. foto manuale\Diapositi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IRDsrl\Commesse\Comm.2023\423_REM-COMMER TGS_Macchina test fatica\Selez. foto manuale\Diapositiv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1" t="5710" r="45905" b="3452"/>
                    <a:stretch/>
                  </pic:blipFill>
                  <pic:spPr bwMode="auto">
                    <a:xfrm>
                      <a:off x="0" y="0"/>
                      <a:ext cx="2821923" cy="414205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D4F">
        <w:rPr>
          <w:b/>
          <w:noProof/>
          <w:sz w:val="32"/>
          <w:lang w:bidi="ar-SA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F2DB776" wp14:editId="315159AE">
                <wp:simplePos x="0" y="0"/>
                <wp:positionH relativeFrom="column">
                  <wp:posOffset>2142852</wp:posOffset>
                </wp:positionH>
                <wp:positionV relativeFrom="paragraph">
                  <wp:posOffset>6161224</wp:posOffset>
                </wp:positionV>
                <wp:extent cx="2509157" cy="777875"/>
                <wp:effectExtent l="0" t="0" r="0" b="3175"/>
                <wp:wrapNone/>
                <wp:docPr id="2652" name="Text Box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157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57E7" w:rsidRDefault="00E857E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705C1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Doc. n.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2023-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0487_</w:t>
                            </w:r>
                            <w:r w:rsidRPr="00B42C3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MAN</w:t>
                            </w:r>
                            <w:proofErr w:type="spellEnd"/>
                          </w:p>
                          <w:p w:rsidR="00E857E7" w:rsidRDefault="00E857E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857E7" w:rsidRDefault="00E857E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705C1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Edizione: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31</w:t>
                            </w:r>
                            <w:r w:rsidRPr="00B42C3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/0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 w:rsidRPr="00B42C3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/20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  <w:p w:rsidR="00E857E7" w:rsidRDefault="00E857E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857E7" w:rsidRPr="00A44127" w:rsidRDefault="00E857E7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705C1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Autore: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A44127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REM s.r.l.</w:t>
                            </w:r>
                          </w:p>
                          <w:p w:rsidR="00E857E7" w:rsidRDefault="00E857E7"/>
                          <w:p w:rsidR="00E857E7" w:rsidRDefault="00E857E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705C1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Doc. n.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B42C3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615_MAN</w:t>
                            </w:r>
                          </w:p>
                          <w:p w:rsidR="00E857E7" w:rsidRDefault="00E857E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857E7" w:rsidRDefault="00E857E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705C1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Edizione: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B42C3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30/07/2015</w:t>
                            </w:r>
                          </w:p>
                          <w:p w:rsidR="00E857E7" w:rsidRDefault="00E857E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857E7" w:rsidRPr="008553E8" w:rsidRDefault="00E857E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705C1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Autore: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EB0628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E. Gabriele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1" o:spid="_x0000_s1027" type="#_x0000_t202" style="position:absolute;left:0;text-align:left;margin-left:168.75pt;margin-top:485.15pt;width:197.55pt;height:61.2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" filled="f" stroked="f">
                <v:textbox>
                  <w:txbxContent>
                    <w:p w:rsidR="00E857E7" w:rsidRDefault="00E857E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705C1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Doc. n.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2023-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0487_</w:t>
                      </w:r>
                      <w:r w:rsidRPr="00B42C3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MAN</w:t>
                      </w:r>
                      <w:proofErr w:type="spellEnd"/>
                    </w:p>
                    <w:p w:rsidR="00E857E7" w:rsidRDefault="00E857E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857E7" w:rsidRDefault="00E857E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705C1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Edizione: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31</w:t>
                      </w:r>
                      <w:r w:rsidRPr="00B42C3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/0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7</w:t>
                      </w:r>
                      <w:r w:rsidRPr="00B42C3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/20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23</w:t>
                      </w:r>
                    </w:p>
                    <w:p w:rsidR="00E857E7" w:rsidRDefault="00E857E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857E7" w:rsidRPr="00A44127" w:rsidRDefault="00E857E7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705C1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Autore: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A44127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REM s.r.l.</w:t>
                      </w:r>
                    </w:p>
                    <w:p w:rsidR="00E857E7" w:rsidRDefault="00E857E7"/>
                    <w:p w:rsidR="00E857E7" w:rsidRDefault="00E857E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705C1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Doc. n.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B42C3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615_MAN</w:t>
                      </w:r>
                    </w:p>
                    <w:p w:rsidR="00E857E7" w:rsidRDefault="00E857E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857E7" w:rsidRDefault="00E857E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705C1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Edizione: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B42C3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30/07/2015</w:t>
                      </w:r>
                    </w:p>
                    <w:p w:rsidR="00E857E7" w:rsidRDefault="00E857E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857E7" w:rsidRPr="008553E8" w:rsidRDefault="00E857E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705C1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Autore: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EB0628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E. Gabriele</w:t>
                      </w:r>
                    </w:p>
                  </w:txbxContent>
                </v:textbox>
              </v:shape>
            </w:pict>
          </mc:Fallback>
        </mc:AlternateContent>
      </w:r>
    </w:p>
    <w:p w:rsidR="00D6219A" w:rsidRDefault="00D6219A" w:rsidP="00154C39">
      <w:pPr>
        <w:pStyle w:val="corpodeltesto"/>
        <w:ind w:left="2552" w:hanging="2552"/>
        <w:rPr>
          <w:sz w:val="18"/>
          <w:szCs w:val="18"/>
        </w:rPr>
      </w:pPr>
    </w:p>
    <w:p w:rsidR="002306EA" w:rsidRDefault="002306EA" w:rsidP="00BD0A5B">
      <w:pPr>
        <w:pStyle w:val="corpodeltesto"/>
        <w:rPr>
          <w:b/>
          <w:bCs/>
          <w:sz w:val="18"/>
          <w:szCs w:val="18"/>
        </w:rPr>
      </w:pPr>
    </w:p>
    <w:p w:rsidR="008553E8" w:rsidRPr="00A97634" w:rsidRDefault="00004D4F" w:rsidP="00B80615">
      <w:pPr>
        <w:pStyle w:val="corpodeltesto"/>
        <w:tabs>
          <w:tab w:val="num" w:pos="567"/>
        </w:tabs>
        <w:ind w:left="360" w:hanging="578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bidi="ar-SA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CD1D025" wp14:editId="682AD0B7">
                <wp:simplePos x="0" y="0"/>
                <wp:positionH relativeFrom="column">
                  <wp:posOffset>16510</wp:posOffset>
                </wp:positionH>
                <wp:positionV relativeFrom="paragraph">
                  <wp:posOffset>13335</wp:posOffset>
                </wp:positionV>
                <wp:extent cx="1028700" cy="228600"/>
                <wp:effectExtent l="0" t="0" r="0" b="0"/>
                <wp:wrapNone/>
                <wp:docPr id="2626" name="Text Box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57E7" w:rsidRPr="008553E8" w:rsidRDefault="00E857E7" w:rsidP="008553E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RIFERIMENTI</w:t>
                            </w:r>
                          </w:p>
                          <w:p w:rsidR="00E857E7" w:rsidRDefault="00E857E7"/>
                          <w:p w:rsidR="00E857E7" w:rsidRPr="008553E8" w:rsidRDefault="00E857E7" w:rsidP="008553E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RIFERIMENTI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1" o:spid="_x0000_s1028" type="#_x0000_t202" style="position:absolute;left:0;text-align:left;margin-left:1.3pt;margin-top:1.05pt;width:81pt;height:18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" fillcolor="#ddd">
                <v:textbox>
                  <w:txbxContent>
                    <w:p w:rsidR="00E857E7" w:rsidRPr="008553E8" w:rsidRDefault="00E857E7" w:rsidP="008553E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RIFERIMENTI</w:t>
                      </w:r>
                    </w:p>
                    <w:p w:rsidR="00E857E7" w:rsidRDefault="00E857E7"/>
                    <w:p w:rsidR="00E857E7" w:rsidRPr="008553E8" w:rsidRDefault="00E857E7" w:rsidP="008553E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RIFERIMENTI</w:t>
                      </w:r>
                    </w:p>
                  </w:txbxContent>
                </v:textbox>
              </v:shape>
            </w:pict>
          </mc:Fallback>
        </mc:AlternateContent>
      </w:r>
    </w:p>
    <w:p w:rsidR="008553E8" w:rsidRPr="00A97634" w:rsidRDefault="008553E8" w:rsidP="00B80615">
      <w:pPr>
        <w:pStyle w:val="corpodeltesto"/>
        <w:tabs>
          <w:tab w:val="num" w:pos="567"/>
        </w:tabs>
        <w:ind w:left="360" w:hanging="578"/>
        <w:rPr>
          <w:b/>
          <w:bCs/>
          <w:sz w:val="18"/>
          <w:szCs w:val="18"/>
        </w:rPr>
      </w:pPr>
    </w:p>
    <w:p w:rsidR="008553E8" w:rsidRPr="00A97634" w:rsidRDefault="008553E8" w:rsidP="00B80615">
      <w:pPr>
        <w:pStyle w:val="corpodeltesto"/>
        <w:tabs>
          <w:tab w:val="num" w:pos="567"/>
        </w:tabs>
        <w:ind w:left="360" w:hanging="578"/>
        <w:rPr>
          <w:b/>
          <w:bCs/>
          <w:sz w:val="18"/>
          <w:szCs w:val="18"/>
        </w:rPr>
      </w:pPr>
    </w:p>
    <w:p w:rsidR="00E46CF5" w:rsidRDefault="00E46CF5" w:rsidP="00043C09">
      <w:pPr>
        <w:pStyle w:val="corpodeltesto"/>
        <w:ind w:left="4245" w:hanging="4245"/>
        <w:rPr>
          <w:sz w:val="18"/>
          <w:szCs w:val="18"/>
        </w:rPr>
      </w:pPr>
      <w:r w:rsidRPr="00A97634">
        <w:rPr>
          <w:b/>
          <w:sz w:val="18"/>
          <w:szCs w:val="18"/>
        </w:rPr>
        <w:t>Tipo di macchina</w:t>
      </w:r>
      <w:r w:rsidRPr="00A97634">
        <w:rPr>
          <w:sz w:val="18"/>
          <w:szCs w:val="18"/>
        </w:rPr>
        <w:tab/>
      </w:r>
      <w:r w:rsidR="009A0CA0">
        <w:rPr>
          <w:sz w:val="18"/>
          <w:szCs w:val="18"/>
        </w:rPr>
        <w:t xml:space="preserve">Macchina </w:t>
      </w:r>
      <w:r w:rsidR="003C1F36">
        <w:rPr>
          <w:sz w:val="18"/>
          <w:szCs w:val="18"/>
        </w:rPr>
        <w:t>per test di fatica di materiali espansi elastici a bassa densità</w:t>
      </w:r>
      <w:r w:rsidR="002C27BF">
        <w:rPr>
          <w:sz w:val="18"/>
          <w:szCs w:val="18"/>
        </w:rPr>
        <w:t xml:space="preserve"> </w:t>
      </w:r>
    </w:p>
    <w:p w:rsidR="00AC0462" w:rsidRDefault="00AC0462" w:rsidP="00043C09">
      <w:pPr>
        <w:pStyle w:val="corpodeltesto"/>
        <w:ind w:left="4245" w:hanging="4245"/>
        <w:rPr>
          <w:sz w:val="18"/>
          <w:szCs w:val="18"/>
        </w:rPr>
      </w:pPr>
    </w:p>
    <w:p w:rsidR="00AC0462" w:rsidRPr="00A97634" w:rsidRDefault="00AC0462" w:rsidP="002C27BF">
      <w:pPr>
        <w:pStyle w:val="corpodeltesto"/>
        <w:ind w:left="4247" w:hanging="4247"/>
        <w:rPr>
          <w:sz w:val="18"/>
          <w:szCs w:val="18"/>
        </w:rPr>
      </w:pPr>
      <w:r>
        <w:rPr>
          <w:b/>
          <w:sz w:val="18"/>
          <w:szCs w:val="18"/>
        </w:rPr>
        <w:t>Specifica tecnica</w:t>
      </w:r>
      <w:r>
        <w:rPr>
          <w:b/>
          <w:sz w:val="18"/>
          <w:szCs w:val="18"/>
        </w:rPr>
        <w:tab/>
      </w:r>
      <w:r w:rsidR="003C1F36">
        <w:rPr>
          <w:sz w:val="18"/>
          <w:szCs w:val="18"/>
        </w:rPr>
        <w:t xml:space="preserve">Ordine </w:t>
      </w:r>
      <w:proofErr w:type="spellStart"/>
      <w:r w:rsidR="003C1F36">
        <w:rPr>
          <w:sz w:val="18"/>
          <w:szCs w:val="18"/>
        </w:rPr>
        <w:t>Commer</w:t>
      </w:r>
      <w:proofErr w:type="spellEnd"/>
      <w:r w:rsidR="003C1F36">
        <w:rPr>
          <w:sz w:val="18"/>
          <w:szCs w:val="18"/>
        </w:rPr>
        <w:t xml:space="preserve"> </w:t>
      </w:r>
      <w:proofErr w:type="spellStart"/>
      <w:r w:rsidR="003C1F36">
        <w:rPr>
          <w:sz w:val="18"/>
          <w:szCs w:val="18"/>
        </w:rPr>
        <w:t>TGS</w:t>
      </w:r>
      <w:proofErr w:type="spellEnd"/>
      <w:r w:rsidR="003C1F36">
        <w:rPr>
          <w:sz w:val="18"/>
          <w:szCs w:val="18"/>
        </w:rPr>
        <w:t xml:space="preserve"> S.p.A. n.</w:t>
      </w:r>
    </w:p>
    <w:p w:rsidR="00E46CF5" w:rsidRPr="00A97634" w:rsidRDefault="00E46CF5" w:rsidP="00043C09">
      <w:pPr>
        <w:pStyle w:val="corpodeltesto"/>
        <w:ind w:left="4245" w:hanging="4245"/>
        <w:rPr>
          <w:b/>
          <w:sz w:val="18"/>
          <w:szCs w:val="18"/>
        </w:rPr>
      </w:pPr>
    </w:p>
    <w:p w:rsidR="00B80615" w:rsidRDefault="00B80615" w:rsidP="00043C09">
      <w:pPr>
        <w:pStyle w:val="corpodeltesto"/>
        <w:ind w:left="4245" w:hanging="4245"/>
        <w:rPr>
          <w:sz w:val="18"/>
          <w:szCs w:val="18"/>
        </w:rPr>
      </w:pPr>
      <w:r w:rsidRPr="00A97634">
        <w:rPr>
          <w:b/>
          <w:sz w:val="18"/>
          <w:szCs w:val="18"/>
        </w:rPr>
        <w:t>C</w:t>
      </w:r>
      <w:r w:rsidR="00043C09" w:rsidRPr="00A97634">
        <w:rPr>
          <w:b/>
          <w:sz w:val="18"/>
          <w:szCs w:val="18"/>
        </w:rPr>
        <w:t>ostruttore</w:t>
      </w:r>
      <w:r w:rsidRPr="00A97634">
        <w:rPr>
          <w:sz w:val="18"/>
          <w:szCs w:val="18"/>
        </w:rPr>
        <w:tab/>
      </w:r>
      <w:r w:rsidR="003C1F36">
        <w:rPr>
          <w:i/>
          <w:sz w:val="18"/>
          <w:szCs w:val="18"/>
        </w:rPr>
        <w:t>REM</w:t>
      </w:r>
      <w:r w:rsidRPr="00A97634">
        <w:rPr>
          <w:i/>
          <w:sz w:val="18"/>
          <w:szCs w:val="18"/>
        </w:rPr>
        <w:t xml:space="preserve"> s.r.l.</w:t>
      </w:r>
      <w:r w:rsidR="00043C09" w:rsidRPr="00A97634">
        <w:rPr>
          <w:sz w:val="18"/>
          <w:szCs w:val="18"/>
        </w:rPr>
        <w:t xml:space="preserve">, via </w:t>
      </w:r>
      <w:r w:rsidR="003C1F36">
        <w:rPr>
          <w:sz w:val="18"/>
          <w:szCs w:val="18"/>
        </w:rPr>
        <w:t>Ferruccia 16/A</w:t>
      </w:r>
      <w:r w:rsidR="00F1068E">
        <w:rPr>
          <w:sz w:val="18"/>
          <w:szCs w:val="18"/>
        </w:rPr>
        <w:t xml:space="preserve">, </w:t>
      </w:r>
      <w:r w:rsidRPr="00A97634">
        <w:rPr>
          <w:sz w:val="18"/>
          <w:szCs w:val="18"/>
        </w:rPr>
        <w:t>03</w:t>
      </w:r>
      <w:r w:rsidR="003C1F36">
        <w:rPr>
          <w:sz w:val="18"/>
          <w:szCs w:val="18"/>
        </w:rPr>
        <w:t>01</w:t>
      </w:r>
      <w:r w:rsidRPr="00A97634">
        <w:rPr>
          <w:sz w:val="18"/>
          <w:szCs w:val="18"/>
        </w:rPr>
        <w:t xml:space="preserve">0 </w:t>
      </w:r>
      <w:r w:rsidR="003C1F36">
        <w:rPr>
          <w:sz w:val="18"/>
          <w:szCs w:val="18"/>
        </w:rPr>
        <w:t>Patrica (FR</w:t>
      </w:r>
      <w:r w:rsidRPr="00A97634">
        <w:rPr>
          <w:sz w:val="18"/>
          <w:szCs w:val="18"/>
        </w:rPr>
        <w:t>, Italia)</w:t>
      </w:r>
      <w:r w:rsidR="003C1F36">
        <w:rPr>
          <w:sz w:val="18"/>
          <w:szCs w:val="18"/>
        </w:rPr>
        <w:t>,</w:t>
      </w:r>
    </w:p>
    <w:p w:rsidR="003C1F36" w:rsidRPr="003C1F36" w:rsidRDefault="003C1F36" w:rsidP="00043C09">
      <w:pPr>
        <w:pStyle w:val="corpodeltesto"/>
        <w:ind w:left="4245" w:hanging="4245"/>
        <w:rPr>
          <w:sz w:val="18"/>
          <w:szCs w:val="18"/>
        </w:rPr>
      </w:pPr>
      <w:r>
        <w:rPr>
          <w:b/>
          <w:sz w:val="18"/>
          <w:szCs w:val="18"/>
        </w:rPr>
        <w:tab/>
      </w:r>
      <w:r w:rsidRPr="003C1F36">
        <w:rPr>
          <w:sz w:val="18"/>
          <w:szCs w:val="18"/>
        </w:rPr>
        <w:tab/>
        <w:t>tel.</w:t>
      </w:r>
      <w:r>
        <w:rPr>
          <w:sz w:val="18"/>
          <w:szCs w:val="18"/>
        </w:rPr>
        <w:t xml:space="preserve"> 0775.830116</w:t>
      </w:r>
      <w:r w:rsidR="00E819C6">
        <w:rPr>
          <w:sz w:val="18"/>
          <w:szCs w:val="18"/>
        </w:rPr>
        <w:t xml:space="preserve">, </w:t>
      </w:r>
      <w:proofErr w:type="spellStart"/>
      <w:r w:rsidR="00E819C6">
        <w:rPr>
          <w:sz w:val="18"/>
          <w:szCs w:val="18"/>
        </w:rPr>
        <w:t>CF</w:t>
      </w:r>
      <w:proofErr w:type="spellEnd"/>
      <w:r w:rsidR="00E819C6">
        <w:rPr>
          <w:sz w:val="18"/>
          <w:szCs w:val="18"/>
        </w:rPr>
        <w:t>/</w:t>
      </w:r>
      <w:proofErr w:type="spellStart"/>
      <w:r w:rsidR="00E819C6">
        <w:rPr>
          <w:sz w:val="18"/>
          <w:szCs w:val="18"/>
        </w:rPr>
        <w:t>PI</w:t>
      </w:r>
      <w:proofErr w:type="spellEnd"/>
      <w:r w:rsidR="00E819C6">
        <w:rPr>
          <w:sz w:val="18"/>
          <w:szCs w:val="18"/>
        </w:rPr>
        <w:t xml:space="preserve"> 02240470605</w:t>
      </w:r>
    </w:p>
    <w:p w:rsidR="00B80615" w:rsidRPr="00A97634" w:rsidRDefault="00B80615" w:rsidP="00B80615">
      <w:pPr>
        <w:pStyle w:val="corpodeltesto"/>
        <w:rPr>
          <w:b/>
          <w:sz w:val="18"/>
          <w:szCs w:val="18"/>
        </w:rPr>
      </w:pPr>
    </w:p>
    <w:p w:rsidR="00BC3CCC" w:rsidRDefault="00CB213C" w:rsidP="007C4768">
      <w:pPr>
        <w:jc w:val="both"/>
        <w:rPr>
          <w:sz w:val="18"/>
          <w:szCs w:val="18"/>
          <w:lang w:bidi="ar-SA"/>
        </w:rPr>
      </w:pPr>
      <w:r w:rsidRPr="00A97634">
        <w:rPr>
          <w:rFonts w:ascii="Arial" w:hAnsi="Arial" w:cs="Arial"/>
          <w:b/>
          <w:sz w:val="18"/>
          <w:szCs w:val="18"/>
        </w:rPr>
        <w:t>C</w:t>
      </w:r>
      <w:r w:rsidR="00043C09" w:rsidRPr="00A97634">
        <w:rPr>
          <w:rFonts w:ascii="Arial" w:hAnsi="Arial" w:cs="Arial"/>
          <w:b/>
          <w:sz w:val="18"/>
          <w:szCs w:val="18"/>
        </w:rPr>
        <w:t>ommittente / Utilizzatore</w:t>
      </w:r>
      <w:r w:rsidR="00B80615" w:rsidRPr="00A97634">
        <w:rPr>
          <w:b/>
          <w:sz w:val="18"/>
          <w:szCs w:val="18"/>
        </w:rPr>
        <w:tab/>
      </w:r>
      <w:r w:rsidR="00BC3CCC" w:rsidRPr="00A97634">
        <w:rPr>
          <w:b/>
          <w:sz w:val="18"/>
          <w:szCs w:val="18"/>
        </w:rPr>
        <w:tab/>
      </w:r>
      <w:r w:rsidR="00BC3CCC" w:rsidRPr="00A97634">
        <w:rPr>
          <w:b/>
          <w:sz w:val="18"/>
          <w:szCs w:val="18"/>
        </w:rPr>
        <w:tab/>
      </w:r>
      <w:proofErr w:type="spellStart"/>
      <w:r w:rsidR="003C1F36" w:rsidRPr="003C1F36">
        <w:rPr>
          <w:rFonts w:ascii="Arial" w:hAnsi="Arial" w:cs="Arial"/>
          <w:bCs/>
        </w:rPr>
        <w:t>Commer</w:t>
      </w:r>
      <w:proofErr w:type="spellEnd"/>
      <w:r w:rsidR="003C1F36" w:rsidRPr="003C1F36">
        <w:rPr>
          <w:rFonts w:ascii="Arial" w:hAnsi="Arial" w:cs="Arial"/>
          <w:bCs/>
        </w:rPr>
        <w:t xml:space="preserve"> </w:t>
      </w:r>
      <w:proofErr w:type="spellStart"/>
      <w:r w:rsidR="003C1F36" w:rsidRPr="003C1F36">
        <w:rPr>
          <w:rFonts w:ascii="Arial" w:hAnsi="Arial" w:cs="Arial"/>
          <w:bCs/>
        </w:rPr>
        <w:t>TGS</w:t>
      </w:r>
      <w:proofErr w:type="spellEnd"/>
      <w:r w:rsidR="003C1F36" w:rsidRPr="003C1F36">
        <w:rPr>
          <w:rFonts w:ascii="Arial" w:hAnsi="Arial" w:cs="Arial"/>
          <w:bCs/>
        </w:rPr>
        <w:t xml:space="preserve"> S.p.A</w:t>
      </w:r>
      <w:r w:rsidR="003C1F36">
        <w:rPr>
          <w:rFonts w:ascii="Arial" w:hAnsi="Arial" w:cs="Arial"/>
          <w:sz w:val="18"/>
          <w:szCs w:val="18"/>
        </w:rPr>
        <w:t xml:space="preserve">., </w:t>
      </w:r>
      <w:r w:rsidR="00E711FC">
        <w:rPr>
          <w:rFonts w:ascii="Arial" w:hAnsi="Arial" w:cs="Arial"/>
          <w:sz w:val="18"/>
          <w:szCs w:val="18"/>
        </w:rPr>
        <w:t>zona Industriale S. Nicola</w:t>
      </w:r>
      <w:r w:rsidR="00B64CB8">
        <w:rPr>
          <w:rFonts w:ascii="Arial" w:hAnsi="Arial" w:cs="Arial"/>
          <w:sz w:val="18"/>
          <w:szCs w:val="18"/>
        </w:rPr>
        <w:t xml:space="preserve"> P</w:t>
      </w:r>
      <w:r w:rsidR="00E711FC">
        <w:rPr>
          <w:rFonts w:ascii="Arial" w:hAnsi="Arial" w:cs="Arial"/>
          <w:sz w:val="18"/>
          <w:szCs w:val="18"/>
        </w:rPr>
        <w:t>otenza (</w:t>
      </w:r>
      <w:r w:rsidR="00B64CB8">
        <w:rPr>
          <w:rFonts w:ascii="Arial" w:hAnsi="Arial" w:cs="Arial"/>
          <w:sz w:val="18"/>
          <w:szCs w:val="18"/>
        </w:rPr>
        <w:t>Italia)</w:t>
      </w:r>
    </w:p>
    <w:p w:rsidR="00E9587A" w:rsidRPr="002C27BF" w:rsidRDefault="00E9587A" w:rsidP="00B80615">
      <w:pPr>
        <w:pStyle w:val="corpodeltesto"/>
        <w:rPr>
          <w:sz w:val="18"/>
          <w:szCs w:val="18"/>
        </w:rPr>
      </w:pPr>
    </w:p>
    <w:p w:rsidR="00B80615" w:rsidRPr="00A97634" w:rsidRDefault="007C4768" w:rsidP="00B80615">
      <w:pPr>
        <w:pStyle w:val="corpodeltesto"/>
        <w:rPr>
          <w:bCs/>
          <w:sz w:val="18"/>
          <w:szCs w:val="18"/>
        </w:rPr>
      </w:pPr>
      <w:r>
        <w:rPr>
          <w:b/>
          <w:sz w:val="18"/>
          <w:szCs w:val="18"/>
        </w:rPr>
        <w:t>Data di costruzione</w:t>
      </w:r>
      <w:r w:rsidR="00B80615" w:rsidRPr="00A97634">
        <w:rPr>
          <w:b/>
          <w:sz w:val="18"/>
          <w:szCs w:val="18"/>
        </w:rPr>
        <w:tab/>
      </w:r>
      <w:r w:rsidR="00B80615" w:rsidRPr="00A97634">
        <w:rPr>
          <w:b/>
          <w:sz w:val="18"/>
          <w:szCs w:val="18"/>
        </w:rPr>
        <w:tab/>
      </w:r>
      <w:r w:rsidR="008553E8" w:rsidRPr="00A97634">
        <w:rPr>
          <w:b/>
          <w:sz w:val="18"/>
          <w:szCs w:val="18"/>
        </w:rPr>
        <w:tab/>
      </w:r>
      <w:r w:rsidR="00B80615" w:rsidRPr="00A97634">
        <w:rPr>
          <w:b/>
          <w:sz w:val="18"/>
          <w:szCs w:val="18"/>
        </w:rPr>
        <w:tab/>
      </w:r>
      <w:r>
        <w:rPr>
          <w:sz w:val="18"/>
          <w:szCs w:val="18"/>
        </w:rPr>
        <w:t>31</w:t>
      </w:r>
      <w:r w:rsidR="00BC24DD" w:rsidRPr="00A97634">
        <w:rPr>
          <w:sz w:val="18"/>
          <w:szCs w:val="18"/>
        </w:rPr>
        <w:t>/0</w:t>
      </w:r>
      <w:r>
        <w:rPr>
          <w:sz w:val="18"/>
          <w:szCs w:val="18"/>
        </w:rPr>
        <w:t>7</w:t>
      </w:r>
      <w:r w:rsidR="004A2EDD">
        <w:rPr>
          <w:sz w:val="18"/>
          <w:szCs w:val="18"/>
        </w:rPr>
        <w:t>/20</w:t>
      </w:r>
      <w:r>
        <w:rPr>
          <w:sz w:val="18"/>
          <w:szCs w:val="18"/>
        </w:rPr>
        <w:t>23</w:t>
      </w:r>
    </w:p>
    <w:p w:rsidR="00B80615" w:rsidRPr="00A97634" w:rsidRDefault="00B80615" w:rsidP="00B80615">
      <w:pPr>
        <w:pStyle w:val="corpodeltesto"/>
        <w:rPr>
          <w:b/>
          <w:sz w:val="18"/>
          <w:szCs w:val="18"/>
        </w:rPr>
      </w:pPr>
    </w:p>
    <w:p w:rsidR="00B80615" w:rsidRPr="00A97634" w:rsidRDefault="00B80615" w:rsidP="00B80615">
      <w:pPr>
        <w:pStyle w:val="corpodeltesto"/>
        <w:rPr>
          <w:b/>
          <w:sz w:val="18"/>
          <w:szCs w:val="18"/>
        </w:rPr>
      </w:pPr>
      <w:r w:rsidRPr="00A97634">
        <w:rPr>
          <w:b/>
          <w:sz w:val="18"/>
          <w:szCs w:val="18"/>
        </w:rPr>
        <w:t>C</w:t>
      </w:r>
      <w:r w:rsidR="008553E8" w:rsidRPr="00A97634">
        <w:rPr>
          <w:b/>
          <w:sz w:val="18"/>
          <w:szCs w:val="18"/>
        </w:rPr>
        <w:t>ommessa</w:t>
      </w:r>
      <w:r w:rsidR="008553E8" w:rsidRPr="00A97634">
        <w:rPr>
          <w:b/>
          <w:sz w:val="18"/>
          <w:szCs w:val="18"/>
        </w:rPr>
        <w:tab/>
      </w:r>
      <w:r w:rsidR="008553E8" w:rsidRPr="00A97634">
        <w:rPr>
          <w:b/>
          <w:sz w:val="18"/>
          <w:szCs w:val="18"/>
        </w:rPr>
        <w:tab/>
      </w:r>
      <w:r w:rsidR="007E4A8D">
        <w:rPr>
          <w:sz w:val="18"/>
          <w:szCs w:val="18"/>
        </w:rPr>
        <w:tab/>
      </w:r>
      <w:r w:rsidR="007E4A8D">
        <w:rPr>
          <w:sz w:val="18"/>
          <w:szCs w:val="18"/>
        </w:rPr>
        <w:tab/>
      </w:r>
      <w:r w:rsidR="007C4768">
        <w:rPr>
          <w:sz w:val="18"/>
          <w:szCs w:val="18"/>
        </w:rPr>
        <w:tab/>
        <w:t>2023-0487</w:t>
      </w:r>
    </w:p>
    <w:p w:rsidR="00B80615" w:rsidRPr="00A97634" w:rsidRDefault="00B80615" w:rsidP="00B80615">
      <w:pPr>
        <w:pStyle w:val="corpodeltesto"/>
        <w:rPr>
          <w:b/>
          <w:sz w:val="18"/>
          <w:szCs w:val="18"/>
        </w:rPr>
      </w:pPr>
    </w:p>
    <w:p w:rsidR="007E4A8D" w:rsidRDefault="007C4768" w:rsidP="003B6F33">
      <w:pPr>
        <w:pStyle w:val="corpodeltesto"/>
        <w:ind w:left="4245" w:hanging="4245"/>
        <w:rPr>
          <w:sz w:val="18"/>
          <w:szCs w:val="18"/>
        </w:rPr>
      </w:pPr>
      <w:r>
        <w:rPr>
          <w:b/>
          <w:sz w:val="18"/>
          <w:szCs w:val="18"/>
        </w:rPr>
        <w:t>Potenza installata</w:t>
      </w:r>
      <w:r w:rsidR="003B6F33" w:rsidRPr="00A97634">
        <w:rPr>
          <w:b/>
          <w:sz w:val="18"/>
          <w:szCs w:val="18"/>
        </w:rPr>
        <w:tab/>
      </w:r>
      <w:r w:rsidR="008A7994">
        <w:rPr>
          <w:sz w:val="18"/>
          <w:szCs w:val="18"/>
        </w:rPr>
        <w:t>Forza el</w:t>
      </w:r>
      <w:r w:rsidR="007E4A8D">
        <w:rPr>
          <w:sz w:val="18"/>
          <w:szCs w:val="18"/>
        </w:rPr>
        <w:t xml:space="preserve">ettromotrice </w:t>
      </w:r>
      <w:r>
        <w:rPr>
          <w:sz w:val="18"/>
          <w:szCs w:val="18"/>
        </w:rPr>
        <w:t xml:space="preserve">trifase </w:t>
      </w:r>
      <w:proofErr w:type="spellStart"/>
      <w:r>
        <w:rPr>
          <w:sz w:val="18"/>
          <w:szCs w:val="18"/>
        </w:rPr>
        <w:t>40</w:t>
      </w:r>
      <w:r w:rsidR="00E9587A">
        <w:rPr>
          <w:sz w:val="18"/>
          <w:szCs w:val="18"/>
        </w:rPr>
        <w:t>0</w:t>
      </w:r>
      <w:r w:rsidR="007E4A8D">
        <w:rPr>
          <w:sz w:val="18"/>
          <w:szCs w:val="18"/>
        </w:rPr>
        <w:t>V</w:t>
      </w:r>
      <w:proofErr w:type="spellEnd"/>
      <w:r w:rsidR="007E4A8D">
        <w:rPr>
          <w:sz w:val="18"/>
          <w:szCs w:val="18"/>
        </w:rPr>
        <w:t xml:space="preserve"> </w:t>
      </w:r>
      <w:r>
        <w:rPr>
          <w:sz w:val="18"/>
          <w:szCs w:val="18"/>
        </w:rPr>
        <w:t>– 2 kW</w:t>
      </w:r>
    </w:p>
    <w:p w:rsidR="00B80615" w:rsidRPr="00A97634" w:rsidRDefault="00A97634" w:rsidP="00A97634">
      <w:pPr>
        <w:pStyle w:val="corpodeltesto"/>
        <w:tabs>
          <w:tab w:val="left" w:pos="8771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:rsidR="00D352D2" w:rsidRDefault="00B80615" w:rsidP="00D352D2">
      <w:pPr>
        <w:pStyle w:val="corpodeltesto"/>
        <w:ind w:left="4245" w:hanging="4245"/>
        <w:rPr>
          <w:sz w:val="18"/>
          <w:szCs w:val="18"/>
        </w:rPr>
      </w:pPr>
      <w:r w:rsidRPr="00A97634">
        <w:rPr>
          <w:b/>
          <w:sz w:val="18"/>
          <w:szCs w:val="18"/>
        </w:rPr>
        <w:t>P</w:t>
      </w:r>
      <w:r w:rsidR="008553E8" w:rsidRPr="00A97634">
        <w:rPr>
          <w:b/>
          <w:sz w:val="18"/>
          <w:szCs w:val="18"/>
        </w:rPr>
        <w:t>ersonale impegnato</w:t>
      </w:r>
      <w:r w:rsidRPr="00A97634">
        <w:rPr>
          <w:sz w:val="18"/>
          <w:szCs w:val="18"/>
        </w:rPr>
        <w:tab/>
      </w:r>
      <w:r w:rsidR="007C4768">
        <w:rPr>
          <w:sz w:val="18"/>
          <w:szCs w:val="18"/>
        </w:rPr>
        <w:t>N</w:t>
      </w:r>
      <w:r w:rsidR="00D352D2">
        <w:rPr>
          <w:sz w:val="18"/>
          <w:szCs w:val="18"/>
        </w:rPr>
        <w:t>.</w:t>
      </w:r>
      <w:r w:rsidR="00E9587A">
        <w:rPr>
          <w:sz w:val="18"/>
          <w:szCs w:val="18"/>
        </w:rPr>
        <w:t>1</w:t>
      </w:r>
      <w:r w:rsidR="007C4768">
        <w:rPr>
          <w:sz w:val="18"/>
          <w:szCs w:val="18"/>
        </w:rPr>
        <w:t xml:space="preserve"> operatore</w:t>
      </w:r>
    </w:p>
    <w:p w:rsidR="002D6280" w:rsidRPr="00AE7C58" w:rsidRDefault="002D6280" w:rsidP="00056755">
      <w:pPr>
        <w:pStyle w:val="corpodeltesto"/>
        <w:rPr>
          <w:rFonts w:cs="Arial"/>
          <w:bCs/>
          <w:iCs/>
          <w:caps/>
          <w:smallCaps/>
          <w:sz w:val="18"/>
          <w:szCs w:val="18"/>
        </w:rPr>
      </w:pPr>
    </w:p>
    <w:p w:rsidR="002D6280" w:rsidRDefault="00997770" w:rsidP="002D6280">
      <w:pPr>
        <w:pStyle w:val="corpodeltesto"/>
        <w:ind w:left="4245" w:hanging="4245"/>
        <w:rPr>
          <w:sz w:val="18"/>
          <w:szCs w:val="18"/>
        </w:rPr>
      </w:pPr>
      <w:r>
        <w:rPr>
          <w:b/>
          <w:sz w:val="18"/>
          <w:szCs w:val="18"/>
        </w:rPr>
        <w:t>Marcatura</w:t>
      </w:r>
      <w:r w:rsidR="002D6280">
        <w:rPr>
          <w:b/>
          <w:sz w:val="18"/>
          <w:szCs w:val="18"/>
        </w:rPr>
        <w:t xml:space="preserve"> CE</w:t>
      </w:r>
      <w:r w:rsidR="002D6280" w:rsidRPr="00A97634">
        <w:rPr>
          <w:sz w:val="18"/>
          <w:szCs w:val="18"/>
        </w:rPr>
        <w:tab/>
      </w:r>
      <w:r>
        <w:rPr>
          <w:sz w:val="18"/>
          <w:szCs w:val="18"/>
        </w:rPr>
        <w:t xml:space="preserve">Macchina costruita in conformità alla direttiva </w:t>
      </w:r>
      <w:r w:rsidRPr="007E4A8D">
        <w:rPr>
          <w:rFonts w:cs="Arial"/>
          <w:sz w:val="18"/>
          <w:szCs w:val="18"/>
        </w:rPr>
        <w:t>2006/42</w:t>
      </w:r>
      <w:r>
        <w:rPr>
          <w:rFonts w:cs="Arial"/>
          <w:sz w:val="18"/>
          <w:szCs w:val="18"/>
        </w:rPr>
        <w:t>/CE e successive modifiche e integrazioni, dotata di marcatura CE.</w:t>
      </w:r>
    </w:p>
    <w:p w:rsidR="00A75E27" w:rsidRPr="00AE7C58" w:rsidRDefault="00346A3E" w:rsidP="00056755">
      <w:pPr>
        <w:pStyle w:val="corpodeltesto"/>
        <w:rPr>
          <w:rFonts w:cs="Arial"/>
          <w:bCs/>
          <w:iCs/>
          <w:caps/>
          <w:smallCaps/>
          <w:sz w:val="18"/>
          <w:szCs w:val="18"/>
        </w:rPr>
      </w:pPr>
      <w:r>
        <w:rPr>
          <w:noProof/>
        </w:rPr>
        <w:pict w14:anchorId="426CE8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872" type="#_x0000_t75" style="position:absolute;left:0;text-align:left;margin-left:212.8pt;margin-top:9.75pt;width:223.1pt;height:141.4pt;z-index:-251362816;mso-position-horizontal-relative:text;mso-position-vertical-relative:text">
            <v:imagedata r:id="rId17" o:title="F1" croptop="14174f" cropbottom="15756f" cropleft="10604f" cropright="12798f" blacklevel="3932f"/>
          </v:shape>
        </w:pict>
      </w:r>
    </w:p>
    <w:p w:rsidR="00A75E27" w:rsidRPr="00AE7C58" w:rsidRDefault="00A75E27" w:rsidP="00056755">
      <w:pPr>
        <w:pStyle w:val="corpodeltesto"/>
        <w:rPr>
          <w:rFonts w:cs="Arial"/>
          <w:bCs/>
          <w:iCs/>
          <w:caps/>
          <w:smallCaps/>
          <w:sz w:val="18"/>
          <w:szCs w:val="18"/>
        </w:rPr>
      </w:pPr>
    </w:p>
    <w:p w:rsidR="00A75E27" w:rsidRPr="00AE7C58" w:rsidRDefault="00A75E27" w:rsidP="00056755">
      <w:pPr>
        <w:pStyle w:val="corpodeltesto"/>
        <w:rPr>
          <w:rFonts w:cs="Arial"/>
          <w:bCs/>
          <w:iCs/>
          <w:caps/>
          <w:smallCaps/>
          <w:sz w:val="18"/>
          <w:szCs w:val="18"/>
        </w:rPr>
      </w:pPr>
    </w:p>
    <w:p w:rsidR="00A75E27" w:rsidRPr="00AE7C58" w:rsidRDefault="00A75E27" w:rsidP="00056755">
      <w:pPr>
        <w:pStyle w:val="corpodeltesto"/>
        <w:rPr>
          <w:rFonts w:cs="Arial"/>
          <w:bCs/>
          <w:iCs/>
          <w:caps/>
          <w:smallCaps/>
          <w:sz w:val="18"/>
          <w:szCs w:val="18"/>
        </w:rPr>
      </w:pPr>
    </w:p>
    <w:p w:rsidR="00A75E27" w:rsidRPr="00AE7C58" w:rsidRDefault="00A75E27" w:rsidP="00056755">
      <w:pPr>
        <w:pStyle w:val="corpodeltesto"/>
        <w:rPr>
          <w:rFonts w:cs="Arial"/>
          <w:bCs/>
          <w:iCs/>
          <w:caps/>
          <w:smallCaps/>
          <w:sz w:val="18"/>
          <w:szCs w:val="18"/>
        </w:rPr>
      </w:pPr>
    </w:p>
    <w:p w:rsidR="00553E12" w:rsidRDefault="00553E12" w:rsidP="00553E12"/>
    <w:p w:rsidR="007E3002" w:rsidRDefault="007E3002" w:rsidP="00553E12"/>
    <w:p w:rsidR="007E3002" w:rsidRDefault="007E3002" w:rsidP="00553E12"/>
    <w:p w:rsidR="007E3002" w:rsidRDefault="007E3002" w:rsidP="00553E12"/>
    <w:p w:rsidR="007E3002" w:rsidRDefault="007E3002" w:rsidP="00553E12"/>
    <w:p w:rsidR="007E3002" w:rsidRDefault="007E3002" w:rsidP="00553E12"/>
    <w:p w:rsidR="007E3002" w:rsidRDefault="007E3002" w:rsidP="00553E12"/>
    <w:p w:rsidR="00553E12" w:rsidRDefault="00553E12" w:rsidP="00553E12"/>
    <w:p w:rsidR="00553E12" w:rsidRDefault="00553E12" w:rsidP="00553E12"/>
    <w:p w:rsidR="00553E12" w:rsidRDefault="00553E12" w:rsidP="00553E12"/>
    <w:p w:rsidR="00553E12" w:rsidRDefault="00553E12" w:rsidP="00553E12"/>
    <w:p w:rsidR="00553E12" w:rsidRDefault="00553E12" w:rsidP="00553E12"/>
    <w:p w:rsidR="00553E12" w:rsidRDefault="00553E12" w:rsidP="00553E12"/>
    <w:p w:rsidR="00553E12" w:rsidRDefault="00553E12" w:rsidP="00553E12"/>
    <w:p w:rsidR="00553E12" w:rsidRDefault="00553E12" w:rsidP="00553E12"/>
    <w:p w:rsidR="00553E12" w:rsidRDefault="00553E12" w:rsidP="00553E12"/>
    <w:p w:rsidR="00553E12" w:rsidRDefault="00553E12" w:rsidP="00553E12"/>
    <w:p w:rsidR="00553E12" w:rsidRDefault="00553E12" w:rsidP="00553E12"/>
    <w:p w:rsidR="00553E12" w:rsidRDefault="00553E12" w:rsidP="00553E12"/>
    <w:p w:rsidR="00553E12" w:rsidRDefault="00553E12" w:rsidP="00553E12"/>
    <w:p w:rsidR="00887332" w:rsidRDefault="00887332" w:rsidP="00553E12"/>
    <w:p w:rsidR="00553E12" w:rsidRDefault="00553E12" w:rsidP="00553E12"/>
    <w:p w:rsidR="00553E12" w:rsidRPr="00553E12" w:rsidRDefault="00553E12" w:rsidP="00553E12"/>
    <w:p w:rsidR="002306EA" w:rsidRDefault="002306EA">
      <w:pPr>
        <w:pStyle w:val="Sommario3"/>
        <w:rPr>
          <w:rFonts w:cs="Arial"/>
          <w:bCs/>
          <w:iCs w:val="0"/>
          <w:caps/>
          <w:smallCaps/>
          <w:sz w:val="18"/>
          <w:szCs w:val="18"/>
        </w:rPr>
      </w:pPr>
    </w:p>
    <w:p w:rsidR="001E7BC0" w:rsidRPr="001E7BC0" w:rsidRDefault="001E7BC0" w:rsidP="001E7BC0"/>
    <w:p w:rsidR="002306EA" w:rsidRDefault="002306EA">
      <w:pPr>
        <w:pStyle w:val="Sommario3"/>
        <w:rPr>
          <w:rFonts w:cs="Arial"/>
          <w:bCs/>
          <w:iCs w:val="0"/>
          <w:caps/>
          <w:smallCaps/>
          <w:sz w:val="18"/>
          <w:szCs w:val="18"/>
        </w:rPr>
      </w:pPr>
    </w:p>
    <w:p w:rsidR="00AD70DB" w:rsidRDefault="00AD70DB" w:rsidP="00AD70DB"/>
    <w:p w:rsidR="00AD70DB" w:rsidRDefault="00AD70DB" w:rsidP="00AD70DB"/>
    <w:p w:rsidR="002D6280" w:rsidRDefault="002D6280" w:rsidP="00AD70DB"/>
    <w:p w:rsidR="00AD70DB" w:rsidRDefault="00AD70DB" w:rsidP="00AD70DB"/>
    <w:p w:rsidR="00AD70DB" w:rsidRPr="00AD70DB" w:rsidRDefault="00AD70DB" w:rsidP="00AD70DB"/>
    <w:p w:rsidR="00195CAC" w:rsidRPr="00195CAC" w:rsidRDefault="00B80615">
      <w:pPr>
        <w:pStyle w:val="Sommario1"/>
        <w:tabs>
          <w:tab w:val="right" w:leader="dot" w:pos="9563"/>
        </w:tabs>
        <w:rPr>
          <w:rFonts w:ascii="Arial" w:eastAsiaTheme="minorEastAsia" w:hAnsi="Arial" w:cs="Arial"/>
          <w:b w:val="0"/>
          <w:bCs w:val="0"/>
          <w:caps w:val="0"/>
          <w:noProof/>
          <w:sz w:val="18"/>
          <w:szCs w:val="18"/>
          <w:lang w:bidi="ar-SA"/>
        </w:rPr>
      </w:pPr>
      <w:r w:rsidRPr="00195CAC">
        <w:rPr>
          <w:rFonts w:ascii="Arial" w:hAnsi="Arial" w:cs="Arial"/>
          <w:b w:val="0"/>
          <w:bCs w:val="0"/>
          <w:iCs/>
          <w:caps w:val="0"/>
          <w:smallCaps/>
          <w:color w:val="0000FF"/>
          <w:sz w:val="18"/>
          <w:szCs w:val="18"/>
          <w:u w:val="single"/>
        </w:rPr>
        <w:lastRenderedPageBreak/>
        <w:fldChar w:fldCharType="begin"/>
      </w:r>
      <w:r w:rsidRPr="00195CAC">
        <w:rPr>
          <w:rFonts w:ascii="Arial" w:hAnsi="Arial" w:cs="Arial"/>
          <w:smallCaps/>
          <w:color w:val="0000FF"/>
          <w:sz w:val="18"/>
          <w:szCs w:val="18"/>
          <w:u w:val="single"/>
        </w:rPr>
        <w:instrText xml:space="preserve"> TOC \o "1-3" \h \z </w:instrText>
      </w:r>
      <w:r w:rsidRPr="00195CAC">
        <w:rPr>
          <w:rFonts w:ascii="Arial" w:hAnsi="Arial" w:cs="Arial"/>
          <w:b w:val="0"/>
          <w:bCs w:val="0"/>
          <w:iCs/>
          <w:caps w:val="0"/>
          <w:smallCaps/>
          <w:color w:val="0000FF"/>
          <w:sz w:val="18"/>
          <w:szCs w:val="18"/>
          <w:u w:val="single"/>
        </w:rPr>
        <w:fldChar w:fldCharType="separate"/>
      </w:r>
      <w:hyperlink w:anchor="_Toc142059649" w:history="1">
        <w:r w:rsidR="00195CAC"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PREMESSA</w:t>
        </w:r>
        <w:r w:rsidR="00195CAC"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195CAC"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195CAC"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_Toc142059649 \h </w:instrText>
        </w:r>
        <w:r w:rsidR="00195CAC"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="00195CAC"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195CAC" w:rsidRPr="00195CAC">
          <w:rPr>
            <w:rFonts w:ascii="Arial" w:hAnsi="Arial" w:cs="Arial"/>
            <w:noProof/>
            <w:webHidden/>
            <w:sz w:val="18"/>
            <w:szCs w:val="18"/>
          </w:rPr>
          <w:t>3</w:t>
        </w:r>
        <w:r w:rsidR="00195CAC"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1"/>
        <w:tabs>
          <w:tab w:val="left" w:pos="600"/>
          <w:tab w:val="right" w:leader="dot" w:pos="9563"/>
        </w:tabs>
        <w:rPr>
          <w:rFonts w:ascii="Arial" w:eastAsiaTheme="minorEastAsia" w:hAnsi="Arial" w:cs="Arial"/>
          <w:b w:val="0"/>
          <w:bCs w:val="0"/>
          <w:caps w:val="0"/>
          <w:noProof/>
          <w:sz w:val="18"/>
          <w:szCs w:val="18"/>
          <w:lang w:bidi="ar-SA"/>
        </w:rPr>
      </w:pPr>
      <w:hyperlink w:anchor="_Toc142059650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1.</w:t>
        </w:r>
        <w:r w:rsidRPr="00195CAC">
          <w:rPr>
            <w:rFonts w:ascii="Arial" w:eastAsiaTheme="minorEastAsia" w:hAnsi="Arial" w:cs="Arial"/>
            <w:b w:val="0"/>
            <w:bCs w:val="0"/>
            <w: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NORME E AVVERTENZE GENERALI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_Toc142059650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3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51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1.1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riferimenti normativi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_Toc142059651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3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52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1.2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garanzia - richiesta intervento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_Toc142059652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3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53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1.3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uso consentito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_Toc142059653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3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54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1.4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trasporto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_Toc142059654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4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55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1.5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installazione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_Toc142059655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4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56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1.7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messa in servizio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_Toc142059656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5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57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1.8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demolizione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_Toc142059657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5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1"/>
        <w:tabs>
          <w:tab w:val="left" w:pos="600"/>
          <w:tab w:val="right" w:leader="dot" w:pos="9563"/>
        </w:tabs>
        <w:rPr>
          <w:rFonts w:ascii="Arial" w:eastAsiaTheme="minorEastAsia" w:hAnsi="Arial" w:cs="Arial"/>
          <w:b w:val="0"/>
          <w:bCs w:val="0"/>
          <w:caps w:val="0"/>
          <w:noProof/>
          <w:sz w:val="18"/>
          <w:szCs w:val="18"/>
          <w:lang w:bidi="ar-SA"/>
        </w:rPr>
      </w:pPr>
      <w:hyperlink w:anchor="_Toc142059658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2.</w:t>
        </w:r>
        <w:r w:rsidRPr="00195CAC">
          <w:rPr>
            <w:rFonts w:ascii="Arial" w:eastAsiaTheme="minorEastAsia" w:hAnsi="Arial" w:cs="Arial"/>
            <w:b w:val="0"/>
            <w:bCs w:val="0"/>
            <w: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DESCRIZIONE GENERALE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_Toc142059658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6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59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2.1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dimensioni, caratteristiche e prestazioni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_Toc142059659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7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60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2.2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area di lavoro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_Toc142059660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7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61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2.3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protezioni e segnaletica di sicurezza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_Toc142059661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8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62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2.4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regolazione meccanica e caricamento provino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_Toc142059662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8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1"/>
        <w:tabs>
          <w:tab w:val="left" w:pos="600"/>
          <w:tab w:val="right" w:leader="dot" w:pos="9563"/>
        </w:tabs>
        <w:rPr>
          <w:rFonts w:ascii="Arial" w:eastAsiaTheme="minorEastAsia" w:hAnsi="Arial" w:cs="Arial"/>
          <w:b w:val="0"/>
          <w:bCs w:val="0"/>
          <w:caps w:val="0"/>
          <w:noProof/>
          <w:sz w:val="18"/>
          <w:szCs w:val="18"/>
          <w:lang w:bidi="ar-SA"/>
        </w:rPr>
      </w:pPr>
      <w:hyperlink w:anchor="_Toc142059663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3.</w:t>
        </w:r>
        <w:r w:rsidRPr="00195CAC">
          <w:rPr>
            <w:rFonts w:ascii="Arial" w:eastAsiaTheme="minorEastAsia" w:hAnsi="Arial" w:cs="Arial"/>
            <w:b w:val="0"/>
            <w:bCs w:val="0"/>
            <w: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MANUTENZIONE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_Toc142059663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64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3.1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avvertenze generali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_Toc142059664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65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3.2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manutenzione parte meccanica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_Toc142059665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66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3.3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anomalie e procedure di riavvio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_Toc142059666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10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1"/>
        <w:tabs>
          <w:tab w:val="left" w:pos="600"/>
          <w:tab w:val="right" w:leader="dot" w:pos="9563"/>
        </w:tabs>
        <w:rPr>
          <w:rFonts w:ascii="Arial" w:eastAsiaTheme="minorEastAsia" w:hAnsi="Arial" w:cs="Arial"/>
          <w:b w:val="0"/>
          <w:bCs w:val="0"/>
          <w:caps w:val="0"/>
          <w:noProof/>
          <w:sz w:val="18"/>
          <w:szCs w:val="18"/>
          <w:lang w:bidi="ar-SA"/>
        </w:rPr>
      </w:pPr>
      <w:hyperlink w:anchor="_Toc142059667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4.</w:t>
        </w:r>
        <w:r w:rsidRPr="00195CAC">
          <w:rPr>
            <w:rFonts w:ascii="Arial" w:eastAsiaTheme="minorEastAsia" w:hAnsi="Arial" w:cs="Arial"/>
            <w:b w:val="0"/>
            <w:bCs w:val="0"/>
            <w: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NORME DI SICUREZZA, PREVENZIONE E PROTEZIONE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_Toc142059667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10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68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4.1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sicurezza generale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_Toc142059668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10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69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4.2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norme generali di sicurezza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_Toc142059669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10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70" w:history="1">
        <w:r w:rsidRPr="00195CAC">
          <w:rPr>
            <w:rStyle w:val="Collegamentoipertestuale"/>
            <w:rFonts w:ascii="Arial" w:hAnsi="Arial" w:cs="Arial"/>
            <w:bCs/>
            <w:noProof/>
            <w:sz w:val="18"/>
            <w:szCs w:val="18"/>
          </w:rPr>
          <w:t>4.3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bCs/>
            <w:noProof/>
            <w:sz w:val="18"/>
            <w:szCs w:val="18"/>
          </w:rPr>
          <w:t>sicurezza operatore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_Toc142059670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71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4.4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impianto d’illuminazione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_Toc142059671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72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4.5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livello acustico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_Toc142059672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73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4.6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tossicità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_Toc142059673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74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4.7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esplosione e incendio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_Toc142059674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2"/>
        <w:tabs>
          <w:tab w:val="left" w:pos="800"/>
          <w:tab w:val="right" w:leader="dot" w:pos="9563"/>
        </w:tabs>
        <w:rPr>
          <w:rFonts w:ascii="Arial" w:eastAsiaTheme="minorEastAsia" w:hAnsi="Arial" w:cs="Arial"/>
          <w:smallCaps w:val="0"/>
          <w:noProof/>
          <w:sz w:val="18"/>
          <w:szCs w:val="18"/>
          <w:lang w:bidi="ar-SA"/>
        </w:rPr>
      </w:pPr>
      <w:hyperlink w:anchor="_Toc142059675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4.8</w:t>
        </w:r>
        <w:r w:rsidRPr="00195CAC">
          <w:rPr>
            <w:rFonts w:ascii="Arial" w:eastAsiaTheme="minorEastAsia" w:hAnsi="Arial" w:cs="Arial"/>
            <w:small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schiacciamento e proiezione oggetti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_Toc142059675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95CAC" w:rsidRPr="00195CAC" w:rsidRDefault="00195CAC">
      <w:pPr>
        <w:pStyle w:val="Sommario1"/>
        <w:tabs>
          <w:tab w:val="left" w:pos="600"/>
          <w:tab w:val="right" w:leader="dot" w:pos="9563"/>
        </w:tabs>
        <w:rPr>
          <w:rFonts w:ascii="Arial" w:eastAsiaTheme="minorEastAsia" w:hAnsi="Arial" w:cs="Arial"/>
          <w:b w:val="0"/>
          <w:bCs w:val="0"/>
          <w:caps w:val="0"/>
          <w:noProof/>
          <w:sz w:val="18"/>
          <w:szCs w:val="18"/>
          <w:lang w:bidi="ar-SA"/>
        </w:rPr>
      </w:pPr>
      <w:hyperlink w:anchor="_Toc142059676" w:history="1"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5.</w:t>
        </w:r>
        <w:r w:rsidRPr="00195CAC">
          <w:rPr>
            <w:rFonts w:ascii="Arial" w:eastAsiaTheme="minorEastAsia" w:hAnsi="Arial" w:cs="Arial"/>
            <w:b w:val="0"/>
            <w:bCs w:val="0"/>
            <w:caps w:val="0"/>
            <w:noProof/>
            <w:sz w:val="18"/>
            <w:szCs w:val="18"/>
            <w:lang w:bidi="ar-SA"/>
          </w:rPr>
          <w:tab/>
        </w:r>
        <w:r w:rsidRPr="00195CAC">
          <w:rPr>
            <w:rStyle w:val="Collegamentoipertestuale"/>
            <w:rFonts w:ascii="Arial" w:hAnsi="Arial" w:cs="Arial"/>
            <w:noProof/>
            <w:sz w:val="18"/>
            <w:szCs w:val="18"/>
          </w:rPr>
          <w:t>PRINCIPALI allegati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_Toc142059676 \h </w:instrTex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t>12</w:t>
        </w:r>
        <w:r w:rsidRPr="00195CAC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6079DF" w:rsidRPr="00E37F06" w:rsidRDefault="00B80615" w:rsidP="001D2C3C">
      <w:pPr>
        <w:pStyle w:val="Titolo1"/>
        <w:jc w:val="both"/>
        <w:rPr>
          <w:rFonts w:cs="Arial"/>
          <w:smallCaps/>
          <w:noProof/>
          <w:sz w:val="18"/>
          <w:szCs w:val="18"/>
        </w:rPr>
      </w:pPr>
      <w:r w:rsidRPr="00195CAC">
        <w:rPr>
          <w:rFonts w:cs="Arial"/>
          <w:b w:val="0"/>
          <w:caps w:val="0"/>
          <w:smallCaps/>
          <w:noProof/>
          <w:color w:val="0000FF"/>
          <w:kern w:val="0"/>
          <w:sz w:val="18"/>
          <w:szCs w:val="18"/>
          <w:u w:val="single"/>
        </w:rPr>
        <w:fldChar w:fldCharType="end"/>
      </w:r>
      <w:bookmarkStart w:id="0" w:name="_Toc378169086"/>
    </w:p>
    <w:p w:rsidR="006079DF" w:rsidRPr="00E37F06" w:rsidRDefault="006079DF" w:rsidP="006079DF">
      <w:pPr>
        <w:rPr>
          <w:rFonts w:ascii="Arial" w:hAnsi="Arial" w:cs="Arial"/>
          <w:sz w:val="18"/>
          <w:szCs w:val="18"/>
        </w:rPr>
      </w:pPr>
    </w:p>
    <w:p w:rsidR="00256F30" w:rsidRDefault="00256F30" w:rsidP="003260C5">
      <w:pPr>
        <w:tabs>
          <w:tab w:val="left" w:pos="8100"/>
        </w:tabs>
      </w:pPr>
    </w:p>
    <w:p w:rsidR="006079DF" w:rsidRDefault="003260C5" w:rsidP="003260C5">
      <w:pPr>
        <w:tabs>
          <w:tab w:val="left" w:pos="8100"/>
        </w:tabs>
      </w:pPr>
      <w:r>
        <w:tab/>
      </w:r>
    </w:p>
    <w:p w:rsidR="006079DF" w:rsidRDefault="006079DF" w:rsidP="006079DF"/>
    <w:p w:rsidR="006079DF" w:rsidRDefault="006079DF" w:rsidP="006079DF"/>
    <w:p w:rsidR="00C3637E" w:rsidRDefault="00C3637E" w:rsidP="006079DF"/>
    <w:p w:rsidR="00C3637E" w:rsidRDefault="00C3637E" w:rsidP="006079DF"/>
    <w:p w:rsidR="00C3637E" w:rsidRDefault="00C3637E" w:rsidP="006079DF"/>
    <w:p w:rsidR="00C3637E" w:rsidRDefault="00C3637E" w:rsidP="006079DF"/>
    <w:p w:rsidR="00C3637E" w:rsidRDefault="00C3637E" w:rsidP="006079DF"/>
    <w:p w:rsidR="00C3637E" w:rsidRDefault="00C3637E" w:rsidP="006079DF"/>
    <w:p w:rsidR="00256809" w:rsidRDefault="00256809" w:rsidP="006079DF"/>
    <w:p w:rsidR="00256809" w:rsidRDefault="00256809" w:rsidP="006079DF"/>
    <w:p w:rsidR="00256809" w:rsidRDefault="00256809" w:rsidP="006079DF"/>
    <w:p w:rsidR="00256809" w:rsidRDefault="00256809" w:rsidP="006079DF">
      <w:bookmarkStart w:id="1" w:name="_GoBack"/>
      <w:bookmarkEnd w:id="1"/>
    </w:p>
    <w:p w:rsidR="00256809" w:rsidRDefault="00256809" w:rsidP="006079DF"/>
    <w:p w:rsidR="00256809" w:rsidRDefault="00256809" w:rsidP="006079DF"/>
    <w:p w:rsidR="004D02FF" w:rsidRDefault="004D02FF" w:rsidP="006079DF"/>
    <w:p w:rsidR="004D02FF" w:rsidRDefault="004D02FF" w:rsidP="006079DF"/>
    <w:p w:rsidR="004D02FF" w:rsidRDefault="004D02FF" w:rsidP="006079DF"/>
    <w:p w:rsidR="004D02FF" w:rsidRDefault="004D02FF" w:rsidP="006079DF"/>
    <w:p w:rsidR="004D02FF" w:rsidRDefault="004D02FF" w:rsidP="006079DF"/>
    <w:p w:rsidR="004D02FF" w:rsidRDefault="004D02FF" w:rsidP="006079DF"/>
    <w:p w:rsidR="004D02FF" w:rsidRDefault="004D02FF" w:rsidP="006079DF"/>
    <w:p w:rsidR="004D02FF" w:rsidRDefault="004D02FF" w:rsidP="006079DF"/>
    <w:p w:rsidR="00667DAE" w:rsidRDefault="00667DAE" w:rsidP="006079DF"/>
    <w:p w:rsidR="00B80615" w:rsidRPr="00D705C1" w:rsidRDefault="00EB1A82" w:rsidP="00AC7B13">
      <w:pPr>
        <w:pStyle w:val="Titolo1"/>
        <w:rPr>
          <w:sz w:val="22"/>
          <w:szCs w:val="22"/>
        </w:rPr>
      </w:pPr>
      <w:bookmarkStart w:id="2" w:name="_Toc142059649"/>
      <w:r>
        <w:rPr>
          <w:sz w:val="22"/>
          <w:szCs w:val="22"/>
        </w:rPr>
        <w:lastRenderedPageBreak/>
        <w:t>PR</w:t>
      </w:r>
      <w:r w:rsidR="00B80615" w:rsidRPr="00D705C1">
        <w:rPr>
          <w:sz w:val="22"/>
          <w:szCs w:val="22"/>
        </w:rPr>
        <w:t>EMESSA</w:t>
      </w:r>
      <w:bookmarkEnd w:id="2"/>
    </w:p>
    <w:p w:rsidR="00B13AA6" w:rsidRPr="00B13AA6" w:rsidRDefault="00004D4F" w:rsidP="00B80615">
      <w:pPr>
        <w:pStyle w:val="corpodeltesto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75E5039D" wp14:editId="6DC8A3DB">
                <wp:simplePos x="0" y="0"/>
                <wp:positionH relativeFrom="column">
                  <wp:posOffset>15875</wp:posOffset>
                </wp:positionH>
                <wp:positionV relativeFrom="paragraph">
                  <wp:posOffset>60960</wp:posOffset>
                </wp:positionV>
                <wp:extent cx="6054090" cy="615315"/>
                <wp:effectExtent l="0" t="0" r="0" b="0"/>
                <wp:wrapNone/>
                <wp:docPr id="2591" name="Group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4090" cy="615315"/>
                          <a:chOff x="1160" y="2405"/>
                          <a:chExt cx="9534" cy="969"/>
                        </a:xfrm>
                      </wpg:grpSpPr>
                      <pic:pic xmlns:pic="http://schemas.openxmlformats.org/drawingml/2006/picture">
                        <pic:nvPicPr>
                          <pic:cNvPr id="2624" name="Picture 1385" descr="Obbligo gener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" y="2665"/>
                            <a:ext cx="417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5" name="Text Box 1386"/>
                        <wps:cNvSpPr txBox="1">
                          <a:spLocks noChangeArrowheads="1"/>
                        </wps:cNvSpPr>
                        <wps:spPr bwMode="auto">
                          <a:xfrm>
                            <a:off x="1694" y="2405"/>
                            <a:ext cx="9000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7E7" w:rsidRPr="00D942E0" w:rsidRDefault="00E857E7" w:rsidP="00B80615">
                              <w:pPr>
                                <w:jc w:val="both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D942E0">
                                <w:rPr>
                                  <w:rFonts w:ascii="Arial" w:hAnsi="Arial" w:cs="Arial"/>
                                  <w:color w:val="0000FF"/>
                                  <w:sz w:val="18"/>
                                  <w:szCs w:val="18"/>
                                </w:rPr>
                                <w:t xml:space="preserve">Si fa obbligo di lettura del presente manuale al personale addetto alla conduzione ed alla manutenzione della 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z w:val="18"/>
                                  <w:szCs w:val="18"/>
                                </w:rPr>
                                <w:t>macchina/impianto</w:t>
                              </w:r>
                              <w:r w:rsidRPr="00D942E0">
                                <w:rPr>
                                  <w:rFonts w:ascii="Arial" w:hAnsi="Arial" w:cs="Arial"/>
                                  <w:color w:val="0000FF"/>
                                  <w:sz w:val="18"/>
                                  <w:szCs w:val="18"/>
                                </w:rPr>
                                <w:t xml:space="preserve">, nonché al personale addetto alle operazioni di trasporto e montaggio. E’ onere e cura del cliente utilizzatore, accertare che il personale suddetto, attraverso la lettura del presente manuale, acquisisca perfetta familiarità con la 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z w:val="18"/>
                                  <w:szCs w:val="18"/>
                                </w:rPr>
                                <w:t>macchina/impianto</w:t>
                              </w:r>
                              <w:r w:rsidRPr="00D942E0">
                                <w:rPr>
                                  <w:rFonts w:ascii="Arial" w:hAnsi="Arial" w:cs="Arial"/>
                                  <w:color w:val="0000FF"/>
                                  <w:sz w:val="18"/>
                                  <w:szCs w:val="18"/>
                                </w:rPr>
                                <w:t xml:space="preserve"> e ne comprenda a fondo le sorgenti di rischio residuo.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6" o:spid="_x0000_s1029" style="position:absolute;left:0;text-align:left;margin-left:1.25pt;margin-top:4.8pt;width:476.7pt;height:48.45pt;z-index:251595776" coordorigin="1160,2405" coordsize="9534,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">
                <v:shape id="Picture 1385" o:spid="_x0000_s1030" type="#_x0000_t75" alt="Obbligo generico" style="position:absolute;left:1160;top:2665;width:417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+BrjEAAAA3QAAAA8AAABkcnMvZG93bnJldi54bWxEj0FrwkAUhO8F/8PyhN7qrtGKRFcRa6AH&#10;L43+gEf2mUSzb0N2a9J/3xUEj8PMfMOst4NtxJ06XzvWMJ0oEMSFMzWXGs6n7GMJwgdkg41j0vBH&#10;Hrab0dsaU+N6/qF7HkoRIexT1FCF0KZS+qIii37iWuLoXVxnMUTZldJ02Ee4bWSi1EJarDkuVNjS&#10;vqLilv9aDRmp+fl6TK67meqz5VfeHlT9qfX7eNitQAQawiv8bH8bDckimcPjTXwCc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+BrjEAAAA3QAAAA8AAAAAAAAAAAAAAAAA&#10;nwIAAGRycy9kb3ducmV2LnhtbFBLBQYAAAAABAAEAPcAAACQAwAAAAA=&#10;">
                  <v:imagedata r:id="rId19" o:title="Obbligo generico"/>
                </v:shape>
                <v:shape id="Text Box 1386" o:spid="_x0000_s1031" type="#_x0000_t202" style="position:absolute;left:1694;top:2405;width:9000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nOsUA&#10;AADdAAAADwAAAGRycy9kb3ducmV2LnhtbESPQWvCQBSE70L/w/KE3syuoZGaukpRCp4qtVXw9sg+&#10;k9Ds25DdJvHfd4VCj8PMfMOsNqNtRE+drx1rmCcKBHHhTM2lhq/Pt9kzCB+QDTaOScONPGzWD5MV&#10;5sYN/EH9MZQiQtjnqKEKoc2l9EVFFn3iWuLoXV1nMUTZldJ0OES4bWSq1EJarDkuVNjStqLi+/hj&#10;NZzer5fzkzqUO5u1gxuVZLuUWj9Ox9cXEIHG8B/+a++NhnSRZn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ic6xQAAAN0AAAAPAAAAAAAAAAAAAAAAAJgCAABkcnMv&#10;ZG93bnJldi54bWxQSwUGAAAAAAQABAD1AAAAigMAAAAA&#10;" filled="f" stroked="f">
                  <v:textbox>
                    <w:txbxContent>
                      <w:p w:rsidR="00E857E7" w:rsidRPr="00D942E0" w:rsidRDefault="00E857E7" w:rsidP="00B80615">
                        <w:pPr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D942E0">
                          <w:rPr>
                            <w:rFonts w:ascii="Arial" w:hAnsi="Arial" w:cs="Arial"/>
                            <w:color w:val="0000FF"/>
                            <w:sz w:val="18"/>
                            <w:szCs w:val="18"/>
                          </w:rPr>
                          <w:t xml:space="preserve">Si fa obbligo di lettura del presente manuale al personale addetto alla conduzione ed alla manutenzione della </w:t>
                        </w:r>
                        <w:r>
                          <w:rPr>
                            <w:rFonts w:ascii="Arial" w:hAnsi="Arial" w:cs="Arial"/>
                            <w:color w:val="0000FF"/>
                            <w:sz w:val="18"/>
                            <w:szCs w:val="18"/>
                          </w:rPr>
                          <w:t>macchina/impianto</w:t>
                        </w:r>
                        <w:r w:rsidRPr="00D942E0">
                          <w:rPr>
                            <w:rFonts w:ascii="Arial" w:hAnsi="Arial" w:cs="Arial"/>
                            <w:color w:val="0000FF"/>
                            <w:sz w:val="18"/>
                            <w:szCs w:val="18"/>
                          </w:rPr>
                          <w:t xml:space="preserve">, nonché al personale addetto alle operazioni di trasporto e montaggio. E’ onere e cura del cliente utilizzatore, accertare che il personale suddetto, attraverso la lettura del presente manuale, acquisisca perfetta familiarità con la </w:t>
                        </w:r>
                        <w:r>
                          <w:rPr>
                            <w:rFonts w:ascii="Arial" w:hAnsi="Arial" w:cs="Arial"/>
                            <w:color w:val="0000FF"/>
                            <w:sz w:val="18"/>
                            <w:szCs w:val="18"/>
                          </w:rPr>
                          <w:t>macchina/impianto</w:t>
                        </w:r>
                        <w:r w:rsidRPr="00D942E0">
                          <w:rPr>
                            <w:rFonts w:ascii="Arial" w:hAnsi="Arial" w:cs="Arial"/>
                            <w:color w:val="0000FF"/>
                            <w:sz w:val="18"/>
                            <w:szCs w:val="18"/>
                          </w:rPr>
                          <w:t xml:space="preserve"> e ne comprenda a fondo le sorgenti di rischio residuo.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13AA6" w:rsidRPr="00B13AA6" w:rsidRDefault="00B13AA6" w:rsidP="00B80615">
      <w:pPr>
        <w:pStyle w:val="corpodeltesto"/>
        <w:rPr>
          <w:sz w:val="20"/>
        </w:rPr>
      </w:pPr>
    </w:p>
    <w:p w:rsidR="00B13AA6" w:rsidRPr="00B13AA6" w:rsidRDefault="00B13AA6" w:rsidP="00B80615">
      <w:pPr>
        <w:pStyle w:val="corpodeltesto"/>
        <w:rPr>
          <w:sz w:val="20"/>
        </w:rPr>
      </w:pPr>
    </w:p>
    <w:p w:rsidR="00B13AA6" w:rsidRDefault="00B13AA6" w:rsidP="00B80615">
      <w:pPr>
        <w:pStyle w:val="corpodeltesto"/>
        <w:rPr>
          <w:sz w:val="20"/>
        </w:rPr>
      </w:pPr>
    </w:p>
    <w:p w:rsidR="00D705C1" w:rsidRDefault="00D705C1" w:rsidP="00B80615">
      <w:pPr>
        <w:pStyle w:val="corpodeltesto"/>
        <w:rPr>
          <w:sz w:val="20"/>
        </w:rPr>
      </w:pPr>
    </w:p>
    <w:p w:rsidR="00D705C1" w:rsidRDefault="00004D4F" w:rsidP="00B80615">
      <w:pPr>
        <w:pStyle w:val="corpodeltesto"/>
        <w:rPr>
          <w:sz w:val="20"/>
        </w:rPr>
      </w:pPr>
      <w:r>
        <w:rPr>
          <w:b/>
          <w:noProof/>
          <w:sz w:val="20"/>
          <w:lang w:bidi="ar-SA"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 wp14:anchorId="4542F248" wp14:editId="34559963">
                <wp:simplePos x="0" y="0"/>
                <wp:positionH relativeFrom="column">
                  <wp:posOffset>-73025</wp:posOffset>
                </wp:positionH>
                <wp:positionV relativeFrom="paragraph">
                  <wp:posOffset>95250</wp:posOffset>
                </wp:positionV>
                <wp:extent cx="6076950" cy="383540"/>
                <wp:effectExtent l="0" t="0" r="0" b="0"/>
                <wp:wrapNone/>
                <wp:docPr id="2588" name="Group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0" cy="383540"/>
                          <a:chOff x="1020" y="3599"/>
                          <a:chExt cx="9570" cy="604"/>
                        </a:xfrm>
                      </wpg:grpSpPr>
                      <pic:pic xmlns:pic="http://schemas.openxmlformats.org/drawingml/2006/picture">
                        <pic:nvPicPr>
                          <pic:cNvPr id="2589" name="Picture 1388" descr="Attenzion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3645"/>
                            <a:ext cx="680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0" name="Text Box 1389"/>
                        <wps:cNvSpPr txBox="1">
                          <a:spLocks noChangeArrowheads="1"/>
                        </wps:cNvSpPr>
                        <wps:spPr bwMode="auto">
                          <a:xfrm>
                            <a:off x="1874" y="3599"/>
                            <a:ext cx="8716" cy="604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7E7" w:rsidRPr="00D942E0" w:rsidRDefault="00BD5435" w:rsidP="00B80615">
                              <w:pPr>
                                <w:jc w:val="both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La</w:t>
                              </w:r>
                              <w:r w:rsidR="00E857E7" w:rsidRPr="00D942E0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857E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REM</w:t>
                              </w:r>
                              <w:r w:rsidR="00E857E7" w:rsidRPr="00D942E0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s.r.l. declina ogni responsabilità per danni a persone o cose in caso d’inosservanza di questo manuale di uso e manutenzione.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8" o:spid="_x0000_s1032" style="position:absolute;left:0;text-align:left;margin-left:-5.75pt;margin-top:7.5pt;width:478.5pt;height:30.2pt;z-index:-251727872" coordorigin="1020,3599" coordsize="9570,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">
                <v:shape id="Picture 1388" o:spid="_x0000_s1033" type="#_x0000_t75" alt="Attenzione" style="position:absolute;left:1020;top:3645;width:680;height:52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U9FPGAAAA3QAAAA8AAABkcnMvZG93bnJldi54bWxEj09rwkAUxO+C32F5BS9Sdw1UYswqWmrp&#10;qaCt90f2NX/Mvg3ZNabfvlso9DjMzG+YfDfaVgzU+9qxhuVCgSAunKm51PD5cXxMQfiAbLB1TBq+&#10;ycNuO53kmBl35xMN51CKCGGfoYYqhC6T0hcVWfQL1xFH78v1FkOUfSlNj/cIt61MlFpJizXHhQo7&#10;eq6ouJ5vVsM8TZPLqXmv16+Nur0M7fWwckrr2cO434AINIb/8F/7zWhIntI1/L6JT0B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hT0U8YAAADdAAAADwAAAAAAAAAAAAAA&#10;AACfAgAAZHJzL2Rvd25yZXYueG1sUEsFBgAAAAAEAAQA9wAAAJIDAAAAAA==&#10;">
                  <v:imagedata r:id="rId21" o:title="Attenzione"/>
                  <o:lock v:ext="edit" aspectratio="f"/>
                </v:shape>
                <v:shape id="Text Box 1389" o:spid="_x0000_s1034" type="#_x0000_t202" style="position:absolute;left:1874;top:3599;width:8716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9FMIA&#10;AADdAAAADwAAAGRycy9kb3ducmV2LnhtbERPy4rCMBTdD/gP4QruNFVUtBpFBB/IuLC60N2lubbF&#10;5qY0Uevfm8XALA/nPV82phQvql1hWUG/F4EgTq0uOFNwOW+6ExDOI2ssLZOCDzlYLlo/c4y1ffOJ&#10;XonPRAhhF6OC3PsqltKlORl0PVsRB+5ua4M+wDqTusZ3CDelHETRWBosODTkWNE6p/SRPI0C2g2z&#10;ze52nEZ6+3u4ju7JAT+FUp12s5qB8NT4f/Gfe68VDEbTsD+8CU9ALr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D0UwgAAAN0AAAAPAAAAAAAAAAAAAAAAAJgCAABkcnMvZG93&#10;bnJldi54bWxQSwUGAAAAAAQABAD1AAAAhwMAAAAA&#10;" filled="f" strokecolor="red" strokeweight="1.5pt">
                  <v:textbox>
                    <w:txbxContent>
                      <w:p w:rsidR="00E857E7" w:rsidRPr="00D942E0" w:rsidRDefault="00BD5435" w:rsidP="00B80615">
                        <w:pPr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La</w:t>
                        </w:r>
                        <w:r w:rsidR="00E857E7" w:rsidRPr="00D942E0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E857E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REM</w:t>
                        </w:r>
                        <w:r w:rsidR="00E857E7" w:rsidRPr="00D942E0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s.r.l. declina ogni responsabilità per danni a persone o cose in caso d’inosservanza di questo manuale di uso e manutenzione.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05C1" w:rsidRDefault="00D705C1" w:rsidP="00B80615">
      <w:pPr>
        <w:pStyle w:val="corpodeltesto"/>
        <w:rPr>
          <w:sz w:val="20"/>
        </w:rPr>
      </w:pPr>
    </w:p>
    <w:p w:rsidR="00D705C1" w:rsidRDefault="00D705C1" w:rsidP="00B80615">
      <w:pPr>
        <w:pStyle w:val="corpodeltesto"/>
        <w:rPr>
          <w:sz w:val="20"/>
        </w:rPr>
      </w:pPr>
    </w:p>
    <w:p w:rsidR="00D705C1" w:rsidRDefault="00D705C1" w:rsidP="00B80615">
      <w:pPr>
        <w:pStyle w:val="corpodeltesto"/>
        <w:rPr>
          <w:sz w:val="20"/>
        </w:rPr>
      </w:pPr>
    </w:p>
    <w:p w:rsidR="00D705C1" w:rsidRDefault="00004D4F" w:rsidP="00B80615">
      <w:pPr>
        <w:pStyle w:val="corpodeltesto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52EA2DA6" wp14:editId="7CE62C77">
                <wp:simplePos x="0" y="0"/>
                <wp:positionH relativeFrom="column">
                  <wp:posOffset>-73025</wp:posOffset>
                </wp:positionH>
                <wp:positionV relativeFrom="paragraph">
                  <wp:posOffset>27940</wp:posOffset>
                </wp:positionV>
                <wp:extent cx="6076950" cy="810895"/>
                <wp:effectExtent l="0" t="0" r="0" b="0"/>
                <wp:wrapNone/>
                <wp:docPr id="2584" name="Group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0" cy="810895"/>
                          <a:chOff x="1020" y="4405"/>
                          <a:chExt cx="9570" cy="1277"/>
                        </a:xfrm>
                      </wpg:grpSpPr>
                      <wps:wsp>
                        <wps:cNvPr id="2585" name="Text Box 1392"/>
                        <wps:cNvSpPr txBox="1">
                          <a:spLocks noChangeArrowheads="1"/>
                        </wps:cNvSpPr>
                        <wps:spPr bwMode="auto">
                          <a:xfrm>
                            <a:off x="1874" y="4405"/>
                            <a:ext cx="8716" cy="1277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7E7" w:rsidRPr="00D942E0" w:rsidRDefault="00E857E7" w:rsidP="00B80615">
                              <w:pPr>
                                <w:pStyle w:val="corpodeltesto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D942E0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Qualora si riscontrino modifiche non autorizzate della 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macchina/impianto</w:t>
                              </w:r>
                              <w:r w:rsidRPr="00D942E0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(anche se conformi alle norme tecniche di settore) o in caso di manomissione accertata:</w:t>
                              </w:r>
                            </w:p>
                            <w:p w:rsidR="00E857E7" w:rsidRPr="00D942E0" w:rsidRDefault="00E857E7" w:rsidP="00B80615">
                              <w:pPr>
                                <w:pStyle w:val="corpodeltesto"/>
                                <w:ind w:left="705" w:hanging="705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D942E0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D942E0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ab/>
                                <w:t xml:space="preserve">la 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REM</w:t>
                              </w:r>
                              <w:r w:rsidRPr="00D942E0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s.r.l. non è più responsabile per danni a persone o cose e/o comunque nei riguardi della sicurezza.</w:t>
                              </w:r>
                            </w:p>
                            <w:p w:rsidR="00E857E7" w:rsidRPr="00D942E0" w:rsidRDefault="00E857E7" w:rsidP="00B8061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D942E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-        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42E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decadono le condizioni contrattuali di garanzia.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6" name="Picture 2577" descr="Attenzion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756"/>
                            <a:ext cx="680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9" o:spid="_x0000_s1035" style="position:absolute;left:0;text-align:left;margin-left:-5.75pt;margin-top:2.2pt;width:478.5pt;height:63.85pt;z-index:251589632" coordorigin="1020,4405" coordsize="9570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">
                <v:shape id="Text Box 1392" o:spid="_x0000_s1036" type="#_x0000_t202" style="position:absolute;left:1874;top:4405;width:8716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4IUccA&#10;AADdAAAADwAAAGRycy9kb3ducmV2LnhtbESPT2vCQBTE7wW/w/IKvdVNpREbsxEp2BTRg7EHvT2y&#10;L38w+zZktxq/fbdQ6HGYmd8w6Wo0nbjS4FrLCl6mEQji0uqWawVfx83zAoTzyBo7y6TgTg5W2eQh&#10;xUTbGx/oWvhaBAi7BBU03veJlK5syKCb2p44eJUdDPogh1rqAW8Bbjo5i6K5NNhyWGiwp/eGykvx&#10;bRRQ/lpv8vP+LdIfu+0proot3lulnh7H9RKEp9H/h//an1rBLF7E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uCFHHAAAA3QAAAA8AAAAAAAAAAAAAAAAAmAIAAGRy&#10;cy9kb3ducmV2LnhtbFBLBQYAAAAABAAEAPUAAACMAwAAAAA=&#10;" filled="f" strokecolor="red" strokeweight="1.5pt">
                  <v:textbox>
                    <w:txbxContent>
                      <w:p w:rsidR="00E857E7" w:rsidRPr="00D942E0" w:rsidRDefault="00E857E7" w:rsidP="00B80615">
                        <w:pPr>
                          <w:pStyle w:val="corpodeltesto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D942E0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Qualora si riscontrino modifiche non autorizzate della 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macchina/impianto</w:t>
                        </w:r>
                        <w:r w:rsidRPr="00D942E0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(anche se conformi alle norme tecniche di settore) o in caso di manomissione accertata:</w:t>
                        </w:r>
                      </w:p>
                      <w:p w:rsidR="00E857E7" w:rsidRPr="00D942E0" w:rsidRDefault="00E857E7" w:rsidP="00B80615">
                        <w:pPr>
                          <w:pStyle w:val="corpodeltesto"/>
                          <w:ind w:left="705" w:hanging="705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D942E0">
                          <w:rPr>
                            <w:b/>
                            <w:bCs/>
                            <w:sz w:val="18"/>
                            <w:szCs w:val="18"/>
                          </w:rPr>
                          <w:t>-</w:t>
                        </w:r>
                        <w:r w:rsidRPr="00D942E0">
                          <w:rPr>
                            <w:b/>
                            <w:bCs/>
                            <w:sz w:val="18"/>
                            <w:szCs w:val="18"/>
                          </w:rPr>
                          <w:tab/>
                          <w:t xml:space="preserve">la 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REM</w:t>
                        </w:r>
                        <w:r w:rsidRPr="00D942E0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s.r.l. non è più responsabile per danni a persone o cose e/o comunque nei riguardi della sicurezza.</w:t>
                        </w:r>
                      </w:p>
                      <w:p w:rsidR="00E857E7" w:rsidRPr="00D942E0" w:rsidRDefault="00E857E7" w:rsidP="00B8061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D942E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-        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 </w:t>
                        </w:r>
                        <w:r w:rsidRPr="00D942E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decadono le condizioni contrattuali di garanzia.</w:t>
                        </w:r>
                      </w:p>
                    </w:txbxContent>
                  </v:textbox>
                </v:shape>
                <v:shape id="Picture 2577" o:spid="_x0000_s1037" type="#_x0000_t75" alt="Attenzione" style="position:absolute;left:1020;top:4756;width:680;height:52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LYCHGAAAA3QAAAA8AAABkcnMvZG93bnJldi54bWxEj09rwkAUxO8Fv8PyCl5K3W3AkEZXsaUW&#10;TwX/3R/Z1ySafRuya0y/vSsUPA4z8xtmvhxsI3rqfO1Yw9tEgSAunKm51HDYr18zED4gG2wck4Y/&#10;8rBcjJ7mmBt35S31u1CKCGGfo4YqhDaX0hcVWfQT1xJH79d1FkOUXSlNh9cIt41MlEqlxZrjQoUt&#10;fVZUnHcXq+Ely5Lj9vRTv3+f1OWrb84fqVNaj5+H1QxEoCE8wv/tjdGQTLMU7m/iE5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4tgIcYAAADdAAAADwAAAAAAAAAAAAAA&#10;AACfAgAAZHJzL2Rvd25yZXYueG1sUEsFBgAAAAAEAAQA9wAAAJIDAAAAAA==&#10;">
                  <v:imagedata r:id="rId21" o:title="Attenzione"/>
                  <o:lock v:ext="edit" aspectratio="f"/>
                </v:shape>
              </v:group>
            </w:pict>
          </mc:Fallback>
        </mc:AlternateContent>
      </w:r>
    </w:p>
    <w:p w:rsidR="00B13AA6" w:rsidRDefault="00B13AA6" w:rsidP="00B80615">
      <w:pPr>
        <w:pStyle w:val="corpodeltesto"/>
        <w:rPr>
          <w:sz w:val="20"/>
        </w:rPr>
      </w:pPr>
    </w:p>
    <w:p w:rsidR="00C9652A" w:rsidRDefault="00C9652A" w:rsidP="00B80615">
      <w:pPr>
        <w:pStyle w:val="corpodeltesto"/>
        <w:rPr>
          <w:sz w:val="20"/>
        </w:rPr>
      </w:pPr>
    </w:p>
    <w:p w:rsidR="00C9652A" w:rsidRDefault="00C9652A" w:rsidP="00B80615">
      <w:pPr>
        <w:pStyle w:val="corpodeltesto"/>
        <w:rPr>
          <w:sz w:val="20"/>
        </w:rPr>
      </w:pPr>
    </w:p>
    <w:p w:rsidR="00C9652A" w:rsidRDefault="00C9652A" w:rsidP="00B80615">
      <w:pPr>
        <w:pStyle w:val="corpodeltesto"/>
        <w:rPr>
          <w:sz w:val="20"/>
        </w:rPr>
      </w:pPr>
    </w:p>
    <w:p w:rsidR="00C9652A" w:rsidRDefault="00C9652A" w:rsidP="00B80615">
      <w:pPr>
        <w:pStyle w:val="corpodeltesto"/>
        <w:rPr>
          <w:sz w:val="20"/>
        </w:rPr>
      </w:pPr>
    </w:p>
    <w:p w:rsidR="00C9652A" w:rsidRDefault="00C9652A" w:rsidP="00B80615">
      <w:pPr>
        <w:pStyle w:val="corpodeltesto"/>
        <w:rPr>
          <w:sz w:val="20"/>
        </w:rPr>
      </w:pPr>
    </w:p>
    <w:p w:rsidR="008F3E87" w:rsidRPr="00B13AA6" w:rsidRDefault="008F3E87" w:rsidP="00B80615">
      <w:pPr>
        <w:pStyle w:val="corpodeltesto"/>
        <w:rPr>
          <w:sz w:val="20"/>
        </w:rPr>
      </w:pPr>
    </w:p>
    <w:p w:rsidR="00B80615" w:rsidRPr="00D942E0" w:rsidRDefault="00B80615" w:rsidP="00543E61">
      <w:pPr>
        <w:pStyle w:val="Titolo1"/>
        <w:numPr>
          <w:ilvl w:val="0"/>
          <w:numId w:val="11"/>
        </w:numPr>
        <w:spacing w:before="0" w:after="0"/>
        <w:jc w:val="both"/>
        <w:rPr>
          <w:bCs/>
          <w:sz w:val="22"/>
          <w:szCs w:val="22"/>
        </w:rPr>
      </w:pPr>
      <w:bookmarkStart w:id="3" w:name="_Toc142059650"/>
      <w:r w:rsidRPr="00D942E0">
        <w:rPr>
          <w:sz w:val="22"/>
          <w:szCs w:val="22"/>
        </w:rPr>
        <w:t>NORME E AVVERTENZE GENERALI</w:t>
      </w:r>
      <w:bookmarkEnd w:id="3"/>
    </w:p>
    <w:p w:rsidR="00B80615" w:rsidRPr="00D942E0" w:rsidRDefault="005503D8" w:rsidP="00543E61">
      <w:pPr>
        <w:pStyle w:val="Titolo2"/>
        <w:numPr>
          <w:ilvl w:val="0"/>
          <w:numId w:val="13"/>
        </w:numPr>
        <w:spacing w:before="120" w:after="0"/>
        <w:jc w:val="both"/>
        <w:rPr>
          <w:smallCaps/>
          <w:sz w:val="18"/>
          <w:szCs w:val="18"/>
        </w:rPr>
      </w:pPr>
      <w:bookmarkStart w:id="4" w:name="_Toc142059651"/>
      <w:r w:rsidRPr="00D942E0">
        <w:rPr>
          <w:sz w:val="18"/>
          <w:szCs w:val="18"/>
        </w:rPr>
        <w:t>riferimenti normativi</w:t>
      </w:r>
      <w:bookmarkEnd w:id="4"/>
    </w:p>
    <w:p w:rsidR="007E4A8D" w:rsidRDefault="007E4A8D" w:rsidP="00B80615">
      <w:pPr>
        <w:pStyle w:val="corpodeltesto"/>
        <w:rPr>
          <w:rFonts w:cs="Arial"/>
          <w:sz w:val="18"/>
          <w:szCs w:val="18"/>
        </w:rPr>
      </w:pPr>
    </w:p>
    <w:p w:rsidR="007E4A8D" w:rsidRPr="007E4A8D" w:rsidRDefault="007E4A8D" w:rsidP="007E4A8D">
      <w:pPr>
        <w:pStyle w:val="corpodeltesto"/>
        <w:rPr>
          <w:rFonts w:cs="Arial"/>
          <w:sz w:val="18"/>
          <w:szCs w:val="18"/>
        </w:rPr>
      </w:pPr>
      <w:r w:rsidRPr="007E4A8D">
        <w:rPr>
          <w:rFonts w:cs="Arial"/>
          <w:sz w:val="18"/>
          <w:szCs w:val="18"/>
        </w:rPr>
        <w:t>La progettazione, l’esecuzione e il collaudo dell</w:t>
      </w:r>
      <w:r w:rsidR="00D64911">
        <w:rPr>
          <w:rFonts w:cs="Arial"/>
          <w:sz w:val="18"/>
          <w:szCs w:val="18"/>
        </w:rPr>
        <w:t>a macchina/impianto</w:t>
      </w:r>
      <w:r w:rsidRPr="007E4A8D">
        <w:rPr>
          <w:rFonts w:cs="Arial"/>
          <w:sz w:val="18"/>
          <w:szCs w:val="18"/>
        </w:rPr>
        <w:t xml:space="preserve"> sono stati eseguiti in ottemperanza alle attuali normative dell’Unione Europea sulle macchine (2006/42</w:t>
      </w:r>
      <w:r w:rsidR="00E711FC">
        <w:rPr>
          <w:rFonts w:cs="Arial"/>
          <w:sz w:val="18"/>
          <w:szCs w:val="18"/>
        </w:rPr>
        <w:t>/CE) e successive modifiche e integrazioni.</w:t>
      </w:r>
    </w:p>
    <w:p w:rsidR="007E4A8D" w:rsidRPr="007E4A8D" w:rsidRDefault="007E4A8D" w:rsidP="007E4A8D">
      <w:pPr>
        <w:pStyle w:val="corpodeltes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N</w:t>
      </w:r>
      <w:r w:rsidRPr="007E4A8D">
        <w:rPr>
          <w:rFonts w:cs="Arial"/>
          <w:sz w:val="18"/>
          <w:szCs w:val="18"/>
        </w:rPr>
        <w:t xml:space="preserve">ormative tecniche principali di riferimento </w:t>
      </w:r>
      <w:r>
        <w:rPr>
          <w:rFonts w:cs="Arial"/>
          <w:sz w:val="18"/>
          <w:szCs w:val="18"/>
        </w:rPr>
        <w:t>utilizzate</w:t>
      </w:r>
      <w:r w:rsidRPr="007E4A8D">
        <w:rPr>
          <w:rFonts w:cs="Arial"/>
          <w:sz w:val="18"/>
          <w:szCs w:val="18"/>
        </w:rPr>
        <w:t xml:space="preserve"> per la progettazione </w:t>
      </w:r>
      <w:r>
        <w:rPr>
          <w:rFonts w:cs="Arial"/>
          <w:sz w:val="18"/>
          <w:szCs w:val="18"/>
        </w:rPr>
        <w:t>e in materia di sicurezza</w:t>
      </w:r>
      <w:r w:rsidRPr="007E4A8D">
        <w:rPr>
          <w:rFonts w:cs="Arial"/>
          <w:sz w:val="18"/>
          <w:szCs w:val="18"/>
        </w:rPr>
        <w:t>:</w:t>
      </w:r>
    </w:p>
    <w:p w:rsidR="007E4A8D" w:rsidRPr="007E4A8D" w:rsidRDefault="007E4A8D" w:rsidP="007E4A8D">
      <w:pPr>
        <w:pStyle w:val="corpodeltesto"/>
        <w:rPr>
          <w:rFonts w:cs="Arial"/>
          <w:sz w:val="18"/>
          <w:szCs w:val="18"/>
        </w:rPr>
      </w:pPr>
    </w:p>
    <w:p w:rsidR="007E4A8D" w:rsidRPr="007E4A8D" w:rsidRDefault="00FA7D5A" w:rsidP="00543E61">
      <w:pPr>
        <w:pStyle w:val="corpodeltesto"/>
        <w:numPr>
          <w:ilvl w:val="0"/>
          <w:numId w:val="3"/>
        </w:numPr>
        <w:rPr>
          <w:rFonts w:cs="Arial"/>
          <w:color w:val="FF0000"/>
          <w:sz w:val="18"/>
          <w:szCs w:val="18"/>
        </w:rPr>
      </w:pPr>
      <w:r>
        <w:rPr>
          <w:rFonts w:cs="Arial"/>
          <w:color w:val="FF0000"/>
          <w:sz w:val="18"/>
          <w:szCs w:val="18"/>
        </w:rPr>
        <w:t>UNI EN 12100/1</w:t>
      </w:r>
      <w:r w:rsidR="007E4A8D" w:rsidRPr="007E4A8D">
        <w:rPr>
          <w:rFonts w:cs="Arial"/>
          <w:color w:val="FF0000"/>
          <w:sz w:val="18"/>
          <w:szCs w:val="18"/>
        </w:rPr>
        <w:t>: “Sicurezza del macchinario - Concetti fondamentali, Principi generali di progettazione - Parte 1: Terminologia, Metodologia di base”.</w:t>
      </w:r>
    </w:p>
    <w:p w:rsidR="007E4A8D" w:rsidRPr="007E4A8D" w:rsidRDefault="00FA7D5A" w:rsidP="00543E61">
      <w:pPr>
        <w:pStyle w:val="corpodeltesto"/>
        <w:numPr>
          <w:ilvl w:val="0"/>
          <w:numId w:val="3"/>
        </w:numPr>
        <w:rPr>
          <w:rFonts w:cs="Arial"/>
          <w:color w:val="FF0000"/>
          <w:sz w:val="18"/>
          <w:szCs w:val="18"/>
        </w:rPr>
      </w:pPr>
      <w:r>
        <w:rPr>
          <w:rFonts w:cs="Arial"/>
          <w:color w:val="FF0000"/>
          <w:sz w:val="18"/>
          <w:szCs w:val="18"/>
        </w:rPr>
        <w:t>UNI EN 12100/2</w:t>
      </w:r>
      <w:r w:rsidR="007E4A8D" w:rsidRPr="007E4A8D">
        <w:rPr>
          <w:rFonts w:cs="Arial"/>
          <w:color w:val="FF0000"/>
          <w:sz w:val="18"/>
          <w:szCs w:val="18"/>
        </w:rPr>
        <w:t>: “Sicurezza del macchinario – Concetti fondamentali, Principi generali di progettazione - Parte 2: Specifiche e principi tecnici”.</w:t>
      </w:r>
    </w:p>
    <w:p w:rsidR="007E4A8D" w:rsidRPr="007E4A8D" w:rsidRDefault="007E4A8D" w:rsidP="00543E61">
      <w:pPr>
        <w:pStyle w:val="corpodeltesto"/>
        <w:numPr>
          <w:ilvl w:val="0"/>
          <w:numId w:val="3"/>
        </w:numPr>
        <w:rPr>
          <w:rFonts w:cs="Arial"/>
          <w:color w:val="FF0000"/>
          <w:sz w:val="18"/>
          <w:szCs w:val="18"/>
        </w:rPr>
      </w:pPr>
      <w:r w:rsidRPr="007E4A8D">
        <w:rPr>
          <w:rFonts w:cs="Arial"/>
          <w:iCs/>
          <w:color w:val="FF0000"/>
          <w:sz w:val="18"/>
          <w:szCs w:val="18"/>
        </w:rPr>
        <w:t>CEI EN 6</w:t>
      </w:r>
      <w:r w:rsidR="00EA1717">
        <w:rPr>
          <w:rFonts w:cs="Arial"/>
          <w:iCs/>
          <w:color w:val="FF0000"/>
          <w:sz w:val="18"/>
          <w:szCs w:val="18"/>
        </w:rPr>
        <w:t>1439</w:t>
      </w:r>
      <w:r w:rsidRPr="007E4A8D">
        <w:rPr>
          <w:rFonts w:cs="Arial"/>
          <w:iCs/>
          <w:color w:val="FF0000"/>
          <w:sz w:val="18"/>
          <w:szCs w:val="18"/>
        </w:rPr>
        <w:t>-1</w:t>
      </w:r>
      <w:r w:rsidR="00EA1717">
        <w:rPr>
          <w:rFonts w:cs="Arial"/>
          <w:iCs/>
          <w:color w:val="FF0000"/>
          <w:sz w:val="18"/>
          <w:szCs w:val="18"/>
        </w:rPr>
        <w:t>,2</w:t>
      </w:r>
      <w:r w:rsidRPr="007E4A8D">
        <w:rPr>
          <w:rFonts w:cs="Arial"/>
          <w:iCs/>
          <w:color w:val="FF0000"/>
          <w:sz w:val="18"/>
          <w:szCs w:val="18"/>
        </w:rPr>
        <w:t xml:space="preserve">: </w:t>
      </w:r>
      <w:r w:rsidR="00EA1717">
        <w:rPr>
          <w:rFonts w:cs="Arial"/>
          <w:iCs/>
          <w:color w:val="FF0000"/>
          <w:sz w:val="18"/>
          <w:szCs w:val="18"/>
        </w:rPr>
        <w:t xml:space="preserve">Apparecchiature </w:t>
      </w:r>
      <w:proofErr w:type="spellStart"/>
      <w:r w:rsidR="00EA1717">
        <w:rPr>
          <w:rFonts w:cs="Arial"/>
          <w:iCs/>
          <w:color w:val="FF0000"/>
          <w:sz w:val="18"/>
          <w:szCs w:val="18"/>
        </w:rPr>
        <w:t>assiemate</w:t>
      </w:r>
      <w:proofErr w:type="spellEnd"/>
      <w:r w:rsidR="00EA1717">
        <w:rPr>
          <w:rFonts w:cs="Arial"/>
          <w:iCs/>
          <w:color w:val="FF0000"/>
          <w:sz w:val="18"/>
          <w:szCs w:val="18"/>
        </w:rPr>
        <w:t xml:space="preserve"> di protezione e di manovra per bassa tensione (quadri BT)</w:t>
      </w:r>
      <w:r w:rsidRPr="007E4A8D">
        <w:rPr>
          <w:rFonts w:cs="Arial"/>
          <w:iCs/>
          <w:color w:val="FF0000"/>
          <w:sz w:val="18"/>
          <w:szCs w:val="18"/>
        </w:rPr>
        <w:t xml:space="preserve"> – Parte 1: r</w:t>
      </w:r>
      <w:r w:rsidR="00EA1717">
        <w:rPr>
          <w:rFonts w:cs="Arial"/>
          <w:iCs/>
          <w:color w:val="FF0000"/>
          <w:sz w:val="18"/>
          <w:szCs w:val="18"/>
        </w:rPr>
        <w:t>egole generali; parte 2 Quadri di potenza</w:t>
      </w:r>
    </w:p>
    <w:p w:rsidR="00D760ED" w:rsidRDefault="00D760ED" w:rsidP="00B80615">
      <w:pPr>
        <w:pStyle w:val="corpodeltesto"/>
        <w:rPr>
          <w:rFonts w:cs="Arial"/>
          <w:sz w:val="20"/>
        </w:rPr>
      </w:pPr>
    </w:p>
    <w:p w:rsidR="00B80615" w:rsidRPr="00D942E0" w:rsidRDefault="00215A82" w:rsidP="00543E61">
      <w:pPr>
        <w:pStyle w:val="Titolo2"/>
        <w:numPr>
          <w:ilvl w:val="0"/>
          <w:numId w:val="14"/>
        </w:numPr>
        <w:spacing w:before="120" w:after="0"/>
        <w:jc w:val="both"/>
        <w:rPr>
          <w:sz w:val="18"/>
          <w:szCs w:val="18"/>
        </w:rPr>
      </w:pPr>
      <w:bookmarkStart w:id="5" w:name="_Toc466879647"/>
      <w:bookmarkStart w:id="6" w:name="_Toc466879781"/>
      <w:bookmarkStart w:id="7" w:name="_Toc466879816"/>
      <w:bookmarkStart w:id="8" w:name="_Toc142059652"/>
      <w:r w:rsidRPr="00D942E0">
        <w:rPr>
          <w:sz w:val="18"/>
          <w:szCs w:val="18"/>
        </w:rPr>
        <w:t>garanzia -</w:t>
      </w:r>
      <w:r w:rsidR="005503D8" w:rsidRPr="00D942E0">
        <w:rPr>
          <w:sz w:val="18"/>
          <w:szCs w:val="18"/>
        </w:rPr>
        <w:t xml:space="preserve"> richiesta intervento</w:t>
      </w:r>
      <w:bookmarkEnd w:id="5"/>
      <w:bookmarkEnd w:id="6"/>
      <w:bookmarkEnd w:id="7"/>
      <w:bookmarkEnd w:id="8"/>
      <w:r w:rsidR="00811644" w:rsidRPr="00D942E0">
        <w:rPr>
          <w:caps w:val="0"/>
          <w:sz w:val="18"/>
          <w:szCs w:val="18"/>
        </w:rPr>
        <w:t xml:space="preserve"> </w:t>
      </w:r>
    </w:p>
    <w:p w:rsidR="007F3FAF" w:rsidRPr="00D705C1" w:rsidRDefault="00925C22" w:rsidP="00E9704F">
      <w:pPr>
        <w:pStyle w:val="corpodeltesto"/>
        <w:rPr>
          <w:rFonts w:cs="Arial"/>
          <w:bCs/>
          <w:i/>
          <w:iCs/>
          <w:sz w:val="18"/>
          <w:szCs w:val="18"/>
        </w:rPr>
      </w:pPr>
      <w:r>
        <w:rPr>
          <w:rFonts w:cs="Arial"/>
          <w:bCs/>
          <w:i/>
          <w:iCs/>
          <w:sz w:val="18"/>
          <w:szCs w:val="18"/>
        </w:rPr>
        <w:t>La macchina/impianto è garantita</w:t>
      </w:r>
      <w:r w:rsidR="00E9704F" w:rsidRPr="00D705C1">
        <w:rPr>
          <w:rFonts w:cs="Arial"/>
          <w:bCs/>
          <w:i/>
          <w:iCs/>
          <w:sz w:val="18"/>
          <w:szCs w:val="18"/>
        </w:rPr>
        <w:t xml:space="preserve"> 12 mesi dalla data di </w:t>
      </w:r>
      <w:r>
        <w:rPr>
          <w:rFonts w:cs="Arial"/>
          <w:bCs/>
          <w:i/>
          <w:iCs/>
          <w:sz w:val="18"/>
          <w:szCs w:val="18"/>
        </w:rPr>
        <w:t>consegna (o del collaudo positivo nel caso sia successivo alla consegna e in ogni caso non oltre i 30gg dalla consegna)</w:t>
      </w:r>
      <w:r w:rsidR="00E9704F" w:rsidRPr="00D705C1">
        <w:rPr>
          <w:rFonts w:cs="Arial"/>
          <w:bCs/>
          <w:i/>
          <w:iCs/>
          <w:sz w:val="18"/>
          <w:szCs w:val="18"/>
        </w:rPr>
        <w:t xml:space="preserve">. La garanzia riguarda vizi di costruzione e/o </w:t>
      </w:r>
      <w:r>
        <w:rPr>
          <w:rFonts w:cs="Arial"/>
          <w:bCs/>
          <w:i/>
          <w:iCs/>
          <w:sz w:val="18"/>
          <w:szCs w:val="18"/>
        </w:rPr>
        <w:t xml:space="preserve">di </w:t>
      </w:r>
      <w:r w:rsidR="00E9704F" w:rsidRPr="00D705C1">
        <w:rPr>
          <w:rFonts w:cs="Arial"/>
          <w:bCs/>
          <w:i/>
          <w:iCs/>
          <w:sz w:val="18"/>
          <w:szCs w:val="18"/>
        </w:rPr>
        <w:t xml:space="preserve">montaggio e copre sia i componenti di ricambio che la mano d’opera, presso il </w:t>
      </w:r>
      <w:r>
        <w:rPr>
          <w:rFonts w:cs="Arial"/>
          <w:bCs/>
          <w:i/>
          <w:iCs/>
          <w:sz w:val="18"/>
          <w:szCs w:val="18"/>
        </w:rPr>
        <w:t>costruttore, ivi compresa l’attivi</w:t>
      </w:r>
      <w:r w:rsidR="000F0D80">
        <w:rPr>
          <w:rFonts w:cs="Arial"/>
          <w:bCs/>
          <w:i/>
          <w:iCs/>
          <w:sz w:val="18"/>
          <w:szCs w:val="18"/>
        </w:rPr>
        <w:t>tà di individuazione del guasto</w:t>
      </w:r>
      <w:r>
        <w:rPr>
          <w:rFonts w:cs="Arial"/>
          <w:bCs/>
          <w:i/>
          <w:iCs/>
          <w:sz w:val="18"/>
          <w:szCs w:val="18"/>
        </w:rPr>
        <w:t xml:space="preserve"> e smontaggio/rimontaggio presso il cliente</w:t>
      </w:r>
      <w:r w:rsidR="00E9704F" w:rsidRPr="00D705C1">
        <w:rPr>
          <w:rFonts w:cs="Arial"/>
          <w:bCs/>
          <w:i/>
          <w:iCs/>
          <w:sz w:val="18"/>
          <w:szCs w:val="18"/>
        </w:rPr>
        <w:t xml:space="preserve">. La garanzia non copre componenti soggetti a usura o a naturale decadimento delle prestazioni (spazzole, batterie ecc.). </w:t>
      </w:r>
      <w:r>
        <w:rPr>
          <w:rFonts w:cs="Arial"/>
          <w:bCs/>
          <w:i/>
          <w:iCs/>
          <w:sz w:val="18"/>
          <w:szCs w:val="18"/>
        </w:rPr>
        <w:t>La garanzia non copre danni alla macchina/</w:t>
      </w:r>
      <w:r w:rsidR="00E9704F" w:rsidRPr="00D705C1">
        <w:rPr>
          <w:rFonts w:cs="Arial"/>
          <w:bCs/>
          <w:i/>
          <w:iCs/>
          <w:sz w:val="18"/>
          <w:szCs w:val="18"/>
        </w:rPr>
        <w:t xml:space="preserve">impianto e/o a cose e persone </w:t>
      </w:r>
      <w:r>
        <w:rPr>
          <w:rFonts w:cs="Arial"/>
          <w:bCs/>
          <w:i/>
          <w:iCs/>
          <w:sz w:val="18"/>
          <w:szCs w:val="18"/>
        </w:rPr>
        <w:t>derivanti</w:t>
      </w:r>
      <w:r w:rsidR="00E9704F" w:rsidRPr="00D705C1">
        <w:rPr>
          <w:rFonts w:cs="Arial"/>
          <w:bCs/>
          <w:i/>
          <w:iCs/>
          <w:sz w:val="18"/>
          <w:szCs w:val="18"/>
        </w:rPr>
        <w:t xml:space="preserve"> da un uso improprio o dalla inosservanza del presente</w:t>
      </w:r>
      <w:r w:rsidR="007F3FAF" w:rsidRPr="00D705C1">
        <w:rPr>
          <w:rFonts w:cs="Arial"/>
          <w:bCs/>
          <w:i/>
          <w:iCs/>
          <w:sz w:val="18"/>
          <w:szCs w:val="18"/>
        </w:rPr>
        <w:t xml:space="preserve"> manuale di uso e manutenzione.</w:t>
      </w:r>
    </w:p>
    <w:p w:rsidR="00E9704F" w:rsidRPr="00D705C1" w:rsidRDefault="00E47307" w:rsidP="00E9704F">
      <w:pPr>
        <w:pStyle w:val="corpodeltesto"/>
        <w:rPr>
          <w:rFonts w:cs="Arial"/>
          <w:bCs/>
          <w:i/>
          <w:iCs/>
          <w:sz w:val="18"/>
          <w:szCs w:val="18"/>
        </w:rPr>
      </w:pPr>
      <w:r w:rsidRPr="00D705C1">
        <w:rPr>
          <w:rFonts w:cs="Arial"/>
          <w:bCs/>
          <w:i/>
          <w:iCs/>
          <w:sz w:val="18"/>
          <w:szCs w:val="18"/>
        </w:rPr>
        <w:t xml:space="preserve">NB. </w:t>
      </w:r>
      <w:r w:rsidR="00E9704F" w:rsidRPr="00D705C1">
        <w:rPr>
          <w:rFonts w:cs="Arial"/>
          <w:bCs/>
          <w:i/>
          <w:iCs/>
          <w:sz w:val="18"/>
          <w:szCs w:val="18"/>
        </w:rPr>
        <w:t xml:space="preserve">Le spese di trasporto sono </w:t>
      </w:r>
      <w:r w:rsidR="00157F6F">
        <w:rPr>
          <w:rFonts w:cs="Arial"/>
          <w:bCs/>
          <w:i/>
          <w:iCs/>
          <w:sz w:val="18"/>
          <w:szCs w:val="18"/>
        </w:rPr>
        <w:t>a carico</w:t>
      </w:r>
      <w:r w:rsidR="00E9704F" w:rsidRPr="00D705C1">
        <w:rPr>
          <w:rFonts w:cs="Arial"/>
          <w:bCs/>
          <w:i/>
          <w:iCs/>
          <w:sz w:val="18"/>
          <w:szCs w:val="18"/>
        </w:rPr>
        <w:t xml:space="preserve"> del cliente.</w:t>
      </w:r>
    </w:p>
    <w:p w:rsidR="00157F6F" w:rsidRDefault="00157F6F" w:rsidP="00E9704F">
      <w:pPr>
        <w:pStyle w:val="corpodeltesto"/>
        <w:spacing w:before="12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In caso di necessità richiedere supporto ai seguenti riferimenti:</w:t>
      </w:r>
    </w:p>
    <w:p w:rsidR="00157F6F" w:rsidRDefault="00157F6F" w:rsidP="00E9704F">
      <w:pPr>
        <w:pStyle w:val="corpodeltesto"/>
        <w:spacing w:before="120"/>
        <w:rPr>
          <w:rFonts w:cs="Arial"/>
          <w:sz w:val="18"/>
          <w:szCs w:val="18"/>
        </w:rPr>
      </w:pPr>
    </w:p>
    <w:p w:rsidR="00B80615" w:rsidRPr="00004D4F" w:rsidRDefault="00157F6F" w:rsidP="00B80615">
      <w:pPr>
        <w:pStyle w:val="corpodeltesto"/>
        <w:jc w:val="center"/>
        <w:rPr>
          <w:rFonts w:cs="Arial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Tel.</w:t>
      </w:r>
      <w:r w:rsidR="009A11D7" w:rsidRPr="00004D4F">
        <w:rPr>
          <w:rFonts w:cs="Arial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039 0775</w:t>
      </w:r>
      <w:r w:rsidR="00B80615" w:rsidRPr="00004D4F">
        <w:rPr>
          <w:rFonts w:cs="Arial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cs="Arial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830116</w:t>
      </w:r>
    </w:p>
    <w:p w:rsidR="00B80615" w:rsidRPr="00004D4F" w:rsidRDefault="009A11D7" w:rsidP="00B80615">
      <w:pPr>
        <w:pStyle w:val="corpodeltesto"/>
        <w:jc w:val="center"/>
        <w:rPr>
          <w:rFonts w:cs="Arial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04D4F">
        <w:rPr>
          <w:rFonts w:cs="Arial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e-mail:</w:t>
      </w:r>
      <w:r w:rsidR="00B80615" w:rsidRPr="00004D4F">
        <w:rPr>
          <w:rFonts w:cs="Arial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="00157F6F">
        <w:rPr>
          <w:rFonts w:cs="Arial"/>
          <w:i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info@rem-motori.it</w:t>
      </w:r>
      <w:proofErr w:type="spellEnd"/>
    </w:p>
    <w:p w:rsidR="00B80615" w:rsidRPr="00D705C1" w:rsidRDefault="00B80615" w:rsidP="00B4593C">
      <w:pPr>
        <w:pStyle w:val="corpodeltesto"/>
        <w:spacing w:before="120"/>
        <w:rPr>
          <w:rFonts w:cs="Arial"/>
          <w:sz w:val="18"/>
          <w:szCs w:val="18"/>
        </w:rPr>
      </w:pPr>
      <w:r w:rsidRPr="00D705C1">
        <w:rPr>
          <w:rFonts w:cs="Arial"/>
          <w:sz w:val="18"/>
          <w:szCs w:val="18"/>
        </w:rPr>
        <w:t>Il supporto tecnico è subordinato alle seguenti condizioni:</w:t>
      </w:r>
    </w:p>
    <w:p w:rsidR="00B80615" w:rsidRPr="00D705C1" w:rsidRDefault="00B80615" w:rsidP="00543E61">
      <w:pPr>
        <w:pStyle w:val="corpodeltesto"/>
        <w:numPr>
          <w:ilvl w:val="0"/>
          <w:numId w:val="4"/>
        </w:numPr>
        <w:rPr>
          <w:rFonts w:cs="Arial"/>
          <w:sz w:val="18"/>
          <w:szCs w:val="18"/>
        </w:rPr>
      </w:pPr>
      <w:r w:rsidRPr="00D705C1">
        <w:rPr>
          <w:rFonts w:cs="Arial"/>
          <w:sz w:val="18"/>
          <w:szCs w:val="18"/>
        </w:rPr>
        <w:t>identificazione del tipo di intervento o problema riscontrato;</w:t>
      </w:r>
    </w:p>
    <w:p w:rsidR="00B80615" w:rsidRPr="00D705C1" w:rsidRDefault="00B80615" w:rsidP="00543E61">
      <w:pPr>
        <w:pStyle w:val="corpodeltesto"/>
        <w:numPr>
          <w:ilvl w:val="0"/>
          <w:numId w:val="4"/>
        </w:numPr>
        <w:rPr>
          <w:rFonts w:cs="Arial"/>
          <w:sz w:val="18"/>
          <w:szCs w:val="18"/>
        </w:rPr>
      </w:pPr>
      <w:r w:rsidRPr="00D705C1">
        <w:rPr>
          <w:rFonts w:cs="Arial"/>
          <w:sz w:val="18"/>
          <w:szCs w:val="18"/>
        </w:rPr>
        <w:t xml:space="preserve">identificazione del numero della matricola/commessa </w:t>
      </w:r>
      <w:r w:rsidR="00BD5435">
        <w:rPr>
          <w:bCs/>
          <w:sz w:val="18"/>
          <w:szCs w:val="18"/>
        </w:rPr>
        <w:t>REM</w:t>
      </w:r>
      <w:r w:rsidR="002D1825">
        <w:rPr>
          <w:bCs/>
          <w:sz w:val="18"/>
          <w:szCs w:val="18"/>
        </w:rPr>
        <w:t xml:space="preserve"> s.r.l.</w:t>
      </w:r>
      <w:r w:rsidR="005A70AE" w:rsidRPr="00D705C1">
        <w:rPr>
          <w:bCs/>
          <w:sz w:val="18"/>
          <w:szCs w:val="18"/>
        </w:rPr>
        <w:t xml:space="preserve"> </w:t>
      </w:r>
      <w:r w:rsidR="009E2E23">
        <w:rPr>
          <w:rFonts w:cs="Arial"/>
          <w:sz w:val="18"/>
          <w:szCs w:val="18"/>
        </w:rPr>
        <w:t xml:space="preserve"> (vedi pag.</w:t>
      </w:r>
      <w:r w:rsidRPr="00D705C1">
        <w:rPr>
          <w:rFonts w:cs="Arial"/>
          <w:sz w:val="18"/>
          <w:szCs w:val="18"/>
        </w:rPr>
        <w:t>1);</w:t>
      </w:r>
    </w:p>
    <w:p w:rsidR="00B80615" w:rsidRPr="00D705C1" w:rsidRDefault="00B80615" w:rsidP="00543E61">
      <w:pPr>
        <w:pStyle w:val="corpodeltesto"/>
        <w:numPr>
          <w:ilvl w:val="0"/>
          <w:numId w:val="4"/>
        </w:numPr>
        <w:rPr>
          <w:rFonts w:cs="Arial"/>
          <w:sz w:val="18"/>
          <w:szCs w:val="18"/>
        </w:rPr>
      </w:pPr>
      <w:r w:rsidRPr="00D705C1">
        <w:rPr>
          <w:rFonts w:cs="Arial"/>
          <w:sz w:val="18"/>
          <w:szCs w:val="18"/>
        </w:rPr>
        <w:t xml:space="preserve">identificazione del codice componente / numero disegno e posizione del particolare di cui fornire </w:t>
      </w:r>
      <w:r w:rsidR="00B4593C" w:rsidRPr="00D705C1">
        <w:rPr>
          <w:rFonts w:cs="Arial"/>
          <w:sz w:val="18"/>
          <w:szCs w:val="18"/>
        </w:rPr>
        <w:t>l’</w:t>
      </w:r>
      <w:r w:rsidRPr="00D705C1">
        <w:rPr>
          <w:rFonts w:cs="Arial"/>
          <w:sz w:val="18"/>
          <w:szCs w:val="18"/>
        </w:rPr>
        <w:t>eventuale ricambio.</w:t>
      </w:r>
    </w:p>
    <w:p w:rsidR="00B9297C" w:rsidRPr="00D705C1" w:rsidRDefault="00B9297C" w:rsidP="00B9297C">
      <w:pPr>
        <w:pStyle w:val="corpodeltesto"/>
        <w:rPr>
          <w:rFonts w:cs="Arial"/>
          <w:sz w:val="18"/>
          <w:szCs w:val="18"/>
        </w:rPr>
      </w:pPr>
    </w:p>
    <w:p w:rsidR="00B80615" w:rsidRPr="00D705C1" w:rsidRDefault="00E947D1" w:rsidP="00543E61">
      <w:pPr>
        <w:pStyle w:val="Titolo2"/>
        <w:numPr>
          <w:ilvl w:val="0"/>
          <w:numId w:val="15"/>
        </w:numPr>
        <w:spacing w:before="120" w:after="0"/>
        <w:jc w:val="both"/>
        <w:rPr>
          <w:sz w:val="18"/>
          <w:szCs w:val="18"/>
        </w:rPr>
      </w:pPr>
      <w:bookmarkStart w:id="9" w:name="_Toc466879648"/>
      <w:bookmarkStart w:id="10" w:name="_Toc466879782"/>
      <w:bookmarkStart w:id="11" w:name="_Toc466879817"/>
      <w:bookmarkStart w:id="12" w:name="_Toc142059653"/>
      <w:r w:rsidRPr="00D705C1">
        <w:rPr>
          <w:sz w:val="18"/>
          <w:szCs w:val="18"/>
        </w:rPr>
        <w:t>uso consentito</w:t>
      </w:r>
      <w:bookmarkEnd w:id="9"/>
      <w:bookmarkEnd w:id="10"/>
      <w:bookmarkEnd w:id="11"/>
      <w:bookmarkEnd w:id="12"/>
    </w:p>
    <w:p w:rsidR="00744C55" w:rsidRDefault="00915C35" w:rsidP="00B80615">
      <w:pPr>
        <w:pStyle w:val="corpodeltesto"/>
        <w:rPr>
          <w:rFonts w:cs="Arial"/>
          <w:snapToGrid w:val="0"/>
          <w:sz w:val="18"/>
          <w:szCs w:val="18"/>
        </w:rPr>
      </w:pPr>
      <w:r w:rsidRPr="00D705C1">
        <w:rPr>
          <w:rFonts w:cs="Arial"/>
          <w:sz w:val="18"/>
          <w:szCs w:val="18"/>
        </w:rPr>
        <w:t xml:space="preserve">La </w:t>
      </w:r>
      <w:r w:rsidR="00604054">
        <w:rPr>
          <w:rFonts w:cs="Arial"/>
          <w:sz w:val="18"/>
          <w:szCs w:val="18"/>
        </w:rPr>
        <w:t xml:space="preserve">macchina </w:t>
      </w:r>
      <w:r w:rsidR="005F184B" w:rsidRPr="00D705C1">
        <w:rPr>
          <w:rFonts w:cs="Arial"/>
          <w:sz w:val="18"/>
          <w:szCs w:val="18"/>
        </w:rPr>
        <w:t>è progettata per</w:t>
      </w:r>
      <w:r w:rsidR="00957560" w:rsidRPr="00D705C1">
        <w:rPr>
          <w:rFonts w:cs="Arial"/>
          <w:sz w:val="18"/>
          <w:szCs w:val="18"/>
        </w:rPr>
        <w:t xml:space="preserve"> eseguire </w:t>
      </w:r>
      <w:r w:rsidR="00744C55">
        <w:rPr>
          <w:rFonts w:cs="Arial"/>
          <w:snapToGrid w:val="0"/>
          <w:sz w:val="18"/>
          <w:szCs w:val="18"/>
        </w:rPr>
        <w:t xml:space="preserve">test di fatica su materiali elastici a bassa densità </w:t>
      </w:r>
      <w:r w:rsidR="00674B3F">
        <w:rPr>
          <w:rFonts w:cs="Arial"/>
          <w:snapToGrid w:val="0"/>
          <w:sz w:val="18"/>
          <w:szCs w:val="18"/>
        </w:rPr>
        <w:t>impiegati</w:t>
      </w:r>
      <w:r w:rsidR="00744C55">
        <w:rPr>
          <w:rFonts w:cs="Arial"/>
          <w:snapToGrid w:val="0"/>
          <w:sz w:val="18"/>
          <w:szCs w:val="18"/>
        </w:rPr>
        <w:t xml:space="preserve"> </w:t>
      </w:r>
      <w:r w:rsidR="00674B3F">
        <w:rPr>
          <w:rFonts w:cs="Arial"/>
          <w:snapToGrid w:val="0"/>
          <w:sz w:val="18"/>
          <w:szCs w:val="18"/>
        </w:rPr>
        <w:t>nel</w:t>
      </w:r>
      <w:r w:rsidR="00744C55">
        <w:rPr>
          <w:rFonts w:cs="Arial"/>
          <w:snapToGrid w:val="0"/>
          <w:sz w:val="18"/>
          <w:szCs w:val="18"/>
        </w:rPr>
        <w:t>la realizzazione di imbottiture (poliuretano espanso).</w:t>
      </w:r>
    </w:p>
    <w:p w:rsidR="00B80615" w:rsidRPr="00D705C1" w:rsidRDefault="00D6416E" w:rsidP="00B80615">
      <w:pPr>
        <w:pStyle w:val="corpodeltesto"/>
        <w:rPr>
          <w:rFonts w:cs="Arial"/>
          <w:sz w:val="18"/>
          <w:szCs w:val="18"/>
        </w:rPr>
      </w:pPr>
      <w:r w:rsidRPr="00D705C1">
        <w:rPr>
          <w:rFonts w:cs="Arial"/>
          <w:sz w:val="18"/>
          <w:szCs w:val="18"/>
        </w:rPr>
        <w:t xml:space="preserve">L'utilizzatore della </w:t>
      </w:r>
      <w:r w:rsidR="00574488">
        <w:rPr>
          <w:rFonts w:cs="Arial"/>
          <w:sz w:val="18"/>
          <w:szCs w:val="18"/>
        </w:rPr>
        <w:t>macchina</w:t>
      </w:r>
      <w:r w:rsidR="00B80615" w:rsidRPr="00D705C1">
        <w:rPr>
          <w:rFonts w:cs="Arial"/>
          <w:sz w:val="18"/>
          <w:szCs w:val="18"/>
        </w:rPr>
        <w:t xml:space="preserve">, </w:t>
      </w:r>
      <w:r w:rsidR="00D30E79" w:rsidRPr="00D705C1">
        <w:rPr>
          <w:rFonts w:cs="Arial"/>
          <w:sz w:val="18"/>
          <w:szCs w:val="18"/>
        </w:rPr>
        <w:t>è tenuto</w:t>
      </w:r>
      <w:r w:rsidR="00604054">
        <w:rPr>
          <w:rFonts w:cs="Arial"/>
          <w:sz w:val="18"/>
          <w:szCs w:val="18"/>
        </w:rPr>
        <w:t xml:space="preserve"> </w:t>
      </w:r>
      <w:r w:rsidR="00D30E79" w:rsidRPr="00D705C1">
        <w:rPr>
          <w:rFonts w:cs="Arial"/>
          <w:sz w:val="18"/>
          <w:szCs w:val="18"/>
        </w:rPr>
        <w:t>ad affidare l’uso della stessa</w:t>
      </w:r>
      <w:r w:rsidR="00B80615" w:rsidRPr="00D705C1">
        <w:rPr>
          <w:rFonts w:cs="Arial"/>
          <w:sz w:val="18"/>
          <w:szCs w:val="18"/>
        </w:rPr>
        <w:t xml:space="preserve"> esclusivamente a personale addestrato secondo le istruzioni di questo manuale</w:t>
      </w:r>
      <w:r w:rsidR="00D30E79" w:rsidRPr="00D705C1">
        <w:rPr>
          <w:rFonts w:cs="Arial"/>
          <w:sz w:val="18"/>
          <w:szCs w:val="18"/>
        </w:rPr>
        <w:t>,</w:t>
      </w:r>
      <w:r w:rsidR="00B80615" w:rsidRPr="00D705C1">
        <w:rPr>
          <w:rFonts w:cs="Arial"/>
          <w:sz w:val="18"/>
          <w:szCs w:val="18"/>
        </w:rPr>
        <w:t xml:space="preserve"> </w:t>
      </w:r>
      <w:r w:rsidR="00D30E79" w:rsidRPr="00D705C1">
        <w:rPr>
          <w:rFonts w:cs="Arial"/>
          <w:sz w:val="18"/>
          <w:szCs w:val="18"/>
        </w:rPr>
        <w:t>integrate da</w:t>
      </w:r>
      <w:r w:rsidR="00B80615" w:rsidRPr="00D705C1">
        <w:rPr>
          <w:rFonts w:cs="Arial"/>
          <w:sz w:val="18"/>
          <w:szCs w:val="18"/>
        </w:rPr>
        <w:t xml:space="preserve"> informazioni e conoscenze tecniche professionali.</w:t>
      </w:r>
    </w:p>
    <w:p w:rsidR="002A083F" w:rsidRPr="00D705C1" w:rsidRDefault="002A083F" w:rsidP="00B80615">
      <w:pPr>
        <w:pStyle w:val="corpodeltesto"/>
        <w:rPr>
          <w:rFonts w:cs="Arial"/>
          <w:sz w:val="18"/>
          <w:szCs w:val="18"/>
        </w:rPr>
      </w:pPr>
    </w:p>
    <w:p w:rsidR="00E9704F" w:rsidRPr="00D705C1" w:rsidRDefault="00E9704F" w:rsidP="00B80615">
      <w:pPr>
        <w:pStyle w:val="corpodeltesto"/>
        <w:rPr>
          <w:rFonts w:cs="Arial"/>
          <w:sz w:val="18"/>
          <w:szCs w:val="18"/>
        </w:rPr>
      </w:pPr>
    </w:p>
    <w:p w:rsidR="00E9704F" w:rsidRPr="00D705C1" w:rsidRDefault="00E9704F" w:rsidP="00B80615">
      <w:pPr>
        <w:pStyle w:val="corpodeltesto"/>
        <w:rPr>
          <w:rFonts w:cs="Arial"/>
          <w:sz w:val="18"/>
          <w:szCs w:val="18"/>
        </w:rPr>
      </w:pPr>
    </w:p>
    <w:p w:rsidR="00E9704F" w:rsidRDefault="00744C55" w:rsidP="00B80615">
      <w:pPr>
        <w:pStyle w:val="corpodeltesto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2544D867" wp14:editId="5D2EB4F8">
                <wp:simplePos x="0" y="0"/>
                <wp:positionH relativeFrom="column">
                  <wp:posOffset>-82913</wp:posOffset>
                </wp:positionH>
                <wp:positionV relativeFrom="paragraph">
                  <wp:posOffset>-76200</wp:posOffset>
                </wp:positionV>
                <wp:extent cx="6131560" cy="332105"/>
                <wp:effectExtent l="0" t="0" r="21590" b="0"/>
                <wp:wrapNone/>
                <wp:docPr id="2581" name="Group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1560" cy="332105"/>
                          <a:chOff x="1045" y="5042"/>
                          <a:chExt cx="9656" cy="523"/>
                        </a:xfrm>
                      </wpg:grpSpPr>
                      <wps:wsp>
                        <wps:cNvPr id="2582" name="Text Box 1395"/>
                        <wps:cNvSpPr txBox="1">
                          <a:spLocks noChangeArrowheads="1"/>
                        </wps:cNvSpPr>
                        <wps:spPr bwMode="auto">
                          <a:xfrm>
                            <a:off x="1880" y="5109"/>
                            <a:ext cx="8821" cy="396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7E7" w:rsidRPr="00D705C1" w:rsidRDefault="00E857E7" w:rsidP="00B8061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D705C1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Quanto descritto nel presente manuale è destinato esclusivamente ad uso industriale.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3" name="Picture 2578" descr="Attenzion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5042"/>
                            <a:ext cx="680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3" o:spid="_x0000_s1038" style="position:absolute;left:0;text-align:left;margin-left:-6.55pt;margin-top:-6pt;width:482.8pt;height:26.15pt;z-index:251590656" coordorigin="1045,5042" coordsize="9656,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">
                <v:shape id="Text Box 1395" o:spid="_x0000_s1039" type="#_x0000_t202" style="position:absolute;left:1880;top:5109;width:8821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QJccA&#10;AADdAAAADwAAAGRycy9kb3ducmV2LnhtbESPQWvCQBSE7wX/w/IKvdVNQxUbXYMUUovowdiD3h7Z&#10;ZxLMvg3ZbRL/fbdQ6HGYmW+YVTqaRvTUudqygpdpBIK4sLrmUsHXKXtegHAeWWNjmRTcyUG6njys&#10;MNF24CP1uS9FgLBLUEHlfZtI6YqKDLqpbYmDd7WdQR9kV0rd4RDgppFxFM2lwZrDQoUtvVdU3PJv&#10;o4C2r2W2vRzeIv2x351n13yH91qpp8dxswThafT/4b/2p1YQzxYx/L4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HkCXHAAAA3QAAAA8AAAAAAAAAAAAAAAAAmAIAAGRy&#10;cy9kb3ducmV2LnhtbFBLBQYAAAAABAAEAPUAAACMAwAAAAA=&#10;" filled="f" strokecolor="red" strokeweight="1.5pt">
                  <v:textbox>
                    <w:txbxContent>
                      <w:p w:rsidR="00E857E7" w:rsidRPr="00D705C1" w:rsidRDefault="00E857E7" w:rsidP="00B8061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D705C1">
                          <w:rPr>
                            <w:rFonts w:ascii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  <w:t>Quanto descritto nel presente manuale è destinato esclusivamente ad uso industriale.</w:t>
                        </w:r>
                      </w:p>
                    </w:txbxContent>
                  </v:textbox>
                </v:shape>
                <v:shape id="Picture 2578" o:spid="_x0000_s1040" type="#_x0000_t75" alt="Attenzione" style="position:absolute;left:1045;top:5042;width:680;height:52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8w7nGAAAA3QAAAA8AAABkcnMvZG93bnJldi54bWxEj09rwkAUxO8Fv8PyCr0U3TVSSVNX0dKW&#10;noT45/7IvibR7NuQXWP89t1CweMwM79hFqvBNqKnzteONUwnCgRx4UzNpYbD/nOcgvAB2WDjmDTc&#10;yMNqOXpYYGbclXPqd6EUEcI+Qw1VCG0mpS8qsugnriWO3o/rLIYou1KaDq8RbhuZKDWXFmuOCxW2&#10;9F5Rcd5drIbnNE2O+Wlbv36d1OWjb86buVNaPz0O6zcQgYZwD/+3v42G5CWdwd+b+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/zDucYAAADdAAAADwAAAAAAAAAAAAAA&#10;AACfAgAAZHJzL2Rvd25yZXYueG1sUEsFBgAAAAAEAAQA9wAAAJIDAAAAAA==&#10;">
                  <v:imagedata r:id="rId21" o:title="Attenzione"/>
                  <o:lock v:ext="edit" aspectratio="f"/>
                </v:shape>
              </v:group>
            </w:pict>
          </mc:Fallback>
        </mc:AlternateContent>
      </w:r>
    </w:p>
    <w:p w:rsidR="00744C55" w:rsidRDefault="00744C55" w:rsidP="00B80615">
      <w:pPr>
        <w:pStyle w:val="corpodeltesto"/>
        <w:rPr>
          <w:rFonts w:cs="Arial"/>
          <w:sz w:val="18"/>
          <w:szCs w:val="18"/>
        </w:rPr>
      </w:pPr>
    </w:p>
    <w:p w:rsidR="00744C55" w:rsidRPr="00D705C1" w:rsidRDefault="00744C55" w:rsidP="00B80615">
      <w:pPr>
        <w:pStyle w:val="corpodeltesto"/>
        <w:rPr>
          <w:rFonts w:cs="Arial"/>
          <w:sz w:val="18"/>
          <w:szCs w:val="18"/>
        </w:rPr>
      </w:pPr>
    </w:p>
    <w:p w:rsidR="00B80615" w:rsidRPr="00D705C1" w:rsidRDefault="00D6416E" w:rsidP="00B80615">
      <w:pPr>
        <w:pStyle w:val="corpodeltesto"/>
        <w:rPr>
          <w:rFonts w:cs="Arial"/>
          <w:sz w:val="18"/>
          <w:szCs w:val="18"/>
        </w:rPr>
      </w:pPr>
      <w:r w:rsidRPr="00D705C1">
        <w:rPr>
          <w:rFonts w:cs="Arial"/>
          <w:sz w:val="18"/>
          <w:szCs w:val="18"/>
        </w:rPr>
        <w:t>L’utilizzatore</w:t>
      </w:r>
      <w:r w:rsidR="00B80615" w:rsidRPr="00D705C1">
        <w:rPr>
          <w:rFonts w:cs="Arial"/>
          <w:sz w:val="18"/>
          <w:szCs w:val="18"/>
        </w:rPr>
        <w:t xml:space="preserve"> è</w:t>
      </w:r>
      <w:r w:rsidRPr="00D705C1">
        <w:rPr>
          <w:rFonts w:cs="Arial"/>
          <w:sz w:val="18"/>
          <w:szCs w:val="18"/>
        </w:rPr>
        <w:t xml:space="preserve"> inoltre</w:t>
      </w:r>
      <w:r w:rsidR="00B80615" w:rsidRPr="00D705C1">
        <w:rPr>
          <w:rFonts w:cs="Arial"/>
          <w:sz w:val="18"/>
          <w:szCs w:val="18"/>
        </w:rPr>
        <w:t xml:space="preserve"> tenuto a:</w:t>
      </w:r>
    </w:p>
    <w:p w:rsidR="00B80615" w:rsidRPr="00D705C1" w:rsidRDefault="00D6416E" w:rsidP="00543E61">
      <w:pPr>
        <w:pStyle w:val="corpodeltesto"/>
        <w:numPr>
          <w:ilvl w:val="0"/>
          <w:numId w:val="6"/>
        </w:numPr>
        <w:spacing w:before="120"/>
        <w:rPr>
          <w:rFonts w:cs="Arial"/>
          <w:sz w:val="18"/>
          <w:szCs w:val="18"/>
        </w:rPr>
      </w:pPr>
      <w:r w:rsidRPr="00D705C1">
        <w:rPr>
          <w:rFonts w:cs="Arial"/>
          <w:sz w:val="18"/>
          <w:szCs w:val="18"/>
        </w:rPr>
        <w:t>a</w:t>
      </w:r>
      <w:r w:rsidR="00B80615" w:rsidRPr="00D705C1">
        <w:rPr>
          <w:rFonts w:cs="Arial"/>
          <w:sz w:val="18"/>
          <w:szCs w:val="18"/>
        </w:rPr>
        <w:t xml:space="preserve">ffidare la manutenzione esclusivamente a personale specializzato, dotato dei requisiti tecnici professionali come richiesto dalla vigente </w:t>
      </w:r>
      <w:r w:rsidRPr="00D705C1">
        <w:rPr>
          <w:rFonts w:cs="Arial"/>
          <w:sz w:val="18"/>
          <w:szCs w:val="18"/>
        </w:rPr>
        <w:t>normativa;</w:t>
      </w:r>
    </w:p>
    <w:p w:rsidR="00B80615" w:rsidRPr="00D705C1" w:rsidRDefault="00D6416E" w:rsidP="00543E61">
      <w:pPr>
        <w:pStyle w:val="corpodeltesto"/>
        <w:numPr>
          <w:ilvl w:val="0"/>
          <w:numId w:val="6"/>
        </w:numPr>
        <w:rPr>
          <w:rFonts w:cs="Arial"/>
          <w:sz w:val="18"/>
          <w:szCs w:val="18"/>
        </w:rPr>
      </w:pPr>
      <w:r w:rsidRPr="00D705C1">
        <w:rPr>
          <w:rFonts w:cs="Arial"/>
          <w:sz w:val="18"/>
          <w:szCs w:val="18"/>
        </w:rPr>
        <w:t>v</w:t>
      </w:r>
      <w:r w:rsidR="00B80615" w:rsidRPr="00D705C1">
        <w:rPr>
          <w:rFonts w:cs="Arial"/>
          <w:sz w:val="18"/>
          <w:szCs w:val="18"/>
        </w:rPr>
        <w:t>erificare che la sicurezza dell</w:t>
      </w:r>
      <w:r w:rsidR="00D30E79" w:rsidRPr="00D705C1">
        <w:rPr>
          <w:rFonts w:cs="Arial"/>
          <w:sz w:val="18"/>
          <w:szCs w:val="18"/>
        </w:rPr>
        <w:t xml:space="preserve">a </w:t>
      </w:r>
      <w:r w:rsidR="00E66907">
        <w:rPr>
          <w:rFonts w:cs="Arial"/>
          <w:sz w:val="18"/>
          <w:szCs w:val="18"/>
        </w:rPr>
        <w:t>macchina</w:t>
      </w:r>
      <w:r w:rsidR="00B80615" w:rsidRPr="00D705C1">
        <w:rPr>
          <w:rFonts w:cs="Arial"/>
          <w:sz w:val="18"/>
          <w:szCs w:val="18"/>
        </w:rPr>
        <w:t xml:space="preserve"> si mantenga integra nel tempo e che non vengano operate manomissioni </w:t>
      </w:r>
      <w:r w:rsidRPr="00D705C1">
        <w:rPr>
          <w:rFonts w:cs="Arial"/>
          <w:sz w:val="18"/>
          <w:szCs w:val="18"/>
        </w:rPr>
        <w:t xml:space="preserve">alla </w:t>
      </w:r>
      <w:r w:rsidR="00E66907">
        <w:rPr>
          <w:rFonts w:cs="Arial"/>
          <w:sz w:val="18"/>
          <w:szCs w:val="18"/>
        </w:rPr>
        <w:t>macchina</w:t>
      </w:r>
      <w:r w:rsidRPr="00D705C1">
        <w:rPr>
          <w:rFonts w:cs="Arial"/>
          <w:sz w:val="18"/>
          <w:szCs w:val="18"/>
        </w:rPr>
        <w:t xml:space="preserve"> e/o </w:t>
      </w:r>
      <w:r w:rsidR="00B80615" w:rsidRPr="00D705C1">
        <w:rPr>
          <w:rFonts w:cs="Arial"/>
          <w:sz w:val="18"/>
          <w:szCs w:val="18"/>
        </w:rPr>
        <w:t>ai ripari fis</w:t>
      </w:r>
      <w:r w:rsidRPr="00D705C1">
        <w:rPr>
          <w:rFonts w:cs="Arial"/>
          <w:sz w:val="18"/>
          <w:szCs w:val="18"/>
        </w:rPr>
        <w:t>si / dispositivi di sicurezza;</w:t>
      </w:r>
    </w:p>
    <w:p w:rsidR="00B80615" w:rsidRPr="00D705C1" w:rsidRDefault="00D6416E" w:rsidP="00543E61">
      <w:pPr>
        <w:pStyle w:val="corpodeltesto"/>
        <w:numPr>
          <w:ilvl w:val="0"/>
          <w:numId w:val="6"/>
        </w:numPr>
        <w:rPr>
          <w:rFonts w:cs="Arial"/>
          <w:sz w:val="18"/>
          <w:szCs w:val="18"/>
        </w:rPr>
      </w:pPr>
      <w:r w:rsidRPr="00D705C1">
        <w:rPr>
          <w:rFonts w:cs="Arial"/>
          <w:sz w:val="18"/>
          <w:szCs w:val="18"/>
        </w:rPr>
        <w:t>c</w:t>
      </w:r>
      <w:r w:rsidR="00B80615" w:rsidRPr="00D705C1">
        <w:rPr>
          <w:rFonts w:cs="Arial"/>
          <w:sz w:val="18"/>
          <w:szCs w:val="18"/>
        </w:rPr>
        <w:t xml:space="preserve">ontrollare che le persone che accedono all’area di lavoro </w:t>
      </w:r>
      <w:r w:rsidRPr="00D705C1">
        <w:rPr>
          <w:rFonts w:cs="Arial"/>
          <w:sz w:val="18"/>
          <w:szCs w:val="18"/>
        </w:rPr>
        <w:t>interessata</w:t>
      </w:r>
      <w:r w:rsidR="00B80615" w:rsidRPr="00D705C1">
        <w:rPr>
          <w:rFonts w:cs="Arial"/>
          <w:sz w:val="18"/>
          <w:szCs w:val="18"/>
        </w:rPr>
        <w:t xml:space="preserve"> per normale utilizzo, controllo o manutenzione, sia personale addestrato con buona conosce</w:t>
      </w:r>
      <w:r w:rsidRPr="00D705C1">
        <w:rPr>
          <w:rFonts w:cs="Arial"/>
          <w:sz w:val="18"/>
          <w:szCs w:val="18"/>
        </w:rPr>
        <w:t>nza dei rischi residui presenti;</w:t>
      </w:r>
    </w:p>
    <w:p w:rsidR="00B80615" w:rsidRPr="00D705C1" w:rsidRDefault="00D6416E" w:rsidP="00543E61">
      <w:pPr>
        <w:pStyle w:val="corpodeltesto"/>
        <w:numPr>
          <w:ilvl w:val="0"/>
          <w:numId w:val="6"/>
        </w:numPr>
        <w:rPr>
          <w:rFonts w:cs="Arial"/>
          <w:sz w:val="18"/>
          <w:szCs w:val="18"/>
        </w:rPr>
      </w:pPr>
      <w:r w:rsidRPr="00D705C1">
        <w:rPr>
          <w:rFonts w:cs="Arial"/>
          <w:sz w:val="18"/>
          <w:szCs w:val="18"/>
        </w:rPr>
        <w:t>m</w:t>
      </w:r>
      <w:r w:rsidR="00B80615" w:rsidRPr="00D705C1">
        <w:rPr>
          <w:rFonts w:cs="Arial"/>
          <w:sz w:val="18"/>
          <w:szCs w:val="18"/>
        </w:rPr>
        <w:t>antenere una copia del presente manuale d’uso e manutenzione in prossimità dell</w:t>
      </w:r>
      <w:r w:rsidR="00D30E79" w:rsidRPr="00D705C1">
        <w:rPr>
          <w:rFonts w:cs="Arial"/>
          <w:sz w:val="18"/>
          <w:szCs w:val="18"/>
        </w:rPr>
        <w:t xml:space="preserve">a </w:t>
      </w:r>
      <w:r w:rsidRPr="00D705C1">
        <w:rPr>
          <w:rFonts w:cs="Arial"/>
          <w:sz w:val="18"/>
          <w:szCs w:val="18"/>
        </w:rPr>
        <w:t>attrezzatura</w:t>
      </w:r>
      <w:r w:rsidR="00B80615" w:rsidRPr="00D705C1">
        <w:rPr>
          <w:rFonts w:cs="Arial"/>
          <w:sz w:val="18"/>
          <w:szCs w:val="18"/>
        </w:rPr>
        <w:t xml:space="preserve"> a disposizione di tutti gli utilizzatori.</w:t>
      </w:r>
    </w:p>
    <w:p w:rsidR="00B80615" w:rsidRPr="00D705C1" w:rsidRDefault="00DC5F35" w:rsidP="00B80615">
      <w:pPr>
        <w:pStyle w:val="corpodeltesto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  <w:lang w:bidi="ar-SA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63E167DB" wp14:editId="595A2DA0">
                <wp:simplePos x="0" y="0"/>
                <wp:positionH relativeFrom="column">
                  <wp:posOffset>-66675</wp:posOffset>
                </wp:positionH>
                <wp:positionV relativeFrom="paragraph">
                  <wp:posOffset>128270</wp:posOffset>
                </wp:positionV>
                <wp:extent cx="6141720" cy="400050"/>
                <wp:effectExtent l="0" t="0" r="11430" b="19050"/>
                <wp:wrapNone/>
                <wp:docPr id="2578" name="Group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400050"/>
                          <a:chOff x="1030" y="8040"/>
                          <a:chExt cx="9672" cy="630"/>
                        </a:xfrm>
                      </wpg:grpSpPr>
                      <wps:wsp>
                        <wps:cNvPr id="2579" name="Text Box 2421"/>
                        <wps:cNvSpPr txBox="1">
                          <a:spLocks noChangeArrowheads="1"/>
                        </wps:cNvSpPr>
                        <wps:spPr bwMode="auto">
                          <a:xfrm>
                            <a:off x="1880" y="8040"/>
                            <a:ext cx="8822" cy="630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7E7" w:rsidRPr="00D705C1" w:rsidRDefault="00E857E7" w:rsidP="00E9704F">
                              <w:pPr>
                                <w:jc w:val="both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D705C1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La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REM</w:t>
                              </w:r>
                              <w:r w:rsidRPr="00D705C1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s.r.l. declina ogni responsabilità per danni a cose e/o persone derivanti da un utilizzo improprio della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macchina/impianto</w:t>
                              </w:r>
                              <w:r w:rsidRPr="00D705C1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0" name="Picture 2579" descr="Attenzion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8100"/>
                            <a:ext cx="680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2" o:spid="_x0000_s1041" style="position:absolute;left:0;text-align:left;margin-left:-5.25pt;margin-top:10.1pt;width:483.6pt;height:31.5pt;z-index:251591680" coordorigin="1030,8040" coordsize="9672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">
                <v:shape id="Text Box 2421" o:spid="_x0000_s1042" type="#_x0000_t202" style="position:absolute;left:1880;top:8040;width:8822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yc8YA&#10;AADdAAAADwAAAGRycy9kb3ducmV2LnhtbESPT4vCMBTE7wv7HcJb8Kbpiq5ajSKCfxA9WD3o7dE8&#10;27LNS2mi1m9vFoQ9DjPzG2Yya0wp7lS7wrKC704Egji1uuBMwem4bA9BOI+ssbRMCp7kYDb9/Jhg&#10;rO2DD3RPfCYChF2MCnLvq1hKl+Zk0HVsRRy8q60N+iDrTOoaHwFuStmNoh9psOCwkGNFi5zS3+Rm&#10;FNC6ly3Xl/0o0qvd9ty/Jlt8Fkq1vpr5GISnxv+H3+2NVtDtD0bw9yY8AT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Zyc8YAAADdAAAADwAAAAAAAAAAAAAAAACYAgAAZHJz&#10;L2Rvd25yZXYueG1sUEsFBgAAAAAEAAQA9QAAAIsDAAAAAA==&#10;" filled="f" strokecolor="red" strokeweight="1.5pt">
                  <v:textbox>
                    <w:txbxContent>
                      <w:p w:rsidR="00E857E7" w:rsidRPr="00D705C1" w:rsidRDefault="00E857E7" w:rsidP="00E9704F">
                        <w:pPr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D705C1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La 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REM</w:t>
                        </w:r>
                        <w:r w:rsidRPr="00D705C1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s.r.l. declina ogni responsabilità per danni a cose e/o persone derivanti da un utilizzo improprio della 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macchina/impianto</w:t>
                        </w:r>
                        <w:r w:rsidRPr="00D705C1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Picture 2579" o:spid="_x0000_s1043" type="#_x0000_t75" alt="Attenzione" style="position:absolute;left:1030;top:8100;width:680;height:52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uXc7DAAAA3QAAAA8AAABkcnMvZG93bnJldi54bWxET89rwjAUvg/2P4Q32GXMxILSdcYyxyae&#10;BlV3fzRvbbV5KU1a639vDsKOH9/vVT7ZVozU+8axhvlMgSAunWm40nA8fL+mIHxANtg6Jg1X8pCv&#10;Hx9WmBl34YLGfahEDGGfoYY6hC6T0pc1WfQz1xFH7s/1FkOEfSVNj5cYbluZKLWUFhuODTV29FlT&#10;ed4PVsNLmia/xemnedue1PA1tufN0imtn5+mj3cQgabwL767d0ZDskjj/vgmPgG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5dzsMAAADdAAAADwAAAAAAAAAAAAAAAACf&#10;AgAAZHJzL2Rvd25yZXYueG1sUEsFBgAAAAAEAAQA9wAAAI8DAAAAAA==&#10;">
                  <v:imagedata r:id="rId21" o:title="Attenzione"/>
                  <o:lock v:ext="edit" aspectratio="f"/>
                </v:shape>
              </v:group>
            </w:pict>
          </mc:Fallback>
        </mc:AlternateContent>
      </w:r>
    </w:p>
    <w:p w:rsidR="001665F4" w:rsidRPr="00D705C1" w:rsidRDefault="001665F4" w:rsidP="00B80615">
      <w:pPr>
        <w:pStyle w:val="corpodeltesto"/>
        <w:rPr>
          <w:rFonts w:cs="Arial"/>
          <w:sz w:val="18"/>
          <w:szCs w:val="18"/>
        </w:rPr>
      </w:pPr>
    </w:p>
    <w:p w:rsidR="00E9704F" w:rsidRPr="00D705C1" w:rsidRDefault="00E9704F" w:rsidP="00B80615">
      <w:pPr>
        <w:pStyle w:val="corpodeltesto"/>
        <w:rPr>
          <w:rFonts w:cs="Arial"/>
          <w:sz w:val="18"/>
          <w:szCs w:val="18"/>
        </w:rPr>
      </w:pPr>
    </w:p>
    <w:p w:rsidR="001665F4" w:rsidRDefault="001665F4" w:rsidP="00B80615">
      <w:pPr>
        <w:pStyle w:val="corpodeltesto"/>
        <w:rPr>
          <w:rFonts w:cs="Arial"/>
          <w:sz w:val="18"/>
          <w:szCs w:val="18"/>
        </w:rPr>
      </w:pPr>
    </w:p>
    <w:p w:rsidR="00D705C1" w:rsidRPr="00D705C1" w:rsidRDefault="00D705C1" w:rsidP="00B80615">
      <w:pPr>
        <w:pStyle w:val="corpodeltesto"/>
        <w:rPr>
          <w:rFonts w:cs="Arial"/>
          <w:sz w:val="18"/>
          <w:szCs w:val="18"/>
        </w:rPr>
      </w:pPr>
    </w:p>
    <w:p w:rsidR="00AE621C" w:rsidRPr="00D705C1" w:rsidRDefault="00AE621C" w:rsidP="00AE621C">
      <w:pPr>
        <w:pStyle w:val="corpodeltesto"/>
        <w:rPr>
          <w:rFonts w:cs="Arial"/>
          <w:sz w:val="18"/>
          <w:szCs w:val="18"/>
        </w:rPr>
      </w:pPr>
      <w:r w:rsidRPr="00D705C1">
        <w:rPr>
          <w:rFonts w:cs="Arial"/>
          <w:sz w:val="18"/>
          <w:szCs w:val="18"/>
        </w:rPr>
        <w:t>In caso di comportamento anomalo dell</w:t>
      </w:r>
      <w:r w:rsidR="00E76848">
        <w:rPr>
          <w:rFonts w:cs="Arial"/>
          <w:sz w:val="18"/>
          <w:szCs w:val="18"/>
        </w:rPr>
        <w:t>a</w:t>
      </w:r>
      <w:r w:rsidR="00E76848" w:rsidRPr="00E76848">
        <w:rPr>
          <w:rFonts w:cs="Arial"/>
          <w:b/>
          <w:sz w:val="18"/>
          <w:szCs w:val="18"/>
        </w:rPr>
        <w:t xml:space="preserve"> </w:t>
      </w:r>
      <w:r w:rsidR="00E76848" w:rsidRPr="00E76848">
        <w:rPr>
          <w:rFonts w:cs="Arial"/>
          <w:sz w:val="18"/>
          <w:szCs w:val="18"/>
        </w:rPr>
        <w:t>macchina/impianto</w:t>
      </w:r>
      <w:r w:rsidRPr="00D705C1">
        <w:rPr>
          <w:rFonts w:cs="Arial"/>
          <w:sz w:val="18"/>
          <w:szCs w:val="18"/>
        </w:rPr>
        <w:t>, o di mancanza d’alimentazione, è tassativamente vietato, da parte dell’operatore di produzione, eseguire qualsiasi intervento di modifica. Contravvenendo a quanto sopra si può andare incontro a s</w:t>
      </w:r>
      <w:r w:rsidR="00340907">
        <w:rPr>
          <w:rFonts w:cs="Arial"/>
          <w:sz w:val="18"/>
          <w:szCs w:val="18"/>
        </w:rPr>
        <w:t>ituazioni di pericolo. Pertanto,</w:t>
      </w:r>
    </w:p>
    <w:p w:rsidR="00D705C1" w:rsidRDefault="00004D4F" w:rsidP="00AE621C">
      <w:pPr>
        <w:pStyle w:val="corpodeltesto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  <w:lang w:bidi="ar-SA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739530A2" wp14:editId="3D77AB11">
                <wp:simplePos x="0" y="0"/>
                <wp:positionH relativeFrom="column">
                  <wp:posOffset>-57150</wp:posOffset>
                </wp:positionH>
                <wp:positionV relativeFrom="paragraph">
                  <wp:posOffset>121728</wp:posOffset>
                </wp:positionV>
                <wp:extent cx="6131560" cy="523875"/>
                <wp:effectExtent l="0" t="0" r="21590" b="28575"/>
                <wp:wrapNone/>
                <wp:docPr id="2575" name="Group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1560" cy="523875"/>
                          <a:chOff x="1045" y="9737"/>
                          <a:chExt cx="9656" cy="825"/>
                        </a:xfrm>
                      </wpg:grpSpPr>
                      <wps:wsp>
                        <wps:cNvPr id="2576" name="Text Box 2487"/>
                        <wps:cNvSpPr txBox="1">
                          <a:spLocks noChangeArrowheads="1"/>
                        </wps:cNvSpPr>
                        <wps:spPr bwMode="auto">
                          <a:xfrm>
                            <a:off x="1880" y="9737"/>
                            <a:ext cx="8821" cy="825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7E7" w:rsidRPr="00D705C1" w:rsidRDefault="00E857E7" w:rsidP="00AE621C">
                              <w:pPr>
                                <w:ind w:left="426" w:hanging="426"/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D705C1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D705C1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è</w:t>
                              </w:r>
                              <w:r w:rsidRPr="00D705C1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vietato l’uso della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macchina/impianto</w:t>
                              </w:r>
                              <w:r w:rsidRPr="00D705C1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o di parti di essa per operazioni non descritte nel presente manuale d’uso e manutenzione o al di fuori dell'uso consentito previsto.</w:t>
                              </w:r>
                            </w:p>
                            <w:p w:rsidR="00E857E7" w:rsidRPr="00D705C1" w:rsidRDefault="00E857E7" w:rsidP="00AE621C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705C1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-   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è</w:t>
                              </w:r>
                              <w:r w:rsidRPr="00D705C1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vietato l’uso della macchina a personale non addestrato.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7" name="Picture 2580" descr="Attenzion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9908"/>
                            <a:ext cx="680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1" o:spid="_x0000_s1044" style="position:absolute;left:0;text-align:left;margin-left:-4.5pt;margin-top:9.6pt;width:482.8pt;height:41.25pt;z-index:251592704" coordorigin="1045,9737" coordsize="9656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">
                <v:shape id="Text Box 2487" o:spid="_x0000_s1045" type="#_x0000_t202" style="position:absolute;left:1880;top:9737;width:8821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mAccA&#10;AADdAAAADwAAAGRycy9kb3ducmV2LnhtbESPQWvCQBSE7wX/w/KE3sxGqdpGVykFa5H2YNqD3h7Z&#10;Z7I0+zZktzH+e1cQehxm5htmue5tLTpqvXGsYJykIIgLpw2XCn6+N6NnED4ga6wdk4ILeVivBg9L&#10;zLQ78566PJQiQthnqKAKocmk9EVFFn3iGuLonVxrMUTZllK3eI5wW8tJms6kRcNxocKG3ioqfvM/&#10;q4C2T+Vme/x6SfX75+4wPeU7vBilHof96wJEoD78h+/tD61gMp3P4PYmP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p5gHHAAAA3QAAAA8AAAAAAAAAAAAAAAAAmAIAAGRy&#10;cy9kb3ducmV2LnhtbFBLBQYAAAAABAAEAPUAAACMAwAAAAA=&#10;" filled="f" strokecolor="red" strokeweight="1.5pt">
                  <v:textbox>
                    <w:txbxContent>
                      <w:p w:rsidR="00E857E7" w:rsidRPr="00D705C1" w:rsidRDefault="00E857E7" w:rsidP="00AE621C">
                        <w:pPr>
                          <w:ind w:left="426" w:hanging="426"/>
                          <w:jc w:val="both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D705C1">
                          <w:rPr>
                            <w:rFonts w:ascii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  <w:t>-</w:t>
                        </w:r>
                        <w:r w:rsidRPr="00D705C1">
                          <w:rPr>
                            <w:rFonts w:ascii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è</w:t>
                        </w:r>
                        <w:r w:rsidRPr="00D705C1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vietato l’uso della 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macchina/impianto</w:t>
                        </w:r>
                        <w:r w:rsidRPr="00D705C1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o di parti di essa per operazioni non descritte nel presente manuale d’uso e manutenzione o al di fuori dell'uso consentito previsto.</w:t>
                        </w:r>
                      </w:p>
                      <w:p w:rsidR="00E857E7" w:rsidRPr="00D705C1" w:rsidRDefault="00E857E7" w:rsidP="00AE621C">
                        <w:pPr>
                          <w:jc w:val="both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D705C1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-      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è</w:t>
                        </w:r>
                        <w:r w:rsidRPr="00D705C1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vietato l’uso della macchina a personale non addestrato.</w:t>
                        </w:r>
                      </w:p>
                    </w:txbxContent>
                  </v:textbox>
                </v:shape>
                <v:shape id="Picture 2580" o:spid="_x0000_s1046" type="#_x0000_t75" alt="Attenzione" style="position:absolute;left:1045;top:9908;width:680;height:52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StZ3GAAAA3QAAAA8AAABkcnMvZG93bnJldi54bWxEj0FrwkAUhO+C/2F5Qi9SdxtQ09RV2lKL&#10;J0Ft74/saxLNvg3ZNcZ/7xYEj8PMfMMsVr2tRUetrxxreJkoEMS5MxUXGn4O6+cUhA/IBmvHpOFK&#10;HlbL4WCBmXEX3lG3D4WIEPYZaihDaDIpfV6SRT9xDXH0/lxrMUTZFtK0eIlwW8tEqZm0WHFcKLGh&#10;z5Ly0/5sNYzTNPndHbfV6/dRnb+6+vQxc0rrp1H//gYiUB8e4Xt7YzQk0/kc/t/EJ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RK1ncYAAADdAAAADwAAAAAAAAAAAAAA&#10;AACfAgAAZHJzL2Rvd25yZXYueG1sUEsFBgAAAAAEAAQA9wAAAJIDAAAAAA==&#10;">
                  <v:imagedata r:id="rId21" o:title="Attenzione"/>
                  <o:lock v:ext="edit" aspectratio="f"/>
                </v:shape>
              </v:group>
            </w:pict>
          </mc:Fallback>
        </mc:AlternateContent>
      </w:r>
    </w:p>
    <w:p w:rsidR="00AE621C" w:rsidRPr="00D705C1" w:rsidRDefault="00AE621C" w:rsidP="00AE621C">
      <w:pPr>
        <w:pStyle w:val="corpodeltesto"/>
        <w:rPr>
          <w:rFonts w:cs="Arial"/>
          <w:sz w:val="18"/>
          <w:szCs w:val="18"/>
        </w:rPr>
      </w:pPr>
    </w:p>
    <w:p w:rsidR="00AE621C" w:rsidRPr="00D705C1" w:rsidRDefault="00AE621C" w:rsidP="00AE621C">
      <w:pPr>
        <w:pStyle w:val="corpodeltesto"/>
        <w:rPr>
          <w:rFonts w:cs="Arial"/>
          <w:sz w:val="18"/>
          <w:szCs w:val="18"/>
        </w:rPr>
      </w:pPr>
    </w:p>
    <w:p w:rsidR="00744C55" w:rsidRDefault="00744C55" w:rsidP="00B80615">
      <w:pPr>
        <w:pStyle w:val="corpodeltesto"/>
        <w:rPr>
          <w:rFonts w:cs="Arial"/>
          <w:sz w:val="18"/>
          <w:szCs w:val="18"/>
        </w:rPr>
      </w:pPr>
    </w:p>
    <w:p w:rsidR="00744C55" w:rsidRDefault="00744C55" w:rsidP="00B80615">
      <w:pPr>
        <w:pStyle w:val="corpodeltesto"/>
        <w:rPr>
          <w:rFonts w:cs="Arial"/>
          <w:sz w:val="18"/>
          <w:szCs w:val="18"/>
        </w:rPr>
      </w:pPr>
    </w:p>
    <w:p w:rsidR="00521FF1" w:rsidRDefault="00521FF1" w:rsidP="00B80615">
      <w:pPr>
        <w:pStyle w:val="corpodeltesto"/>
        <w:rPr>
          <w:rFonts w:cs="Arial"/>
          <w:sz w:val="18"/>
          <w:szCs w:val="18"/>
        </w:rPr>
      </w:pPr>
    </w:p>
    <w:p w:rsidR="00A83309" w:rsidRPr="00D705C1" w:rsidRDefault="007F1215" w:rsidP="00543E61">
      <w:pPr>
        <w:pStyle w:val="Titolo2"/>
        <w:numPr>
          <w:ilvl w:val="1"/>
          <w:numId w:val="11"/>
        </w:numPr>
        <w:spacing w:before="0" w:after="0"/>
        <w:jc w:val="both"/>
        <w:rPr>
          <w:sz w:val="18"/>
          <w:szCs w:val="18"/>
        </w:rPr>
      </w:pPr>
      <w:bookmarkStart w:id="13" w:name="_Toc142059654"/>
      <w:r w:rsidRPr="00D705C1">
        <w:rPr>
          <w:sz w:val="18"/>
          <w:szCs w:val="18"/>
        </w:rPr>
        <w:t>trasporto</w:t>
      </w:r>
      <w:bookmarkEnd w:id="13"/>
    </w:p>
    <w:p w:rsidR="00A83309" w:rsidRDefault="00B82DF3" w:rsidP="00EC05EB">
      <w:pPr>
        <w:pStyle w:val="corpodeltes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La macchina è fornita fissata su un </w:t>
      </w:r>
      <w:proofErr w:type="spellStart"/>
      <w:r>
        <w:rPr>
          <w:rFonts w:cs="Arial"/>
          <w:sz w:val="18"/>
          <w:szCs w:val="18"/>
        </w:rPr>
        <w:t>europallet</w:t>
      </w:r>
      <w:proofErr w:type="spellEnd"/>
      <w:r>
        <w:rPr>
          <w:rFonts w:cs="Arial"/>
          <w:sz w:val="18"/>
          <w:szCs w:val="18"/>
        </w:rPr>
        <w:t xml:space="preserve"> (da rimuovere prima dell’utilizzo) ed opportunamente imballata. Il sollevamento della macchina può essere eseguito tramite un carrello elevatore </w:t>
      </w:r>
      <w:r w:rsidR="00521FF1">
        <w:rPr>
          <w:rFonts w:cs="Arial"/>
          <w:sz w:val="18"/>
          <w:szCs w:val="18"/>
        </w:rPr>
        <w:t>dotato di forche regolabili oppure</w:t>
      </w:r>
      <w:r w:rsidR="00E05A19">
        <w:rPr>
          <w:rFonts w:cs="Arial"/>
          <w:sz w:val="18"/>
          <w:szCs w:val="18"/>
        </w:rPr>
        <w:t xml:space="preserve">, con le necessarie precauzioni, tramite gru/carroponte </w:t>
      </w:r>
      <w:r>
        <w:rPr>
          <w:rFonts w:cs="Arial"/>
          <w:sz w:val="18"/>
          <w:szCs w:val="18"/>
        </w:rPr>
        <w:t xml:space="preserve">utilizzando </w:t>
      </w:r>
      <w:r w:rsidR="00E05A19">
        <w:rPr>
          <w:rFonts w:cs="Arial"/>
          <w:sz w:val="18"/>
          <w:szCs w:val="18"/>
        </w:rPr>
        <w:t xml:space="preserve">idonee </w:t>
      </w:r>
      <w:r>
        <w:rPr>
          <w:rFonts w:cs="Arial"/>
          <w:sz w:val="18"/>
          <w:szCs w:val="18"/>
        </w:rPr>
        <w:t>fasce in tessuto (</w:t>
      </w:r>
      <w:r w:rsidR="00E05A19">
        <w:rPr>
          <w:rFonts w:cs="Arial"/>
          <w:sz w:val="18"/>
          <w:szCs w:val="18"/>
        </w:rPr>
        <w:t xml:space="preserve">portata minima </w:t>
      </w:r>
      <w:r w:rsidR="00A76291">
        <w:rPr>
          <w:rFonts w:cs="Arial"/>
          <w:sz w:val="18"/>
          <w:szCs w:val="18"/>
        </w:rPr>
        <w:t>10</w:t>
      </w:r>
      <w:r w:rsidR="00E05A19">
        <w:rPr>
          <w:rFonts w:cs="Arial"/>
          <w:sz w:val="18"/>
          <w:szCs w:val="18"/>
        </w:rPr>
        <w:t>00 daN</w:t>
      </w:r>
      <w:r>
        <w:rPr>
          <w:rFonts w:cs="Arial"/>
          <w:sz w:val="18"/>
          <w:szCs w:val="18"/>
        </w:rPr>
        <w:t xml:space="preserve">) </w:t>
      </w:r>
      <w:r w:rsidR="00E05A19">
        <w:rPr>
          <w:rFonts w:cs="Arial"/>
          <w:sz w:val="18"/>
          <w:szCs w:val="18"/>
        </w:rPr>
        <w:t>passanti al di sotto della pedana, impiegando distanziali che assicurino di non danneggiare le parti delicate ed esposte (quadro elettrico, consolle di comando e protezioni esterne)</w:t>
      </w:r>
      <w:r>
        <w:rPr>
          <w:rFonts w:cs="Arial"/>
          <w:sz w:val="18"/>
          <w:szCs w:val="18"/>
        </w:rPr>
        <w:t xml:space="preserve">.  </w:t>
      </w:r>
    </w:p>
    <w:p w:rsidR="00BB0601" w:rsidRDefault="00295CB6" w:rsidP="00BB0601">
      <w:pPr>
        <w:pStyle w:val="corpodeltesto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  <w:lang w:bidi="ar-SA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32EA7A87" wp14:editId="686B4E3A">
                <wp:simplePos x="0" y="0"/>
                <wp:positionH relativeFrom="column">
                  <wp:posOffset>-81915</wp:posOffset>
                </wp:positionH>
                <wp:positionV relativeFrom="paragraph">
                  <wp:posOffset>122747</wp:posOffset>
                </wp:positionV>
                <wp:extent cx="6129094" cy="550259"/>
                <wp:effectExtent l="0" t="0" r="24130" b="21590"/>
                <wp:wrapNone/>
                <wp:docPr id="2697" name="Gruppo 2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9094" cy="550259"/>
                          <a:chOff x="0" y="0"/>
                          <a:chExt cx="6129094" cy="550259"/>
                        </a:xfrm>
                      </wpg:grpSpPr>
                      <wps:wsp>
                        <wps:cNvPr id="2765" name="Text Box 2528"/>
                        <wps:cNvSpPr txBox="1">
                          <a:spLocks noChangeArrowheads="1"/>
                        </wps:cNvSpPr>
                        <wps:spPr bwMode="auto">
                          <a:xfrm>
                            <a:off x="518869" y="0"/>
                            <a:ext cx="5610225" cy="550259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7E7" w:rsidRPr="000E4FF9" w:rsidRDefault="00E857E7" w:rsidP="00BB0601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lang w:bidi="ar-S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lang w:bidi="ar-SA"/>
                                </w:rPr>
                                <w:t xml:space="preserve">ATTENZIONE: imbracare la macchina esclusivamente come sopra indicato. Non utilizzare altri punti di presa.  </w:t>
                              </w:r>
                            </w:p>
                            <w:p w:rsidR="00E857E7" w:rsidRDefault="00E857E7" w:rsidP="00BB0601">
                              <w:pPr>
                                <w:rPr>
                                  <w:rFonts w:ascii="Arial Black" w:hAnsi="Arial Black" w:cs="Arial"/>
                                  <w:b/>
                                  <w:noProof/>
                                  <w:color w:val="FF0000"/>
                                  <w:sz w:val="22"/>
                                  <w:szCs w:val="22"/>
                                  <w:lang w:bidi="ar-SA"/>
                                </w:rPr>
                              </w:pPr>
                              <w:r w:rsidRPr="00D705C1">
                                <w:rPr>
                                  <w:rFonts w:ascii="Arial Black" w:hAnsi="Arial Black" w:cs="Arial"/>
                                  <w:b/>
                                  <w:noProof/>
                                  <w:color w:val="FF0000"/>
                                  <w:sz w:val="22"/>
                                  <w:szCs w:val="22"/>
                                  <w:lang w:bidi="ar-SA"/>
                                </w:rPr>
                                <w:t xml:space="preserve">PERICOLO 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noProof/>
                                  <w:color w:val="FF0000"/>
                                  <w:sz w:val="22"/>
                                  <w:szCs w:val="22"/>
                                  <w:lang w:bidi="ar-SA"/>
                                </w:rPr>
                                <w:t xml:space="preserve">DI RILASCIO DEL CARICO, DI URTO E SCHIACCIAMENTO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6" name="Picture 2586" descr="Attenzione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590"/>
                            <a:ext cx="429556" cy="327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2697" o:spid="_x0000_s1047" style="position:absolute;left:0;text-align:left;margin-left:-6.45pt;margin-top:9.65pt;width:482.6pt;height:43.35pt;z-index:251637760" coordsize="61290,5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">
                <v:shape id="Text Box 2528" o:spid="_x0000_s1048" type="#_x0000_t202" style="position:absolute;left:5188;width:56102;height:5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aASscA&#10;AADdAAAADwAAAGRycy9kb3ducmV2LnhtbESPQWvCQBSE7wX/w/KE3sxGqdpGVykFa5H2YNqD3h7Z&#10;Z7I0+zZktzH+e1cQehxm5htmue5tLTpqvXGsYJykIIgLpw2XCn6+N6NnED4ga6wdk4ILeVivBg9L&#10;zLQ78566PJQiQthnqKAKocmk9EVFFn3iGuLonVxrMUTZllK3eI5wW8tJms6kRcNxocKG3ioqfvM/&#10;q4C2T+Vme/x6SfX75+4wPeU7vBilHof96wJEoD78h+/tD61gMp9N4fYmP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mgErHAAAA3QAAAA8AAAAAAAAAAAAAAAAAmAIAAGRy&#10;cy9kb3ducmV2LnhtbFBLBQYAAAAABAAEAPUAAACMAwAAAAA=&#10;" filled="f" strokecolor="red" strokeweight="1.5pt">
                  <v:textbox>
                    <w:txbxContent>
                      <w:p w:rsidR="00E857E7" w:rsidRPr="000E4FF9" w:rsidRDefault="00E857E7" w:rsidP="00BB0601">
                        <w:pPr>
                          <w:jc w:val="both"/>
                          <w:rPr>
                            <w:rFonts w:ascii="Arial" w:hAnsi="Arial" w:cs="Arial"/>
                            <w:b/>
                            <w:noProof/>
                            <w:sz w:val="18"/>
                            <w:szCs w:val="18"/>
                            <w:lang w:bidi="ar-SA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18"/>
                            <w:szCs w:val="18"/>
                            <w:lang w:bidi="ar-SA"/>
                          </w:rPr>
                          <w:t xml:space="preserve">ATTENZIONE: imbracare la macchina esclusivamente come sopra indicato. Non utilizzare altri punti di presa.  </w:t>
                        </w:r>
                      </w:p>
                      <w:p w:rsidR="00E857E7" w:rsidRDefault="00E857E7" w:rsidP="00BB0601">
                        <w:pPr>
                          <w:rPr>
                            <w:rFonts w:ascii="Arial Black" w:hAnsi="Arial Black" w:cs="Arial"/>
                            <w:b/>
                            <w:noProof/>
                            <w:color w:val="FF0000"/>
                            <w:sz w:val="22"/>
                            <w:szCs w:val="22"/>
                            <w:lang w:bidi="ar-SA"/>
                          </w:rPr>
                        </w:pPr>
                        <w:r w:rsidRPr="00D705C1">
                          <w:rPr>
                            <w:rFonts w:ascii="Arial Black" w:hAnsi="Arial Black" w:cs="Arial"/>
                            <w:b/>
                            <w:noProof/>
                            <w:color w:val="FF0000"/>
                            <w:sz w:val="22"/>
                            <w:szCs w:val="22"/>
                            <w:lang w:bidi="ar-SA"/>
                          </w:rPr>
                          <w:t xml:space="preserve">PERICOLO </w:t>
                        </w:r>
                        <w:r>
                          <w:rPr>
                            <w:rFonts w:ascii="Arial Black" w:hAnsi="Arial Black" w:cs="Arial"/>
                            <w:b/>
                            <w:noProof/>
                            <w:color w:val="FF0000"/>
                            <w:sz w:val="22"/>
                            <w:szCs w:val="22"/>
                            <w:lang w:bidi="ar-SA"/>
                          </w:rPr>
                          <w:t xml:space="preserve">DI RILASCIO DEL CARICO, DI URTO E SCHIACCIAMENTO </w:t>
                        </w:r>
                      </w:p>
                    </w:txbxContent>
                  </v:textbox>
                </v:shape>
                <v:shape id="Picture 2586" o:spid="_x0000_s1049" type="#_x0000_t75" alt="Attenzione" style="position:absolute;top:1275;width:4295;height: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grnGAAAA3QAAAA8AAABkcnMvZG93bnJldi54bWxEj0FLw0AUhO+C/2F5Qm9204hRY7dFhUKR&#10;UGj14PGRfSbB7Nu4+9pGf323IHgcZuYbZr4cXa8OFGLn2cBsmoEirr3tuDHw/ra6vgcVBdli75kM&#10;/FCE5eLyYo6l9Ufe0mEnjUoQjiUaaEWGUutYt+QwTv1AnLxPHxxKkqHRNuAxwV2v8ywrtMOO00KL&#10;A720VH/t9s5A9fwxk2pze/MaWKzLvx9+x0qMmVyNT4+ghEb5D/+119ZAflcUcH6TnoBen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Z6CucYAAADdAAAADwAAAAAAAAAAAAAA&#10;AACfAgAAZHJzL2Rvd25yZXYueG1sUEsFBgAAAAAEAAQA9wAAAJIDAAAAAA==&#10;">
                  <v:imagedata r:id="rId21" o:title="Attenzione"/>
                  <v:path arrowok="t"/>
                  <o:lock v:ext="edit" aspectratio="f"/>
                </v:shape>
              </v:group>
            </w:pict>
          </mc:Fallback>
        </mc:AlternateContent>
      </w:r>
    </w:p>
    <w:p w:rsidR="00BB0601" w:rsidRDefault="00BB0601" w:rsidP="00BB0601">
      <w:pPr>
        <w:pStyle w:val="corpodeltesto"/>
        <w:rPr>
          <w:rFonts w:cs="Arial"/>
          <w:sz w:val="18"/>
          <w:szCs w:val="18"/>
        </w:rPr>
      </w:pPr>
    </w:p>
    <w:p w:rsidR="00BB0601" w:rsidRDefault="00BB0601" w:rsidP="00BB0601">
      <w:pPr>
        <w:pStyle w:val="corpodeltesto"/>
        <w:rPr>
          <w:rFonts w:cs="Arial"/>
          <w:sz w:val="18"/>
          <w:szCs w:val="18"/>
        </w:rPr>
      </w:pPr>
    </w:p>
    <w:p w:rsidR="00BB0601" w:rsidRDefault="00BB0601" w:rsidP="00BB0601">
      <w:pPr>
        <w:pStyle w:val="corpodeltesto"/>
        <w:rPr>
          <w:rFonts w:cs="Arial"/>
          <w:sz w:val="18"/>
          <w:szCs w:val="18"/>
        </w:rPr>
      </w:pPr>
    </w:p>
    <w:p w:rsidR="00BB0601" w:rsidRDefault="00BB0601" w:rsidP="00BB0601">
      <w:pPr>
        <w:pStyle w:val="corpodeltesto"/>
        <w:rPr>
          <w:rFonts w:cs="Arial"/>
          <w:sz w:val="18"/>
          <w:szCs w:val="18"/>
        </w:rPr>
      </w:pPr>
    </w:p>
    <w:p w:rsidR="00D7025E" w:rsidRDefault="00D7025E" w:rsidP="00FC499E">
      <w:pPr>
        <w:pStyle w:val="corpodeltesto"/>
        <w:rPr>
          <w:rFonts w:cs="Arial"/>
          <w:sz w:val="18"/>
          <w:szCs w:val="18"/>
        </w:rPr>
      </w:pPr>
    </w:p>
    <w:p w:rsidR="00677B1A" w:rsidRDefault="00677B1A" w:rsidP="00FC499E">
      <w:pPr>
        <w:pStyle w:val="corpodeltes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Si presti particolare attenzione al bilanciamento del carico in quanto il baricentro è posizionato tra i punti di presa della macchina ed il punto di aggancio al carrello elevatore. E’ questa una condizione potenzialmente instabile, muoversi quindi con estrema cautela e mantene</w:t>
      </w:r>
      <w:r w:rsidR="00EE42C0">
        <w:rPr>
          <w:rFonts w:cs="Arial"/>
          <w:sz w:val="18"/>
          <w:szCs w:val="18"/>
        </w:rPr>
        <w:t>re</w:t>
      </w:r>
      <w:r>
        <w:rPr>
          <w:rFonts w:cs="Arial"/>
          <w:sz w:val="18"/>
          <w:szCs w:val="18"/>
        </w:rPr>
        <w:t xml:space="preserve"> i punti di appensione </w:t>
      </w:r>
      <w:r w:rsidR="00EE42C0">
        <w:rPr>
          <w:rFonts w:cs="Arial"/>
          <w:sz w:val="18"/>
          <w:szCs w:val="18"/>
        </w:rPr>
        <w:t>de</w:t>
      </w:r>
      <w:r>
        <w:rPr>
          <w:rFonts w:cs="Arial"/>
          <w:sz w:val="18"/>
          <w:szCs w:val="18"/>
        </w:rPr>
        <w:t>lla macchina in un piano orizzontale.</w:t>
      </w:r>
    </w:p>
    <w:p w:rsidR="00677B1A" w:rsidRDefault="00F2242D" w:rsidP="00FC499E">
      <w:pPr>
        <w:pStyle w:val="corpodeltesto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  <w:lang w:bidi="ar-SA"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 wp14:anchorId="77A50852" wp14:editId="113D184B">
                <wp:simplePos x="0" y="0"/>
                <wp:positionH relativeFrom="column">
                  <wp:posOffset>-60688</wp:posOffset>
                </wp:positionH>
                <wp:positionV relativeFrom="paragraph">
                  <wp:posOffset>96520</wp:posOffset>
                </wp:positionV>
                <wp:extent cx="6137275" cy="549910"/>
                <wp:effectExtent l="0" t="0" r="15875" b="21590"/>
                <wp:wrapNone/>
                <wp:docPr id="2698" name="Gruppo 2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275" cy="549910"/>
                          <a:chOff x="0" y="0"/>
                          <a:chExt cx="6137600" cy="549910"/>
                        </a:xfrm>
                      </wpg:grpSpPr>
                      <wps:wsp>
                        <wps:cNvPr id="21" name="Text Box 2528"/>
                        <wps:cNvSpPr txBox="1">
                          <a:spLocks noChangeArrowheads="1"/>
                        </wps:cNvSpPr>
                        <wps:spPr bwMode="auto">
                          <a:xfrm>
                            <a:off x="527375" y="0"/>
                            <a:ext cx="5610225" cy="549910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7E7" w:rsidRDefault="00E857E7" w:rsidP="00677B1A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lang w:bidi="ar-S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lang w:bidi="ar-SA"/>
                                </w:rPr>
                                <w:t xml:space="preserve">ATTENZIONE: muoversi con estrema cautela bilanciando opportunamente il carico.  </w:t>
                              </w:r>
                            </w:p>
                            <w:p w:rsidR="00E857E7" w:rsidRDefault="00E857E7" w:rsidP="00FC41E6">
                              <w:pPr>
                                <w:spacing w:before="120"/>
                                <w:rPr>
                                  <w:rFonts w:ascii="Arial Black" w:hAnsi="Arial Black" w:cs="Arial"/>
                                  <w:b/>
                                  <w:noProof/>
                                  <w:color w:val="FF0000"/>
                                  <w:sz w:val="22"/>
                                  <w:szCs w:val="22"/>
                                  <w:lang w:bidi="ar-SA"/>
                                </w:rPr>
                              </w:pPr>
                              <w:r w:rsidRPr="00D705C1">
                                <w:rPr>
                                  <w:rFonts w:ascii="Arial Black" w:hAnsi="Arial Black" w:cs="Arial"/>
                                  <w:b/>
                                  <w:noProof/>
                                  <w:color w:val="FF0000"/>
                                  <w:sz w:val="22"/>
                                  <w:szCs w:val="22"/>
                                  <w:lang w:bidi="ar-SA"/>
                                </w:rPr>
                                <w:t xml:space="preserve">PERICOLO 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noProof/>
                                  <w:color w:val="FF0000"/>
                                  <w:sz w:val="22"/>
                                  <w:szCs w:val="22"/>
                                  <w:lang w:bidi="ar-SA"/>
                                </w:rPr>
                                <w:t xml:space="preserve">DI RILASCIO DEL CARICO, DI URTO E SCHIACCIAMENTO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2" name="Picture 2586" descr="Attenzione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4603"/>
                            <a:ext cx="429555" cy="32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2698" o:spid="_x0000_s1050" style="position:absolute;left:0;text-align:left;margin-left:-4.8pt;margin-top:7.6pt;width:483.25pt;height:43.3pt;z-index:251798016" coordsize="61376,5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">
                <v:shape id="Text Box 2528" o:spid="_x0000_s1051" type="#_x0000_t202" style="position:absolute;left:5273;width:56103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xe8QA&#10;AADbAAAADwAAAGRycy9kb3ducmV2LnhtbESPT4vCMBTE78J+h/AW9mZTRcWtRlkW/IPowboHvT2a&#10;Z1tsXkqT1frtjSB4HGbmN8x03ppKXKlxpWUFvSgGQZxZXXKu4O+w6I5BOI+ssbJMCu7kYD776Ewx&#10;0fbGe7qmPhcBwi5BBYX3dSKlywoy6CJbEwfvbBuDPsgml7rBW4CbSvbjeCQNlhwWCqzpt6Dskv4b&#10;BbQa5IvVafcd6+V2cxye0w3eS6W+PtufCQhPrX+HX+21VtDvwf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JcXvEAAAA2wAAAA8AAAAAAAAAAAAAAAAAmAIAAGRycy9k&#10;b3ducmV2LnhtbFBLBQYAAAAABAAEAPUAAACJAwAAAAA=&#10;" filled="f" strokecolor="red" strokeweight="1.5pt">
                  <v:textbox>
                    <w:txbxContent>
                      <w:p w:rsidR="00E857E7" w:rsidRDefault="00E857E7" w:rsidP="00677B1A">
                        <w:pPr>
                          <w:jc w:val="both"/>
                          <w:rPr>
                            <w:rFonts w:ascii="Arial" w:hAnsi="Arial" w:cs="Arial"/>
                            <w:b/>
                            <w:noProof/>
                            <w:sz w:val="18"/>
                            <w:szCs w:val="18"/>
                            <w:lang w:bidi="ar-SA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18"/>
                            <w:szCs w:val="18"/>
                            <w:lang w:bidi="ar-SA"/>
                          </w:rPr>
                          <w:t xml:space="preserve">ATTENZIONE: muoversi con estrema cautela bilanciando opportunamente il carico.  </w:t>
                        </w:r>
                      </w:p>
                      <w:p w:rsidR="00E857E7" w:rsidRDefault="00E857E7" w:rsidP="00FC41E6">
                        <w:pPr>
                          <w:spacing w:before="120"/>
                          <w:rPr>
                            <w:rFonts w:ascii="Arial Black" w:hAnsi="Arial Black" w:cs="Arial"/>
                            <w:b/>
                            <w:noProof/>
                            <w:color w:val="FF0000"/>
                            <w:sz w:val="22"/>
                            <w:szCs w:val="22"/>
                            <w:lang w:bidi="ar-SA"/>
                          </w:rPr>
                        </w:pPr>
                        <w:r w:rsidRPr="00D705C1">
                          <w:rPr>
                            <w:rFonts w:ascii="Arial Black" w:hAnsi="Arial Black" w:cs="Arial"/>
                            <w:b/>
                            <w:noProof/>
                            <w:color w:val="FF0000"/>
                            <w:sz w:val="22"/>
                            <w:szCs w:val="22"/>
                            <w:lang w:bidi="ar-SA"/>
                          </w:rPr>
                          <w:t xml:space="preserve">PERICOLO </w:t>
                        </w:r>
                        <w:r>
                          <w:rPr>
                            <w:rFonts w:ascii="Arial Black" w:hAnsi="Arial Black" w:cs="Arial"/>
                            <w:b/>
                            <w:noProof/>
                            <w:color w:val="FF0000"/>
                            <w:sz w:val="22"/>
                            <w:szCs w:val="22"/>
                            <w:lang w:bidi="ar-SA"/>
                          </w:rPr>
                          <w:t xml:space="preserve">DI RILASCIO DEL CARICO, DI URTO E SCHIACCIAMENTO </w:t>
                        </w:r>
                      </w:p>
                    </w:txbxContent>
                  </v:textbox>
                </v:shape>
                <v:shape id="Picture 2586" o:spid="_x0000_s1052" type="#_x0000_t75" alt="Attenzione" style="position:absolute;top:1446;width:4295;height:3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6YRrGAAAA3QAAAA8AAABkcnMvZG93bnJldi54bWxEj0FLw0AUhO+C/2F5Qm/tpilqm3ZbVBBE&#10;QsG2hx4f2WcSzL6Nu882+utdoeBxmJlvmNVmcJ06UYitZwPTSQaKuPK25drAYf88noOKgmyx80wG&#10;vinCZn19tcLC+jO/0WkntUoQjgUaaET6QutYNeQwTnxPnLx3HxxKkqHWNuA5wV2n8yy70w5bTgsN&#10;9vTUUPWx+3IGysfjVMrt7ew1sFiXfy5+hlKMGd0MD0tQQoP8hy/tF2sgv89y+HuTnoBe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3phGsYAAADdAAAADwAAAAAAAAAAAAAA&#10;AACfAgAAZHJzL2Rvd25yZXYueG1sUEsFBgAAAAAEAAQA9wAAAJIDAAAAAA==&#10;">
                  <v:imagedata r:id="rId21" o:title="Attenzione"/>
                  <v:path arrowok="t"/>
                  <o:lock v:ext="edit" aspectratio="f"/>
                </v:shape>
              </v:group>
            </w:pict>
          </mc:Fallback>
        </mc:AlternateContent>
      </w:r>
    </w:p>
    <w:p w:rsidR="00677B1A" w:rsidRDefault="00677B1A" w:rsidP="00FC499E">
      <w:pPr>
        <w:pStyle w:val="corpodeltesto"/>
        <w:rPr>
          <w:rFonts w:cs="Arial"/>
          <w:sz w:val="18"/>
          <w:szCs w:val="18"/>
        </w:rPr>
      </w:pPr>
    </w:p>
    <w:p w:rsidR="00677B1A" w:rsidRDefault="00677B1A" w:rsidP="00FC499E">
      <w:pPr>
        <w:pStyle w:val="corpodeltesto"/>
        <w:rPr>
          <w:rFonts w:cs="Arial"/>
          <w:sz w:val="18"/>
          <w:szCs w:val="18"/>
        </w:rPr>
      </w:pPr>
    </w:p>
    <w:p w:rsidR="00677B1A" w:rsidRDefault="00677B1A" w:rsidP="00FC499E">
      <w:pPr>
        <w:pStyle w:val="corpodeltesto"/>
        <w:rPr>
          <w:rFonts w:cs="Arial"/>
          <w:sz w:val="18"/>
          <w:szCs w:val="18"/>
        </w:rPr>
      </w:pPr>
    </w:p>
    <w:p w:rsidR="00677B1A" w:rsidRDefault="00677B1A" w:rsidP="00FC499E">
      <w:pPr>
        <w:pStyle w:val="corpodeltesto"/>
        <w:rPr>
          <w:rFonts w:cs="Arial"/>
          <w:sz w:val="18"/>
          <w:szCs w:val="18"/>
        </w:rPr>
      </w:pPr>
    </w:p>
    <w:p w:rsidR="00FC499E" w:rsidRPr="00FC499E" w:rsidRDefault="00FC499E" w:rsidP="00FC499E">
      <w:pPr>
        <w:pStyle w:val="corpodeltesto"/>
        <w:rPr>
          <w:rFonts w:cs="Arial"/>
          <w:sz w:val="18"/>
          <w:szCs w:val="18"/>
        </w:rPr>
      </w:pPr>
    </w:p>
    <w:p w:rsidR="000C5865" w:rsidRPr="000C5865" w:rsidRDefault="000C5865" w:rsidP="00543E61">
      <w:pPr>
        <w:pStyle w:val="Titolo2"/>
        <w:numPr>
          <w:ilvl w:val="1"/>
          <w:numId w:val="11"/>
        </w:numPr>
        <w:spacing w:before="0" w:after="0"/>
        <w:jc w:val="both"/>
        <w:rPr>
          <w:sz w:val="18"/>
          <w:szCs w:val="18"/>
        </w:rPr>
      </w:pPr>
      <w:bookmarkStart w:id="14" w:name="_Toc142059655"/>
      <w:r w:rsidRPr="00D705C1">
        <w:rPr>
          <w:sz w:val="18"/>
          <w:szCs w:val="18"/>
        </w:rPr>
        <w:t>installazione</w:t>
      </w:r>
      <w:bookmarkEnd w:id="14"/>
    </w:p>
    <w:p w:rsidR="007F1215" w:rsidRPr="00D705C1" w:rsidRDefault="00FF6969" w:rsidP="007F1215">
      <w:pPr>
        <w:pStyle w:val="corpodeltes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La macchina non richied</w:t>
      </w:r>
      <w:r w:rsidR="00CF1E57">
        <w:rPr>
          <w:rFonts w:cs="Arial"/>
          <w:sz w:val="18"/>
          <w:szCs w:val="18"/>
        </w:rPr>
        <w:t xml:space="preserve">e </w:t>
      </w:r>
      <w:r w:rsidR="00BB4E7B">
        <w:rPr>
          <w:rFonts w:cs="Arial"/>
          <w:sz w:val="18"/>
          <w:szCs w:val="18"/>
        </w:rPr>
        <w:t xml:space="preserve">una procedura di </w:t>
      </w:r>
      <w:r>
        <w:rPr>
          <w:rFonts w:cs="Arial"/>
          <w:sz w:val="18"/>
          <w:szCs w:val="18"/>
        </w:rPr>
        <w:t>installazione</w:t>
      </w:r>
      <w:r w:rsidR="00BB4E7B">
        <w:rPr>
          <w:rFonts w:cs="Arial"/>
          <w:sz w:val="18"/>
          <w:szCs w:val="18"/>
        </w:rPr>
        <w:t xml:space="preserve"> specifica</w:t>
      </w:r>
      <w:r>
        <w:rPr>
          <w:rFonts w:cs="Arial"/>
          <w:sz w:val="18"/>
          <w:szCs w:val="18"/>
        </w:rPr>
        <w:t>. In particolare sarà sufficiente p</w:t>
      </w:r>
      <w:r w:rsidR="007F1215" w:rsidRPr="00D705C1">
        <w:rPr>
          <w:rFonts w:cs="Arial"/>
          <w:sz w:val="18"/>
          <w:szCs w:val="18"/>
        </w:rPr>
        <w:t>rocedere come sotto descritto:</w:t>
      </w:r>
    </w:p>
    <w:p w:rsidR="007F1215" w:rsidRDefault="00BB79E9" w:rsidP="00543E61">
      <w:pPr>
        <w:pStyle w:val="corpodeltesto"/>
        <w:numPr>
          <w:ilvl w:val="0"/>
          <w:numId w:val="8"/>
        </w:num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destinare un’area sufficientemente ampia per la macchina</w:t>
      </w:r>
      <w:r w:rsidR="00137449">
        <w:rPr>
          <w:rFonts w:cs="Arial"/>
          <w:sz w:val="18"/>
          <w:szCs w:val="18"/>
        </w:rPr>
        <w:t xml:space="preserve"> </w:t>
      </w:r>
      <w:r w:rsidR="00CF1E57">
        <w:rPr>
          <w:rFonts w:cs="Arial"/>
          <w:sz w:val="18"/>
          <w:szCs w:val="18"/>
        </w:rPr>
        <w:t>2</w:t>
      </w:r>
      <w:r w:rsidR="00BB4E7B">
        <w:rPr>
          <w:rFonts w:cs="Arial"/>
          <w:sz w:val="18"/>
          <w:szCs w:val="18"/>
        </w:rPr>
        <w:t xml:space="preserve">.5 </w:t>
      </w:r>
      <w:r w:rsidR="00137449">
        <w:rPr>
          <w:rFonts w:cs="Arial"/>
          <w:sz w:val="18"/>
          <w:szCs w:val="18"/>
        </w:rPr>
        <w:t xml:space="preserve">m x </w:t>
      </w:r>
      <w:r w:rsidR="00CF1E57">
        <w:rPr>
          <w:rFonts w:cs="Arial"/>
          <w:sz w:val="18"/>
          <w:szCs w:val="18"/>
        </w:rPr>
        <w:t>2</w:t>
      </w:r>
      <w:r w:rsidR="00BB4E7B">
        <w:rPr>
          <w:rFonts w:cs="Arial"/>
          <w:sz w:val="18"/>
          <w:szCs w:val="18"/>
        </w:rPr>
        <w:t xml:space="preserve">.5 </w:t>
      </w:r>
      <w:r w:rsidR="00137449">
        <w:rPr>
          <w:rFonts w:cs="Arial"/>
          <w:sz w:val="18"/>
          <w:szCs w:val="18"/>
        </w:rPr>
        <w:t>m</w:t>
      </w:r>
      <w:r w:rsidR="00294101">
        <w:rPr>
          <w:rFonts w:cs="Arial"/>
          <w:sz w:val="18"/>
          <w:szCs w:val="18"/>
        </w:rPr>
        <w:t xml:space="preserve">.  </w:t>
      </w:r>
    </w:p>
    <w:p w:rsidR="00BB4E7B" w:rsidRDefault="00137449" w:rsidP="00BB4E7B">
      <w:pPr>
        <w:pStyle w:val="corpodeltesto"/>
        <w:numPr>
          <w:ilvl w:val="0"/>
          <w:numId w:val="8"/>
        </w:num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assicurare che la pavimentazione impegnata sia piana, liscia </w:t>
      </w:r>
      <w:r w:rsidR="00B35426">
        <w:rPr>
          <w:rFonts w:cs="Arial"/>
          <w:sz w:val="18"/>
          <w:szCs w:val="18"/>
        </w:rPr>
        <w:t>ed in grado</w:t>
      </w:r>
      <w:r>
        <w:rPr>
          <w:rFonts w:cs="Arial"/>
          <w:sz w:val="18"/>
          <w:szCs w:val="18"/>
        </w:rPr>
        <w:t xml:space="preserve"> di sopportar</w:t>
      </w:r>
      <w:r w:rsidR="00B35426">
        <w:rPr>
          <w:rFonts w:cs="Arial"/>
          <w:sz w:val="18"/>
          <w:szCs w:val="18"/>
        </w:rPr>
        <w:t>n</w:t>
      </w:r>
      <w:r>
        <w:rPr>
          <w:rFonts w:cs="Arial"/>
          <w:sz w:val="18"/>
          <w:szCs w:val="18"/>
        </w:rPr>
        <w:t xml:space="preserve">e </w:t>
      </w:r>
      <w:r w:rsidR="00B35426">
        <w:rPr>
          <w:rFonts w:cs="Arial"/>
          <w:sz w:val="18"/>
          <w:szCs w:val="18"/>
        </w:rPr>
        <w:t>un carico &gt;</w:t>
      </w:r>
      <w:r w:rsidR="00017F80">
        <w:rPr>
          <w:rFonts w:cs="Arial"/>
          <w:sz w:val="18"/>
          <w:szCs w:val="18"/>
        </w:rPr>
        <w:t>200</w:t>
      </w:r>
      <w:r w:rsidR="00B35426">
        <w:rPr>
          <w:rFonts w:cs="Arial"/>
          <w:sz w:val="18"/>
          <w:szCs w:val="18"/>
        </w:rPr>
        <w:t xml:space="preserve"> </w:t>
      </w:r>
      <w:r w:rsidR="00017F80">
        <w:rPr>
          <w:rFonts w:cs="Arial"/>
          <w:sz w:val="18"/>
          <w:szCs w:val="18"/>
        </w:rPr>
        <w:t>daN</w:t>
      </w:r>
      <w:r w:rsidR="00B35426">
        <w:rPr>
          <w:rFonts w:cs="Arial"/>
          <w:sz w:val="18"/>
          <w:szCs w:val="18"/>
        </w:rPr>
        <w:t>/m</w:t>
      </w:r>
      <w:r w:rsidR="00B35426" w:rsidRPr="00B35426">
        <w:rPr>
          <w:rFonts w:cs="Arial"/>
          <w:sz w:val="18"/>
          <w:szCs w:val="18"/>
          <w:vertAlign w:val="superscript"/>
        </w:rPr>
        <w:t>2</w:t>
      </w:r>
      <w:r w:rsidR="00B35426">
        <w:rPr>
          <w:rFonts w:cs="Arial"/>
          <w:sz w:val="18"/>
          <w:szCs w:val="18"/>
        </w:rPr>
        <w:t xml:space="preserve"> con carico puntuale (area di spinta </w:t>
      </w:r>
      <w:r w:rsidR="002F2D77">
        <w:rPr>
          <w:rFonts w:cs="Arial"/>
          <w:sz w:val="18"/>
          <w:szCs w:val="18"/>
        </w:rPr>
        <w:t>10</w:t>
      </w:r>
      <w:r w:rsidR="00B35426">
        <w:rPr>
          <w:rFonts w:cs="Arial"/>
          <w:sz w:val="18"/>
          <w:szCs w:val="18"/>
        </w:rPr>
        <w:t xml:space="preserve">0 </w:t>
      </w:r>
      <w:proofErr w:type="spellStart"/>
      <w:r w:rsidR="00B35426">
        <w:rPr>
          <w:rFonts w:cs="Arial"/>
          <w:sz w:val="18"/>
          <w:szCs w:val="18"/>
        </w:rPr>
        <w:t>cm</w:t>
      </w:r>
      <w:r w:rsidR="00B35426" w:rsidRPr="00B35426">
        <w:rPr>
          <w:rFonts w:cs="Arial"/>
          <w:sz w:val="18"/>
          <w:szCs w:val="18"/>
          <w:vertAlign w:val="superscript"/>
        </w:rPr>
        <w:t>2</w:t>
      </w:r>
      <w:proofErr w:type="spellEnd"/>
      <w:r w:rsidR="00B35426">
        <w:rPr>
          <w:rFonts w:cs="Arial"/>
          <w:sz w:val="18"/>
          <w:szCs w:val="18"/>
        </w:rPr>
        <w:t xml:space="preserve">) di </w:t>
      </w:r>
      <w:r w:rsidR="00BB4545">
        <w:rPr>
          <w:rFonts w:cs="Arial"/>
          <w:sz w:val="18"/>
          <w:szCs w:val="18"/>
        </w:rPr>
        <w:t>10</w:t>
      </w:r>
      <w:r w:rsidR="00017F80">
        <w:rPr>
          <w:rFonts w:cs="Arial"/>
          <w:sz w:val="18"/>
          <w:szCs w:val="18"/>
        </w:rPr>
        <w:t>0</w:t>
      </w:r>
      <w:r w:rsidR="00B35426">
        <w:rPr>
          <w:rFonts w:cs="Arial"/>
          <w:sz w:val="18"/>
          <w:szCs w:val="18"/>
        </w:rPr>
        <w:t xml:space="preserve"> </w:t>
      </w:r>
      <w:r w:rsidR="00017F80">
        <w:rPr>
          <w:rFonts w:cs="Arial"/>
          <w:sz w:val="18"/>
          <w:szCs w:val="18"/>
        </w:rPr>
        <w:t>daN</w:t>
      </w:r>
      <w:r w:rsidR="00B35426">
        <w:rPr>
          <w:rFonts w:cs="Arial"/>
          <w:sz w:val="18"/>
          <w:szCs w:val="18"/>
        </w:rPr>
        <w:t>;</w:t>
      </w:r>
    </w:p>
    <w:p w:rsidR="00BB4E7B" w:rsidRPr="00BB4E7B" w:rsidRDefault="00BB4E7B" w:rsidP="00BB4E7B">
      <w:pPr>
        <w:pStyle w:val="corpodeltesto"/>
        <w:numPr>
          <w:ilvl w:val="0"/>
          <w:numId w:val="8"/>
        </w:num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posizionare la macchina in modo che </w:t>
      </w:r>
      <w:r w:rsidR="00B777C9">
        <w:rPr>
          <w:rFonts w:cs="Arial"/>
          <w:sz w:val="18"/>
          <w:szCs w:val="18"/>
        </w:rPr>
        <w:t>risulti</w:t>
      </w:r>
      <w:r>
        <w:rPr>
          <w:rFonts w:cs="Arial"/>
          <w:sz w:val="18"/>
          <w:szCs w:val="18"/>
        </w:rPr>
        <w:t xml:space="preserve"> stabile e livellata;</w:t>
      </w:r>
    </w:p>
    <w:p w:rsidR="00B35426" w:rsidRDefault="00B11FA3" w:rsidP="00543E61">
      <w:pPr>
        <w:pStyle w:val="corpodeltesto"/>
        <w:numPr>
          <w:ilvl w:val="0"/>
          <w:numId w:val="8"/>
        </w:num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assicurare che l’area impegnata non presenti ostacoli per il personale;</w:t>
      </w:r>
    </w:p>
    <w:p w:rsidR="00B11FA3" w:rsidRDefault="00B11FA3" w:rsidP="00543E61">
      <w:pPr>
        <w:pStyle w:val="corpodeltesto"/>
        <w:numPr>
          <w:ilvl w:val="0"/>
          <w:numId w:val="8"/>
        </w:num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predisporre </w:t>
      </w:r>
      <w:r w:rsidR="00BB4E7B">
        <w:rPr>
          <w:rFonts w:cs="Arial"/>
          <w:sz w:val="18"/>
          <w:szCs w:val="18"/>
        </w:rPr>
        <w:t xml:space="preserve">in prossimità della macchina </w:t>
      </w:r>
      <w:r>
        <w:rPr>
          <w:rFonts w:cs="Arial"/>
          <w:sz w:val="18"/>
          <w:szCs w:val="18"/>
        </w:rPr>
        <w:t xml:space="preserve">una presa di energia elettrica </w:t>
      </w:r>
      <w:r w:rsidR="00BB4E7B">
        <w:rPr>
          <w:rFonts w:cs="Arial"/>
          <w:sz w:val="18"/>
          <w:szCs w:val="18"/>
        </w:rPr>
        <w:t>trifase</w:t>
      </w:r>
      <w:r>
        <w:rPr>
          <w:rFonts w:cs="Arial"/>
          <w:sz w:val="18"/>
          <w:szCs w:val="18"/>
        </w:rPr>
        <w:t xml:space="preserve"> </w:t>
      </w:r>
      <w:proofErr w:type="spellStart"/>
      <w:r w:rsidR="00BB4E7B">
        <w:rPr>
          <w:rFonts w:cs="Arial"/>
          <w:sz w:val="18"/>
          <w:szCs w:val="18"/>
        </w:rPr>
        <w:t>400V</w:t>
      </w:r>
      <w:proofErr w:type="spellEnd"/>
      <w:r w:rsidR="00BB4E7B">
        <w:rPr>
          <w:rFonts w:cs="Arial"/>
          <w:sz w:val="18"/>
          <w:szCs w:val="18"/>
        </w:rPr>
        <w:t xml:space="preserve"> </w:t>
      </w:r>
      <w:proofErr w:type="spellStart"/>
      <w:r w:rsidR="00BB4E7B">
        <w:rPr>
          <w:rFonts w:cs="Arial"/>
          <w:sz w:val="18"/>
          <w:szCs w:val="18"/>
        </w:rPr>
        <w:t>16A</w:t>
      </w:r>
      <w:proofErr w:type="spellEnd"/>
      <w:r w:rsidR="00BB4E7B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(cavo in dotazione lungo </w:t>
      </w:r>
      <w:r w:rsidR="00B630EE">
        <w:rPr>
          <w:rFonts w:cs="Arial"/>
          <w:sz w:val="18"/>
          <w:szCs w:val="18"/>
        </w:rPr>
        <w:t>3</w:t>
      </w:r>
      <w:r w:rsidR="00017F80">
        <w:rPr>
          <w:rFonts w:cs="Arial"/>
          <w:sz w:val="18"/>
          <w:szCs w:val="18"/>
        </w:rPr>
        <w:t>.</w:t>
      </w:r>
      <w:r w:rsidR="00B630EE">
        <w:rPr>
          <w:rFonts w:cs="Arial"/>
          <w:sz w:val="18"/>
          <w:szCs w:val="18"/>
        </w:rPr>
        <w:t>5</w:t>
      </w:r>
      <w:r w:rsidR="00017F80">
        <w:rPr>
          <w:rFonts w:cs="Arial"/>
          <w:sz w:val="18"/>
          <w:szCs w:val="18"/>
        </w:rPr>
        <w:t xml:space="preserve">0 </w:t>
      </w:r>
      <w:r>
        <w:rPr>
          <w:rFonts w:cs="Arial"/>
          <w:sz w:val="18"/>
          <w:szCs w:val="18"/>
        </w:rPr>
        <w:t>m)</w:t>
      </w:r>
      <w:r w:rsidR="00BB4E7B">
        <w:rPr>
          <w:rFonts w:cs="Arial"/>
          <w:sz w:val="18"/>
          <w:szCs w:val="18"/>
        </w:rPr>
        <w:t>.</w:t>
      </w:r>
    </w:p>
    <w:p w:rsidR="00BB4E7B" w:rsidRDefault="00BB4E7B" w:rsidP="00BB4E7B">
      <w:pPr>
        <w:pStyle w:val="corpodeltes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L’ambiente di lavoro deve avere le seguenti caratteristiche:</w:t>
      </w:r>
    </w:p>
    <w:p w:rsidR="00BB4E7B" w:rsidRDefault="00BB4E7B" w:rsidP="00BB4E7B">
      <w:pPr>
        <w:pStyle w:val="corpodeltesto"/>
        <w:numPr>
          <w:ilvl w:val="0"/>
          <w:numId w:val="50"/>
        </w:num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temperatura compresa tra +</w:t>
      </w:r>
      <w:proofErr w:type="spellStart"/>
      <w:r>
        <w:rPr>
          <w:rFonts w:cs="Arial"/>
          <w:sz w:val="18"/>
          <w:szCs w:val="18"/>
        </w:rPr>
        <w:t>5°C</w:t>
      </w:r>
      <w:proofErr w:type="spellEnd"/>
      <w:r>
        <w:rPr>
          <w:rFonts w:cs="Arial"/>
          <w:sz w:val="18"/>
          <w:szCs w:val="18"/>
        </w:rPr>
        <w:t xml:space="preserve"> e +</w:t>
      </w:r>
      <w:proofErr w:type="spellStart"/>
      <w:r>
        <w:rPr>
          <w:rFonts w:cs="Arial"/>
          <w:sz w:val="18"/>
          <w:szCs w:val="18"/>
        </w:rPr>
        <w:t>40°C</w:t>
      </w:r>
      <w:proofErr w:type="spellEnd"/>
      <w:r>
        <w:rPr>
          <w:rFonts w:cs="Arial"/>
          <w:sz w:val="18"/>
          <w:szCs w:val="18"/>
        </w:rPr>
        <w:t>;</w:t>
      </w:r>
    </w:p>
    <w:p w:rsidR="00BB4E7B" w:rsidRDefault="00BB4E7B" w:rsidP="00BB4E7B">
      <w:pPr>
        <w:pStyle w:val="corpodeltesto"/>
        <w:numPr>
          <w:ilvl w:val="0"/>
          <w:numId w:val="50"/>
        </w:num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umidità compresa tra 35% e 70%;</w:t>
      </w:r>
    </w:p>
    <w:p w:rsidR="00BB4E7B" w:rsidRDefault="00BB4E7B" w:rsidP="00BB4E7B">
      <w:pPr>
        <w:pStyle w:val="corpodeltesto"/>
        <w:numPr>
          <w:ilvl w:val="0"/>
          <w:numId w:val="50"/>
        </w:num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illuminazione, </w:t>
      </w:r>
      <w:r w:rsidR="00191595">
        <w:rPr>
          <w:rFonts w:cs="Arial"/>
          <w:sz w:val="18"/>
          <w:szCs w:val="18"/>
        </w:rPr>
        <w:t xml:space="preserve">minima </w:t>
      </w:r>
      <w:r>
        <w:rPr>
          <w:rFonts w:cs="Arial"/>
          <w:sz w:val="18"/>
          <w:szCs w:val="18"/>
        </w:rPr>
        <w:t>&gt;3</w:t>
      </w:r>
      <w:r w:rsidR="00923410">
        <w:rPr>
          <w:rFonts w:cs="Arial"/>
          <w:sz w:val="18"/>
          <w:szCs w:val="18"/>
        </w:rPr>
        <w:t>0</w:t>
      </w:r>
      <w:r>
        <w:rPr>
          <w:rFonts w:cs="Arial"/>
          <w:sz w:val="18"/>
          <w:szCs w:val="18"/>
        </w:rPr>
        <w:t>0 lux</w:t>
      </w:r>
      <w:r w:rsidR="00923410">
        <w:rPr>
          <w:rFonts w:cs="Arial"/>
          <w:sz w:val="18"/>
          <w:szCs w:val="18"/>
        </w:rPr>
        <w:t>, consigliata 400 lux.</w:t>
      </w:r>
    </w:p>
    <w:p w:rsidR="00925C5D" w:rsidRDefault="00925C5D" w:rsidP="00B72FA4">
      <w:pPr>
        <w:pStyle w:val="corpodeltesto"/>
        <w:ind w:left="720"/>
        <w:rPr>
          <w:rFonts w:cs="Arial"/>
          <w:sz w:val="18"/>
          <w:szCs w:val="18"/>
        </w:rPr>
      </w:pPr>
    </w:p>
    <w:p w:rsidR="00016A19" w:rsidRDefault="00016A19" w:rsidP="0036126A">
      <w:pPr>
        <w:pStyle w:val="corpodeltesto"/>
        <w:rPr>
          <w:rFonts w:cs="Arial"/>
          <w:sz w:val="18"/>
          <w:szCs w:val="18"/>
        </w:rPr>
      </w:pPr>
    </w:p>
    <w:p w:rsidR="00B80615" w:rsidRPr="00D705C1" w:rsidRDefault="002E5E32" w:rsidP="00543E61">
      <w:pPr>
        <w:pStyle w:val="Titolo2"/>
        <w:numPr>
          <w:ilvl w:val="0"/>
          <w:numId w:val="16"/>
        </w:numPr>
        <w:spacing w:before="0" w:after="0"/>
        <w:jc w:val="both"/>
        <w:rPr>
          <w:sz w:val="18"/>
          <w:szCs w:val="18"/>
        </w:rPr>
      </w:pPr>
      <w:bookmarkStart w:id="15" w:name="_Toc466879652"/>
      <w:bookmarkStart w:id="16" w:name="_Toc466879786"/>
      <w:bookmarkStart w:id="17" w:name="_Toc466879821"/>
      <w:bookmarkStart w:id="18" w:name="_Toc142059656"/>
      <w:r w:rsidRPr="00D705C1">
        <w:rPr>
          <w:sz w:val="18"/>
          <w:szCs w:val="18"/>
        </w:rPr>
        <w:lastRenderedPageBreak/>
        <w:t>messa in servizio</w:t>
      </w:r>
      <w:bookmarkEnd w:id="15"/>
      <w:bookmarkEnd w:id="16"/>
      <w:bookmarkEnd w:id="17"/>
      <w:bookmarkEnd w:id="18"/>
    </w:p>
    <w:p w:rsidR="001374D3" w:rsidRPr="00D705C1" w:rsidRDefault="00D41BC9" w:rsidP="00EC05EB">
      <w:pPr>
        <w:pStyle w:val="corpodeltes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Per la prima messa in servizio</w:t>
      </w:r>
      <w:r w:rsidR="006C3BAC" w:rsidRPr="00D705C1">
        <w:rPr>
          <w:rFonts w:cs="Arial"/>
          <w:sz w:val="18"/>
          <w:szCs w:val="18"/>
        </w:rPr>
        <w:t xml:space="preserve"> e prima</w:t>
      </w:r>
      <w:r w:rsidR="00A25507" w:rsidRPr="00D705C1">
        <w:rPr>
          <w:rFonts w:cs="Arial"/>
          <w:sz w:val="18"/>
          <w:szCs w:val="18"/>
        </w:rPr>
        <w:t xml:space="preserve"> di ogni </w:t>
      </w:r>
      <w:r w:rsidR="001374D3" w:rsidRPr="00D705C1">
        <w:rPr>
          <w:rFonts w:cs="Arial"/>
          <w:sz w:val="18"/>
          <w:szCs w:val="18"/>
        </w:rPr>
        <w:t>utilizzo verificare che:</w:t>
      </w:r>
    </w:p>
    <w:p w:rsidR="00D41BC9" w:rsidRDefault="00D41BC9" w:rsidP="00543E61">
      <w:pPr>
        <w:pStyle w:val="corpodeltesto"/>
        <w:numPr>
          <w:ilvl w:val="0"/>
          <w:numId w:val="8"/>
        </w:num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tutte le parti del</w:t>
      </w:r>
      <w:r w:rsidR="00B96C91">
        <w:rPr>
          <w:rFonts w:cs="Arial"/>
          <w:sz w:val="18"/>
          <w:szCs w:val="18"/>
        </w:rPr>
        <w:t>la macchina</w:t>
      </w:r>
      <w:r>
        <w:rPr>
          <w:rFonts w:cs="Arial"/>
          <w:sz w:val="18"/>
          <w:szCs w:val="18"/>
        </w:rPr>
        <w:t xml:space="preserve"> si presentino integre e perfettamente funzionanti;</w:t>
      </w:r>
    </w:p>
    <w:p w:rsidR="002A6AB9" w:rsidRDefault="002A6AB9" w:rsidP="00543E61">
      <w:pPr>
        <w:pStyle w:val="corpodeltesto"/>
        <w:numPr>
          <w:ilvl w:val="0"/>
          <w:numId w:val="8"/>
        </w:num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i pannelli di rivestimento in policarbonato trasparente siano tutti presenti, puliti e ben fissati;</w:t>
      </w:r>
    </w:p>
    <w:p w:rsidR="00D41BC9" w:rsidRDefault="00D41BC9" w:rsidP="00543E61">
      <w:pPr>
        <w:pStyle w:val="corpodeltesto"/>
        <w:numPr>
          <w:ilvl w:val="0"/>
          <w:numId w:val="8"/>
        </w:num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la configurazione delle parti mobili sia quella attesa e che non siano presenti anomalie di posizione;</w:t>
      </w:r>
    </w:p>
    <w:p w:rsidR="001374D3" w:rsidRDefault="00B96C91" w:rsidP="00543E61">
      <w:pPr>
        <w:pStyle w:val="corpodeltesto"/>
        <w:numPr>
          <w:ilvl w:val="0"/>
          <w:numId w:val="8"/>
        </w:num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il collegamento elettrico sia stato</w:t>
      </w:r>
      <w:r w:rsidR="00D41BC9">
        <w:rPr>
          <w:rFonts w:cs="Arial"/>
          <w:sz w:val="18"/>
          <w:szCs w:val="18"/>
        </w:rPr>
        <w:t xml:space="preserve"> eseguiti correttamente</w:t>
      </w:r>
      <w:r w:rsidR="00A25507" w:rsidRPr="00D705C1">
        <w:rPr>
          <w:rFonts w:cs="Arial"/>
          <w:sz w:val="18"/>
          <w:szCs w:val="18"/>
        </w:rPr>
        <w:t>;</w:t>
      </w:r>
    </w:p>
    <w:p w:rsidR="00B96C91" w:rsidRDefault="00B96C91" w:rsidP="00543E61">
      <w:pPr>
        <w:pStyle w:val="corpodeltesto"/>
        <w:numPr>
          <w:ilvl w:val="0"/>
          <w:numId w:val="8"/>
        </w:num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non siano presenti parti libere</w:t>
      </w:r>
      <w:r w:rsidR="002A6AB9">
        <w:rPr>
          <w:rFonts w:cs="Arial"/>
          <w:sz w:val="18"/>
          <w:szCs w:val="18"/>
        </w:rPr>
        <w:t xml:space="preserve"> (non vincolate e/o trattenute) all’interno del box;</w:t>
      </w:r>
    </w:p>
    <w:p w:rsidR="002A6AB9" w:rsidRPr="002A6AB9" w:rsidRDefault="002A6AB9" w:rsidP="002A6AB9">
      <w:pPr>
        <w:pStyle w:val="corpodeltesto"/>
        <w:numPr>
          <w:ilvl w:val="0"/>
          <w:numId w:val="8"/>
        </w:num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il portello sia correttamente chiuso e trattenuto dalla elettro-serratura di sicurezza;</w:t>
      </w:r>
    </w:p>
    <w:p w:rsidR="00B80615" w:rsidRPr="00877187" w:rsidRDefault="00D41BC9" w:rsidP="00543E61">
      <w:pPr>
        <w:pStyle w:val="corpodeltesto"/>
        <w:numPr>
          <w:ilvl w:val="0"/>
          <w:numId w:val="8"/>
        </w:num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nessun operatore si trovi </w:t>
      </w:r>
      <w:r w:rsidR="002A6AB9">
        <w:rPr>
          <w:rFonts w:cs="Arial"/>
          <w:sz w:val="18"/>
          <w:szCs w:val="18"/>
        </w:rPr>
        <w:t>a ridosso della macchina.</w:t>
      </w:r>
    </w:p>
    <w:p w:rsidR="009145AF" w:rsidRDefault="00A54E05" w:rsidP="00B80615">
      <w:pPr>
        <w:pStyle w:val="corpodeltesto"/>
        <w:rPr>
          <w:rFonts w:cs="Arial"/>
          <w:sz w:val="20"/>
        </w:rPr>
      </w:pPr>
      <w:r>
        <w:rPr>
          <w:rFonts w:cs="Arial"/>
          <w:noProof/>
          <w:sz w:val="20"/>
          <w:lang w:bidi="ar-SA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6FD9BB4D" wp14:editId="0EF372CF">
                <wp:simplePos x="0" y="0"/>
                <wp:positionH relativeFrom="column">
                  <wp:posOffset>-39370</wp:posOffset>
                </wp:positionH>
                <wp:positionV relativeFrom="paragraph">
                  <wp:posOffset>137603</wp:posOffset>
                </wp:positionV>
                <wp:extent cx="6111698" cy="372140"/>
                <wp:effectExtent l="0" t="0" r="22860" b="27940"/>
                <wp:wrapNone/>
                <wp:docPr id="297" name="Grup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1698" cy="372140"/>
                          <a:chOff x="0" y="0"/>
                          <a:chExt cx="6111698" cy="372140"/>
                        </a:xfrm>
                      </wpg:grpSpPr>
                      <wps:wsp>
                        <wps:cNvPr id="2570" name="Text Box 2522"/>
                        <wps:cNvSpPr txBox="1">
                          <a:spLocks noChangeArrowheads="1"/>
                        </wps:cNvSpPr>
                        <wps:spPr bwMode="auto">
                          <a:xfrm>
                            <a:off x="510363" y="0"/>
                            <a:ext cx="5601335" cy="372140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7E7" w:rsidRDefault="00E857E7" w:rsidP="001137AA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D705C1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 xml:space="preserve">N.B. E' cura e onere dell'utilizzatore verificare sistematicamente che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l’impianto resti integro, perfettamente efficiente ed utilizzabile in completa sicurezza per gli operatori.</w:t>
                              </w:r>
                            </w:p>
                            <w:p w:rsidR="00E857E7" w:rsidRPr="001354E4" w:rsidRDefault="00E857E7" w:rsidP="009145A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1" name="Picture 2582" descr="Attenzione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02" cy="37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297" o:spid="_x0000_s1053" style="position:absolute;left:0;text-align:left;margin-left:-3.1pt;margin-top:10.85pt;width:481.25pt;height:29.3pt;z-index:251594752" coordsize="61116,3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">
                <v:shape id="Text Box 2522" o:spid="_x0000_s1054" type="#_x0000_t202" style="position:absolute;left:5103;width:56013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b7sQA&#10;AADdAAAADwAAAGRycy9kb3ducmV2LnhtbERPy2rCQBTdF/yH4Qru6kSpbY1ORAoakXbR1IXuLpmb&#10;B2buhMxo4t93FoUuD+e93gymEXfqXG1ZwWwagSDOra65VHD62T2/g3AeWWNjmRQ8yMEmGT2tMda2&#10;52+6Z74UIYRdjAoq79tYSpdXZNBNbUscuMJ2Bn2AXSl1h30IN42cR9GrNFhzaKiwpY+K8mt2Mwoo&#10;fSl36eVrGen95/G8KLIjPmqlJuNhuwLhafD/4j/3QSuYL97C/vAmPAG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M2+7EAAAA3QAAAA8AAAAAAAAAAAAAAAAAmAIAAGRycy9k&#10;b3ducmV2LnhtbFBLBQYAAAAABAAEAPUAAACJAwAAAAA=&#10;" filled="f" strokecolor="red" strokeweight="1.5pt">
                  <v:textbox>
                    <w:txbxContent>
                      <w:p w:rsidR="00E857E7" w:rsidRDefault="00E857E7" w:rsidP="001137AA">
                        <w:pPr>
                          <w:jc w:val="both"/>
                          <w:rPr>
                            <w:rFonts w:ascii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D705C1">
                          <w:rPr>
                            <w:rFonts w:ascii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  <w:t xml:space="preserve">N.B. E' cura e onere dell'utilizzatore verificare sistematicamente che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  <w:t>l’impianto resti integro, perfettamente efficiente ed utilizzabile in completa sicurezza per gli operatori.</w:t>
                        </w:r>
                      </w:p>
                      <w:p w:rsidR="00E857E7" w:rsidRPr="001354E4" w:rsidRDefault="00E857E7" w:rsidP="009145AF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Picture 2582" o:spid="_x0000_s1055" type="#_x0000_t75" alt="Attenzione" style="position:absolute;width:4253;height:3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q4vHGAAAA3QAAAA8AAABkcnMvZG93bnJldi54bWxEj0FLw0AUhO+C/2F5Qm/tJim1GrstWhBE&#10;gmDrweMj+0yC2bdx97WN/npXKHgcZuYbZrUZXa+OFGLn2UA+y0AR19523Bh42z9Ob0BFQbbYeyYD&#10;3xRhs768WGFp/Ylf6biTRiUIxxINtCJDqXWsW3IYZ34gTt6HDw4lydBoG/CU4K7XRZZda4cdp4UW&#10;B9q2VH/uDs5A9fCeS/WymD8HFuuKr9ufsRJjJlfj/R0ooVH+w+f2kzVQLJY5/L1JT0C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mri8cYAAADdAAAADwAAAAAAAAAAAAAA&#10;AACfAgAAZHJzL2Rvd25yZXYueG1sUEsFBgAAAAAEAAQA9wAAAJIDAAAAAA==&#10;">
                  <v:imagedata r:id="rId21" o:title="Attenzione"/>
                  <v:path arrowok="t"/>
                  <o:lock v:ext="edit" aspectratio="f"/>
                </v:shape>
              </v:group>
            </w:pict>
          </mc:Fallback>
        </mc:AlternateContent>
      </w:r>
    </w:p>
    <w:p w:rsidR="009145AF" w:rsidRDefault="009145AF" w:rsidP="00B80615">
      <w:pPr>
        <w:pStyle w:val="corpodeltesto"/>
        <w:rPr>
          <w:rFonts w:cs="Arial"/>
          <w:sz w:val="20"/>
        </w:rPr>
      </w:pPr>
    </w:p>
    <w:p w:rsidR="009145AF" w:rsidRDefault="009145AF" w:rsidP="00B80615">
      <w:pPr>
        <w:pStyle w:val="corpodeltesto"/>
        <w:rPr>
          <w:rFonts w:cs="Arial"/>
          <w:sz w:val="20"/>
        </w:rPr>
      </w:pPr>
    </w:p>
    <w:p w:rsidR="00D705C1" w:rsidRDefault="00D705C1" w:rsidP="00B80615">
      <w:pPr>
        <w:pStyle w:val="corpodeltesto"/>
        <w:rPr>
          <w:rFonts w:cs="Arial"/>
          <w:sz w:val="20"/>
        </w:rPr>
      </w:pPr>
    </w:p>
    <w:p w:rsidR="00D705C1" w:rsidRPr="00A112C1" w:rsidRDefault="00D705C1" w:rsidP="00B80615">
      <w:pPr>
        <w:pStyle w:val="corpodeltesto"/>
        <w:rPr>
          <w:rFonts w:cs="Arial"/>
          <w:sz w:val="18"/>
          <w:szCs w:val="18"/>
        </w:rPr>
      </w:pPr>
    </w:p>
    <w:p w:rsidR="00B80615" w:rsidRPr="00A112C1" w:rsidRDefault="0015580D" w:rsidP="00543E61">
      <w:pPr>
        <w:pStyle w:val="Titolo2"/>
        <w:numPr>
          <w:ilvl w:val="0"/>
          <w:numId w:val="17"/>
        </w:numPr>
        <w:spacing w:before="0" w:after="0"/>
        <w:jc w:val="both"/>
        <w:rPr>
          <w:sz w:val="18"/>
          <w:szCs w:val="18"/>
        </w:rPr>
      </w:pPr>
      <w:bookmarkStart w:id="19" w:name="_Toc142059657"/>
      <w:r w:rsidRPr="00A112C1">
        <w:rPr>
          <w:sz w:val="18"/>
          <w:szCs w:val="18"/>
        </w:rPr>
        <w:t>demolizione</w:t>
      </w:r>
      <w:bookmarkEnd w:id="19"/>
    </w:p>
    <w:p w:rsidR="00B80615" w:rsidRPr="00A112C1" w:rsidRDefault="00B80615" w:rsidP="00B80615">
      <w:pPr>
        <w:pStyle w:val="corpodeltesto"/>
        <w:rPr>
          <w:rFonts w:cs="Arial"/>
          <w:sz w:val="18"/>
          <w:szCs w:val="18"/>
        </w:rPr>
      </w:pPr>
      <w:r w:rsidRPr="00A112C1">
        <w:rPr>
          <w:rFonts w:cs="Arial"/>
          <w:sz w:val="18"/>
          <w:szCs w:val="18"/>
        </w:rPr>
        <w:t>Per la c</w:t>
      </w:r>
      <w:r w:rsidR="00F535C5" w:rsidRPr="00A112C1">
        <w:rPr>
          <w:rFonts w:cs="Arial"/>
          <w:sz w:val="18"/>
          <w:szCs w:val="18"/>
        </w:rPr>
        <w:t xml:space="preserve">ostruzione della </w:t>
      </w:r>
      <w:r w:rsidR="005D10A0" w:rsidRPr="00A112C1">
        <w:rPr>
          <w:rFonts w:cs="Arial"/>
          <w:sz w:val="18"/>
          <w:szCs w:val="18"/>
        </w:rPr>
        <w:t>attrezzatura</w:t>
      </w:r>
      <w:r w:rsidRPr="00A112C1">
        <w:rPr>
          <w:rFonts w:cs="Arial"/>
          <w:sz w:val="18"/>
          <w:szCs w:val="18"/>
        </w:rPr>
        <w:t xml:space="preserve"> </w:t>
      </w:r>
      <w:r w:rsidRPr="00A112C1">
        <w:rPr>
          <w:rFonts w:cs="Arial"/>
          <w:b/>
          <w:bCs/>
          <w:sz w:val="18"/>
          <w:szCs w:val="18"/>
        </w:rPr>
        <w:t>non</w:t>
      </w:r>
      <w:r w:rsidRPr="00A112C1">
        <w:rPr>
          <w:rFonts w:cs="Arial"/>
          <w:sz w:val="18"/>
          <w:szCs w:val="18"/>
        </w:rPr>
        <w:t xml:space="preserve"> sono stati usati compo</w:t>
      </w:r>
      <w:r w:rsidR="005D10A0" w:rsidRPr="00A112C1">
        <w:rPr>
          <w:rFonts w:cs="Arial"/>
          <w:sz w:val="18"/>
          <w:szCs w:val="18"/>
        </w:rPr>
        <w:t>nenti/</w:t>
      </w:r>
      <w:r w:rsidR="00F535C5" w:rsidRPr="00A112C1">
        <w:rPr>
          <w:rFonts w:cs="Arial"/>
          <w:sz w:val="18"/>
          <w:szCs w:val="18"/>
        </w:rPr>
        <w:t xml:space="preserve">materiali classificati </w:t>
      </w:r>
      <w:r w:rsidRPr="00A112C1">
        <w:rPr>
          <w:rFonts w:cs="Arial"/>
          <w:sz w:val="18"/>
          <w:szCs w:val="18"/>
        </w:rPr>
        <w:t>come inquinanti.</w:t>
      </w:r>
    </w:p>
    <w:p w:rsidR="00B80615" w:rsidRDefault="00F535C5" w:rsidP="00B80615">
      <w:pPr>
        <w:pStyle w:val="corpodeltesto"/>
        <w:rPr>
          <w:rFonts w:cs="Arial"/>
          <w:sz w:val="18"/>
          <w:szCs w:val="18"/>
        </w:rPr>
      </w:pPr>
      <w:r w:rsidRPr="00A112C1">
        <w:rPr>
          <w:rFonts w:cs="Arial"/>
          <w:sz w:val="18"/>
          <w:szCs w:val="18"/>
        </w:rPr>
        <w:t>La macchina</w:t>
      </w:r>
      <w:r w:rsidR="00B80615" w:rsidRPr="00A112C1">
        <w:rPr>
          <w:rFonts w:cs="Arial"/>
          <w:sz w:val="18"/>
          <w:szCs w:val="18"/>
        </w:rPr>
        <w:t xml:space="preserve"> e </w:t>
      </w:r>
      <w:r w:rsidRPr="00A112C1">
        <w:rPr>
          <w:rFonts w:cs="Arial"/>
          <w:sz w:val="18"/>
          <w:szCs w:val="18"/>
        </w:rPr>
        <w:t xml:space="preserve">i </w:t>
      </w:r>
      <w:r w:rsidR="00B80615" w:rsidRPr="00A112C1">
        <w:rPr>
          <w:rFonts w:cs="Arial"/>
          <w:sz w:val="18"/>
          <w:szCs w:val="18"/>
        </w:rPr>
        <w:t xml:space="preserve">dispositivi </w:t>
      </w:r>
      <w:r w:rsidRPr="00A112C1">
        <w:rPr>
          <w:rFonts w:cs="Arial"/>
          <w:sz w:val="18"/>
          <w:szCs w:val="18"/>
        </w:rPr>
        <w:t xml:space="preserve">accessori, </w:t>
      </w:r>
      <w:r w:rsidR="00B80615" w:rsidRPr="00A112C1">
        <w:rPr>
          <w:rFonts w:cs="Arial"/>
          <w:sz w:val="18"/>
          <w:szCs w:val="18"/>
        </w:rPr>
        <w:t>sono composti per la maggior parte da materiali metallici, che sono materie prime riciclabili. Le altre parti, sostanzialmente tutte in materiale plastico, dovranno essere consegnate a ditte apposite che si occupano di riciclo e separazione dei rifiuti in base alla specifica possibilità di recupero.</w:t>
      </w:r>
    </w:p>
    <w:p w:rsidR="00C14E08" w:rsidRPr="00A112C1" w:rsidRDefault="00C14E08" w:rsidP="00B80615">
      <w:pPr>
        <w:pStyle w:val="corpodeltes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Per i grassi, gli oli e i lubrificanti in genere servizi dei consorzi nazionali abilitati al recupero/riciclo di ciascuna specifica sostanza.</w:t>
      </w:r>
    </w:p>
    <w:p w:rsidR="00233FD0" w:rsidRDefault="00233FD0" w:rsidP="00B80615">
      <w:pPr>
        <w:pStyle w:val="corpodeltesto"/>
        <w:rPr>
          <w:rFonts w:cs="Arial"/>
          <w:sz w:val="18"/>
          <w:szCs w:val="18"/>
        </w:rPr>
      </w:pPr>
      <w:r w:rsidRPr="00A112C1">
        <w:rPr>
          <w:rFonts w:cs="Arial"/>
          <w:sz w:val="18"/>
          <w:szCs w:val="18"/>
        </w:rPr>
        <w:t xml:space="preserve">Prima di procedere alla demolizione, accertarsi </w:t>
      </w:r>
      <w:r w:rsidR="005D10A0" w:rsidRPr="00A112C1">
        <w:rPr>
          <w:rFonts w:cs="Arial"/>
          <w:sz w:val="18"/>
          <w:szCs w:val="18"/>
        </w:rPr>
        <w:t>di aver scollegato tutte le connessioni (</w:t>
      </w:r>
      <w:r w:rsidR="00C14E08">
        <w:rPr>
          <w:rFonts w:cs="Arial"/>
          <w:sz w:val="18"/>
          <w:szCs w:val="18"/>
        </w:rPr>
        <w:t>meccaniche ed</w:t>
      </w:r>
      <w:r w:rsidR="005D10A0" w:rsidRPr="00A112C1">
        <w:rPr>
          <w:rFonts w:cs="Arial"/>
          <w:sz w:val="18"/>
          <w:szCs w:val="18"/>
        </w:rPr>
        <w:t xml:space="preserve"> elettriche) </w:t>
      </w:r>
      <w:r w:rsidR="00E96C56">
        <w:rPr>
          <w:rFonts w:cs="Arial"/>
          <w:sz w:val="18"/>
          <w:szCs w:val="18"/>
        </w:rPr>
        <w:t>e che non</w:t>
      </w:r>
      <w:r w:rsidRPr="00A112C1">
        <w:rPr>
          <w:rFonts w:cs="Arial"/>
          <w:sz w:val="18"/>
          <w:szCs w:val="18"/>
        </w:rPr>
        <w:t xml:space="preserve"> ci sia ancora pressione nei circuiti pneumatici.</w:t>
      </w:r>
    </w:p>
    <w:p w:rsidR="00744C55" w:rsidRDefault="00744C55" w:rsidP="00B80615">
      <w:pPr>
        <w:pStyle w:val="corpodeltesto"/>
        <w:rPr>
          <w:rFonts w:cs="Arial"/>
          <w:sz w:val="18"/>
          <w:szCs w:val="18"/>
        </w:rPr>
      </w:pPr>
    </w:p>
    <w:p w:rsidR="00744C55" w:rsidRDefault="00744C55" w:rsidP="00B80615">
      <w:pPr>
        <w:pStyle w:val="corpodeltesto"/>
        <w:rPr>
          <w:rFonts w:cs="Arial"/>
          <w:sz w:val="18"/>
          <w:szCs w:val="18"/>
        </w:rPr>
      </w:pPr>
    </w:p>
    <w:p w:rsidR="009D2E89" w:rsidRDefault="009D2E89" w:rsidP="00B80615">
      <w:pPr>
        <w:pStyle w:val="corpodeltesto"/>
        <w:rPr>
          <w:rFonts w:cs="Arial"/>
          <w:sz w:val="18"/>
          <w:szCs w:val="18"/>
        </w:rPr>
      </w:pPr>
    </w:p>
    <w:p w:rsidR="009D2E89" w:rsidRDefault="009D2E89" w:rsidP="00B80615">
      <w:pPr>
        <w:pStyle w:val="corpodeltesto"/>
        <w:rPr>
          <w:rFonts w:cs="Arial"/>
          <w:sz w:val="18"/>
          <w:szCs w:val="18"/>
        </w:rPr>
      </w:pPr>
    </w:p>
    <w:p w:rsidR="009D2E89" w:rsidRDefault="009D2E89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Default="00AF7AB3" w:rsidP="00B80615">
      <w:pPr>
        <w:pStyle w:val="corpodeltesto"/>
        <w:rPr>
          <w:rFonts w:cs="Arial"/>
          <w:sz w:val="18"/>
          <w:szCs w:val="18"/>
        </w:rPr>
      </w:pPr>
    </w:p>
    <w:p w:rsidR="00AF7AB3" w:rsidRPr="00A112C1" w:rsidRDefault="00AF7AB3" w:rsidP="00B80615">
      <w:pPr>
        <w:pStyle w:val="corpodeltesto"/>
        <w:rPr>
          <w:rFonts w:cs="Arial"/>
          <w:sz w:val="18"/>
          <w:szCs w:val="18"/>
        </w:rPr>
      </w:pPr>
    </w:p>
    <w:p w:rsidR="00B80615" w:rsidRPr="00A112C1" w:rsidRDefault="00B80615" w:rsidP="00543E61">
      <w:pPr>
        <w:pStyle w:val="Titolo1"/>
        <w:numPr>
          <w:ilvl w:val="0"/>
          <w:numId w:val="11"/>
        </w:numPr>
        <w:spacing w:before="0" w:after="0"/>
        <w:jc w:val="both"/>
        <w:rPr>
          <w:bCs/>
          <w:sz w:val="22"/>
          <w:szCs w:val="22"/>
        </w:rPr>
      </w:pPr>
      <w:bookmarkStart w:id="20" w:name="_Toc142059658"/>
      <w:r w:rsidRPr="00A112C1">
        <w:rPr>
          <w:sz w:val="22"/>
          <w:szCs w:val="22"/>
        </w:rPr>
        <w:lastRenderedPageBreak/>
        <w:t>DESCRIZIONE GENERALE</w:t>
      </w:r>
      <w:bookmarkEnd w:id="20"/>
    </w:p>
    <w:p w:rsidR="00E83351" w:rsidRDefault="008432BC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 xml:space="preserve">La macchina </w:t>
      </w:r>
      <w:r w:rsidR="00507127">
        <w:rPr>
          <w:rFonts w:ascii="Arial" w:hAnsi="Arial" w:cs="Arial"/>
          <w:snapToGrid w:val="0"/>
          <w:sz w:val="18"/>
          <w:szCs w:val="18"/>
        </w:rPr>
        <w:t>è dedicata alla esecuzione di prove di fatica per materiali espansi elastici impiegati nelle imbottiture (tipicamente poliuretano espanso).</w:t>
      </w:r>
    </w:p>
    <w:p w:rsidR="0080087F" w:rsidRDefault="00507127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>I costituenti principali sono (</w:t>
      </w:r>
      <w:proofErr w:type="spellStart"/>
      <w:r>
        <w:rPr>
          <w:rFonts w:ascii="Arial" w:hAnsi="Arial" w:cs="Arial"/>
          <w:snapToGrid w:val="0"/>
          <w:sz w:val="18"/>
          <w:szCs w:val="18"/>
        </w:rPr>
        <w:t>f</w:t>
      </w:r>
      <w:r w:rsidR="00E24F78">
        <w:rPr>
          <w:rFonts w:ascii="Arial" w:hAnsi="Arial" w:cs="Arial"/>
          <w:snapToGrid w:val="0"/>
          <w:sz w:val="18"/>
          <w:szCs w:val="18"/>
        </w:rPr>
        <w:t>i</w:t>
      </w:r>
      <w:r>
        <w:rPr>
          <w:rFonts w:ascii="Arial" w:hAnsi="Arial" w:cs="Arial"/>
          <w:snapToGrid w:val="0"/>
          <w:sz w:val="18"/>
          <w:szCs w:val="18"/>
        </w:rPr>
        <w:t>g.1</w:t>
      </w:r>
      <w:proofErr w:type="spellEnd"/>
      <w:r w:rsidR="008432BC">
        <w:rPr>
          <w:rFonts w:ascii="Arial" w:hAnsi="Arial" w:cs="Arial"/>
          <w:snapToGrid w:val="0"/>
          <w:sz w:val="18"/>
          <w:szCs w:val="18"/>
        </w:rPr>
        <w:t>)</w:t>
      </w:r>
      <w:r w:rsidR="00E83351">
        <w:rPr>
          <w:rFonts w:ascii="Arial" w:hAnsi="Arial" w:cs="Arial"/>
          <w:snapToGrid w:val="0"/>
          <w:sz w:val="18"/>
          <w:szCs w:val="18"/>
        </w:rPr>
        <w:t>,</w:t>
      </w:r>
    </w:p>
    <w:p w:rsidR="00507127" w:rsidRDefault="00507127" w:rsidP="00507127">
      <w:pPr>
        <w:pStyle w:val="Paragrafoelenco"/>
        <w:spacing w:before="120"/>
        <w:ind w:left="720"/>
        <w:jc w:val="both"/>
        <w:rPr>
          <w:rFonts w:ascii="Arial" w:hAnsi="Arial" w:cs="Arial"/>
          <w:snapToGrid w:val="0"/>
          <w:sz w:val="18"/>
          <w:szCs w:val="18"/>
        </w:rPr>
      </w:pPr>
      <w:r w:rsidRPr="00507127">
        <w:rPr>
          <w:rFonts w:ascii="Arial" w:hAnsi="Arial" w:cs="Arial"/>
          <w:snapToGrid w:val="0"/>
          <w:sz w:val="18"/>
          <w:szCs w:val="18"/>
        </w:rPr>
        <w:t>1</w:t>
      </w:r>
      <w:r>
        <w:rPr>
          <w:rFonts w:ascii="Arial" w:hAnsi="Arial" w:cs="Arial"/>
          <w:snapToGrid w:val="0"/>
          <w:sz w:val="18"/>
          <w:szCs w:val="18"/>
        </w:rPr>
        <w:t>. Sgabello di sostegno (carpenteria di acciaio)</w:t>
      </w:r>
    </w:p>
    <w:p w:rsidR="00507127" w:rsidRDefault="00507127" w:rsidP="00507127">
      <w:pPr>
        <w:pStyle w:val="Paragrafoelenco"/>
        <w:spacing w:before="120"/>
        <w:ind w:left="720"/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>2. Basamento, contiene gli organi interni ed esterni della macchina (carpenteria di acciaio)</w:t>
      </w:r>
    </w:p>
    <w:p w:rsidR="00507127" w:rsidRDefault="00507127" w:rsidP="00507127">
      <w:pPr>
        <w:pStyle w:val="Paragrafoelenco"/>
        <w:spacing w:before="120"/>
        <w:ind w:left="720"/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>3. Volantino di regolazione piano fisso</w:t>
      </w:r>
    </w:p>
    <w:p w:rsidR="00507127" w:rsidRDefault="00507127" w:rsidP="00507127">
      <w:pPr>
        <w:pStyle w:val="Paragrafoelenco"/>
        <w:spacing w:before="120"/>
        <w:ind w:left="720"/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 xml:space="preserve">4. Manovella eccentrica di regolazione la corsa </w:t>
      </w:r>
    </w:p>
    <w:p w:rsidR="00507127" w:rsidRDefault="00507127" w:rsidP="00507127">
      <w:pPr>
        <w:pStyle w:val="Paragrafoelenco"/>
        <w:spacing w:before="120"/>
        <w:ind w:left="720"/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>5. Biella (in lega di alluminio)</w:t>
      </w:r>
    </w:p>
    <w:p w:rsidR="00507127" w:rsidRDefault="00507127" w:rsidP="00507127">
      <w:pPr>
        <w:pStyle w:val="Paragrafoelenco"/>
        <w:spacing w:before="120"/>
        <w:ind w:left="720"/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>6. Piano mobile;</w:t>
      </w:r>
    </w:p>
    <w:p w:rsidR="00507127" w:rsidRDefault="00507127" w:rsidP="00507127">
      <w:pPr>
        <w:pStyle w:val="Paragrafoelenco"/>
        <w:spacing w:before="120"/>
        <w:ind w:left="720"/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 xml:space="preserve">7. Elettro-serratura di sicurezza </w:t>
      </w:r>
    </w:p>
    <w:p w:rsidR="00507127" w:rsidRDefault="00507127" w:rsidP="00507127">
      <w:pPr>
        <w:pStyle w:val="Paragrafoelenco"/>
        <w:spacing w:before="120"/>
        <w:ind w:left="720"/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 xml:space="preserve">8. Motoriduttore </w:t>
      </w:r>
    </w:p>
    <w:p w:rsidR="00507127" w:rsidRDefault="00507127" w:rsidP="00507127">
      <w:pPr>
        <w:pStyle w:val="Paragrafoelenco"/>
        <w:spacing w:before="120"/>
        <w:ind w:left="720"/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>9. Quadro elettrico</w:t>
      </w:r>
    </w:p>
    <w:p w:rsidR="00507127" w:rsidRDefault="00507127" w:rsidP="00507127">
      <w:pPr>
        <w:pStyle w:val="Paragrafoelenco"/>
        <w:spacing w:before="120"/>
        <w:ind w:left="720"/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>10. Consolle di comando e controllo</w:t>
      </w:r>
    </w:p>
    <w:p w:rsidR="00507127" w:rsidRDefault="00507127" w:rsidP="00507127">
      <w:pPr>
        <w:pStyle w:val="Paragrafoelenco"/>
        <w:spacing w:before="120"/>
        <w:ind w:left="720"/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 xml:space="preserve">11. </w:t>
      </w:r>
      <w:r w:rsidR="00E83351">
        <w:rPr>
          <w:rFonts w:ascii="Arial" w:hAnsi="Arial" w:cs="Arial"/>
          <w:snapToGrid w:val="0"/>
          <w:sz w:val="18"/>
          <w:szCs w:val="18"/>
        </w:rPr>
        <w:t>Protezione antinfortunistica, struttura in acciaio e pannelli in policarbonato di sicurezza</w:t>
      </w:r>
    </w:p>
    <w:p w:rsidR="00E83351" w:rsidRDefault="00E83351" w:rsidP="00507127">
      <w:pPr>
        <w:pStyle w:val="Paragrafoelenco"/>
        <w:spacing w:before="120"/>
        <w:ind w:left="720"/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>12. Trasmissione (riduzione) secondaria con pulegge a cinghie trapezioidali</w:t>
      </w:r>
    </w:p>
    <w:p w:rsidR="00507127" w:rsidRPr="00507127" w:rsidRDefault="00507127" w:rsidP="00507127">
      <w:pPr>
        <w:pStyle w:val="Paragrafoelenco"/>
        <w:spacing w:before="120"/>
        <w:ind w:left="720"/>
        <w:jc w:val="both"/>
        <w:rPr>
          <w:rFonts w:ascii="Arial" w:hAnsi="Arial" w:cs="Arial"/>
          <w:snapToGrid w:val="0"/>
          <w:sz w:val="18"/>
          <w:szCs w:val="18"/>
        </w:rPr>
      </w:pPr>
    </w:p>
    <w:p w:rsidR="00507127" w:rsidRDefault="009D2E89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bidi="ar-SA"/>
        </w:rPr>
        <mc:AlternateContent>
          <mc:Choice Requires="wpg">
            <w:drawing>
              <wp:anchor distT="0" distB="0" distL="114300" distR="114300" simplePos="0" relativeHeight="252005888" behindDoc="0" locked="0" layoutInCell="1" allowOverlap="1" wp14:anchorId="2C88302A" wp14:editId="7FAC813D">
                <wp:simplePos x="0" y="0"/>
                <wp:positionH relativeFrom="column">
                  <wp:posOffset>1637665</wp:posOffset>
                </wp:positionH>
                <wp:positionV relativeFrom="paragraph">
                  <wp:posOffset>13496</wp:posOffset>
                </wp:positionV>
                <wp:extent cx="3221355" cy="4727575"/>
                <wp:effectExtent l="19050" t="19050" r="17145" b="15875"/>
                <wp:wrapNone/>
                <wp:docPr id="55" name="Gruppo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1355" cy="4727575"/>
                          <a:chOff x="0" y="0"/>
                          <a:chExt cx="3221355" cy="4727575"/>
                        </a:xfrm>
                      </wpg:grpSpPr>
                      <wpg:grpSp>
                        <wpg:cNvPr id="2751" name="Gruppo 2751"/>
                        <wpg:cNvGrpSpPr/>
                        <wpg:grpSpPr>
                          <a:xfrm>
                            <a:off x="0" y="0"/>
                            <a:ext cx="3221355" cy="4727575"/>
                            <a:chOff x="0" y="0"/>
                            <a:chExt cx="3221801" cy="4727643"/>
                          </a:xfrm>
                        </wpg:grpSpPr>
                        <pic:pic xmlns:pic="http://schemas.openxmlformats.org/drawingml/2006/picture">
                          <pic:nvPicPr>
                            <pic:cNvPr id="2750" name="Immagine 2750" descr="H:\0IRDsrl\Commesse\Comm.2023\423_REM-COMMER TGS_Macchina test fatica\Selez. foto manuale\Diapositiva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71" t="5710" r="45905" b="3452"/>
                            <a:stretch/>
                          </pic:blipFill>
                          <pic:spPr bwMode="auto">
                            <a:xfrm>
                              <a:off x="0" y="0"/>
                              <a:ext cx="3221801" cy="472764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713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7013" y="474710"/>
                              <a:ext cx="217805" cy="201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857E7" w:rsidRPr="00961567" w:rsidRDefault="00E857E7" w:rsidP="00961567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961567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712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4912" y="1155646"/>
                              <a:ext cx="175260" cy="201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857E7" w:rsidRPr="00961567" w:rsidRDefault="00E857E7" w:rsidP="00961567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700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5646" y="1019459"/>
                              <a:ext cx="175260" cy="201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857E7" w:rsidRPr="00961567" w:rsidRDefault="00E857E7" w:rsidP="00961567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746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0042" y="1688722"/>
                              <a:ext cx="175260" cy="201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857E7" w:rsidRPr="00961567" w:rsidRDefault="00E857E7" w:rsidP="00AF66F2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748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059" y="1252923"/>
                              <a:ext cx="221790" cy="201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857E7" w:rsidRPr="00961567" w:rsidRDefault="00E857E7" w:rsidP="00AF66F2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961567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705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104" y="2501954"/>
                              <a:ext cx="175260" cy="201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857E7" w:rsidRPr="00961567" w:rsidRDefault="00E857E7" w:rsidP="00961567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701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1171" y="2626468"/>
                              <a:ext cx="175260" cy="201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857E7" w:rsidRPr="00961567" w:rsidRDefault="00E857E7" w:rsidP="00961567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711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156" y="2447479"/>
                              <a:ext cx="175260" cy="201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857E7" w:rsidRPr="00961567" w:rsidRDefault="00E857E7" w:rsidP="00961567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704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465" y="2583667"/>
                              <a:ext cx="175260" cy="201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857E7" w:rsidRPr="00961567" w:rsidRDefault="00E857E7" w:rsidP="00961567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688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8020" y="3171217"/>
                              <a:ext cx="175260" cy="201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857E7" w:rsidRPr="00961567" w:rsidRDefault="00E857E7" w:rsidP="00961567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5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305" y="4287952"/>
                              <a:ext cx="175260" cy="201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857E7" w:rsidRPr="00961567" w:rsidRDefault="00E857E7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961567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50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4886" y="2193471"/>
                            <a:ext cx="222885" cy="201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57E7" w:rsidRPr="00961567" w:rsidRDefault="00E857E7" w:rsidP="00507127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55" o:spid="_x0000_s1056" style="position:absolute;left:0;text-align:left;margin-left:128.95pt;margin-top:1.05pt;width:253.65pt;height:372.25pt;z-index:252005888" coordsize="32213,47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">
                <v:group id="Gruppo 2751" o:spid="_x0000_s1057" style="position:absolute;width:32213;height:47275" coordsize="32218,47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VTk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qlU5HFAAAA3QAA&#10;AA8AAAAAAAAAAAAAAAAAqgIAAGRycy9kb3ducmV2LnhtbFBLBQYAAAAABAAEAPoAAACcAwAAAAA=&#10;">
                  <v:shape id="Immagine 2750" o:spid="_x0000_s1058" type="#_x0000_t75" style="position:absolute;width:32218;height:47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9RRTBAAAA3QAAAA8AAABkcnMvZG93bnJldi54bWxET01rwkAQvQv9D8sUetNNQ9WSukoJLZSe&#10;NLb3ITsmi9nZkJ1q8u+7B8Hj431vdqPv1IWG6AIbeF5koIjrYB03Bn6On/NXUFGQLXaBycBEEXbb&#10;h9kGCxuufKBLJY1KIRwLNNCK9IXWsW7JY1yEnjhxpzB4lASHRtsBryncdzrPspX26Dg1tNhT2VJ9&#10;rv68gWY/Vh/ifD69dNlvKKVcf7vJmKfH8f0NlNAod/HN/WUN5Otl2p/epCegt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9RRTBAAAA3QAAAA8AAAAAAAAAAAAAAAAAnwIA&#10;AGRycy9kb3ducmV2LnhtbFBLBQYAAAAABAAEAPcAAACNAwAAAAA=&#10;" stroked="t" strokecolor="red" strokeweight="1.5pt">
                    <v:imagedata r:id="rId22" o:title="Diapositiva2" croptop="3742f" cropbottom="2262f" cropleft="5027f" cropright="30084f"/>
                    <v:path arrowok="t"/>
                  </v:shape>
                  <v:shape id="Casella di testo 2" o:spid="_x0000_s1059" type="#_x0000_t202" style="position:absolute;left:26070;top:4747;width:2178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QA8YA&#10;AADdAAAADwAAAGRycy9kb3ducmV2LnhtbESPQWvCQBSE74L/YXmCN91ERSV1lSAIirWgFtrjI/tM&#10;gtm3IbvG9N93C0KPw8x8w6w2nalES40rLSuIxxEI4szqknMFn9fdaAnCeWSNlWVS8EMONut+b4WJ&#10;tk8+U3vxuQgQdgkqKLyvEyldVpBBN7Y1cfButjHog2xyqRt8Brip5CSK5tJgyWGhwJq2BWX3y8Mo&#10;wHzenr4X5exw3n2l74f0Iz4+SKnhoEvfQHjq/H/41d5rBZNFPIW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yQA8YAAADdAAAADwAAAAAAAAAAAAAAAACYAgAAZHJz&#10;L2Rvd25yZXYueG1sUEsFBgAAAAAEAAQA9QAAAIsDAAAAAA==&#10;">
                    <v:textbox inset="1mm,1mm,1mm,1mm">
                      <w:txbxContent>
                        <w:p w:rsidR="00E857E7" w:rsidRPr="00961567" w:rsidRDefault="00E857E7" w:rsidP="00961567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6156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Casella di testo 2" o:spid="_x0000_s1060" type="#_x0000_t202" style="position:absolute;left:28249;top:11556;width:1752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A1mMYA&#10;AADdAAAADwAAAGRycy9kb3ducmV2LnhtbESPQWvCQBSE74X+h+UVequbhKISXSUIgtIqGAv1+Mg+&#10;k2D2bciuMf33XUHwOMzMN8x8OZhG9NS52rKCeBSBIC6srrlU8HNcf0xBOI+ssbFMCv7IwXLx+jLH&#10;VNsbH6jPfSkChF2KCirv21RKV1Rk0I1sSxy8s+0M+iC7UuoObwFuGplE0VgarDksVNjSqqLikl+N&#10;AizH/e40qT+3h/Vv9r3N9vHXlZR6fxuyGQhPg3+GH+2NVpBM4gTub8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A1mMYAAADdAAAADwAAAAAAAAAAAAAAAACYAgAAZHJz&#10;L2Rvd25yZXYueG1sUEsFBgAAAAAEAAQA9QAAAIsDAAAAAA==&#10;">
                    <v:textbox inset="1mm,1mm,1mm,1mm">
                      <w:txbxContent>
                        <w:p w:rsidR="00E857E7" w:rsidRPr="00961567" w:rsidRDefault="00E857E7" w:rsidP="00961567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v:textbox>
                  </v:shape>
                  <v:shape id="Casella di testo 2" o:spid="_x0000_s1061" type="#_x0000_t202" style="position:absolute;left:11556;top:10194;width:1753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YqcMA&#10;AADdAAAADwAAAGRycy9kb3ducmV2LnhtbERPy2rCQBTdC/2H4Ra604lSEomOEgpCg23BB+jykrkm&#10;wcydkBmT+PedRaHLw3mvt6NpRE+dqy0rmM8iEMSF1TWXCs6n3XQJwnlkjY1lUvAkB9vNy2SNqbYD&#10;H6g/+lKEEHYpKqi8b1MpXVGRQTezLXHgbrYz6APsSqk7HEK4aeQiimJpsObQUGFLHxUV9+PDKMAy&#10;7r+vSf2eH3aX7CvPfub7Byn19jpmKxCeRv8v/nN/agWLJAr7w5v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eYqcMAAADdAAAADwAAAAAAAAAAAAAAAACYAgAAZHJzL2Rv&#10;d25yZXYueG1sUEsFBgAAAAAEAAQA9QAAAIgDAAAAAA==&#10;">
                    <v:textbox inset="1mm,1mm,1mm,1mm">
                      <w:txbxContent>
                        <w:p w:rsidR="00E857E7" w:rsidRPr="00961567" w:rsidRDefault="00E857E7" w:rsidP="00961567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Casella di testo 2" o:spid="_x0000_s1062" type="#_x0000_t202" style="position:absolute;left:10700;top:16887;width:1753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gchsUA&#10;AADdAAAADwAAAGRycy9kb3ducmV2LnhtbESP3YrCMBSE74V9h3AE7zRVpC7VKGVBUHYV/AG9PDTH&#10;tticlCbW7ttvBGEvh5n5hlmsOlOJlhpXWlYwHkUgiDOrS84VnE/r4ScI55E1VpZJwS85WC0/egtM&#10;tH3ygdqjz0WAsEtQQeF9nUjpsoIMupGtiYN3s41BH2STS93gM8BNJSdRFEuDJYeFAmv6Kii7Hx9G&#10;AeZxu7vOyun2sL6kP9t0P/5+kFKDfpfOQXjq/H/43d5oBZPZNIbX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ByGxQAAAN0AAAAPAAAAAAAAAAAAAAAAAJgCAABkcnMv&#10;ZG93bnJldi54bWxQSwUGAAAAAAQABAD1AAAAigMAAAAA&#10;">
                    <v:textbox inset="1mm,1mm,1mm,1mm">
                      <w:txbxContent>
                        <w:p w:rsidR="00E857E7" w:rsidRPr="00961567" w:rsidRDefault="00E857E7" w:rsidP="00AF66F2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shape>
                  <v:shape id="Casella di testo 2" o:spid="_x0000_s1063" type="#_x0000_t202" style="position:absolute;left:1050;top:12529;width:2218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tb8MA&#10;AADdAAAADwAAAGRycy9kb3ducmV2LnhtbERPy2rCQBTdF/yH4Ra6qxNFokRHCYLQYC34gHZ5yVyT&#10;0MydkJk8/PvOQujycN6b3Whq0VPrKssKZtMIBHFudcWFgtv18L4C4TyyxtoyKXiQg9128rLBRNuB&#10;z9RffCFCCLsEFZTeN4mULi/JoJvahjhwd9sa9AG2hdQtDiHc1HIeRbE0WHFoKLGhfUn576UzCrCI&#10;+9PPslpk58N3+pmlX7NjR0q9vY7pGoSn0f+Ln+4PrWC+XIS5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stb8MAAADdAAAADwAAAAAAAAAAAAAAAACYAgAAZHJzL2Rv&#10;d25yZXYueG1sUEsFBgAAAAAEAAQA9QAAAIgDAAAAAA==&#10;">
                    <v:textbox inset="1mm,1mm,1mm,1mm">
                      <w:txbxContent>
                        <w:p w:rsidR="00E857E7" w:rsidRPr="00961567" w:rsidRDefault="00E857E7" w:rsidP="00AF66F2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6156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Casella di testo 2" o:spid="_x0000_s1064" type="#_x0000_t202" style="position:absolute;left:7821;top:25019;width:1752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7MccA&#10;AADdAAAADwAAAGRycy9kb3ducmV2LnhtbESPQWvCQBSE74X+h+UVeqsbpWpJXSUUhAa1kFSwx0f2&#10;NQnNvg3ZNYn/3hWEHoeZ+YZZbUbTiJ46V1tWMJ1EIIgLq2suFRy/ty9vIJxH1thYJgUXcrBZPz6s&#10;MNZ24Iz63JciQNjFqKDyvo2ldEVFBt3EtsTB+7WdQR9kV0rd4RDgppGzKFpIgzWHhQpb+qio+MvP&#10;RgGWi/7ws6xf02x7SvZp8jXdnUmp56cxeQfhafT/4Xv7UyuYLaM53N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AOzHHAAAA3QAAAA8AAAAAAAAAAAAAAAAAmAIAAGRy&#10;cy9kb3ducmV2LnhtbFBLBQYAAAAABAAEAPUAAACMAwAAAAA=&#10;">
                    <v:textbox inset="1mm,1mm,1mm,1mm">
                      <w:txbxContent>
                        <w:p w:rsidR="00E857E7" w:rsidRPr="00961567" w:rsidRDefault="00E857E7" w:rsidP="00961567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v:textbox>
                  </v:shape>
                  <v:shape id="Casella di testo 2" o:spid="_x0000_s1065" type="#_x0000_t202" style="position:absolute;left:11011;top:26264;width:1753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9MsYA&#10;AADdAAAADwAAAGRycy9kb3ducmV2LnhtbESPQWvCQBSE70L/w/IK3nQTkURSVwkFoaG1oBba4yP7&#10;moRm34bsmqT/visUPA4z8w2z3U+mFQP1rrGsIF5GIIhLqxuuFHxcDosNCOeRNbaWScEvOdjvHmZb&#10;zLQd+UTD2VciQNhlqKD2vsukdGVNBt3SdsTB+7a9QR9kX0nd4xjgppWrKEqkwYbDQo0dPddU/pyv&#10;RgFWyXD8Spt1cTp85m9F/h6/Xkmp+eOUP4HwNPl7+L/9ohWs0iiG25vwBO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s9MsYAAADdAAAADwAAAAAAAAAAAAAAAACYAgAAZHJz&#10;L2Rvd25yZXYueG1sUEsFBgAAAAAEAAQA9QAAAIsDAAAAAA==&#10;">
                    <v:textbox inset="1mm,1mm,1mm,1mm">
                      <w:txbxContent>
                        <w:p w:rsidR="00E857E7" w:rsidRPr="00961567" w:rsidRDefault="00E857E7" w:rsidP="00961567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Casella di testo 2" o:spid="_x0000_s1066" type="#_x0000_t202" style="position:absolute;left:2801;top:24474;width:1753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Kr78YA&#10;AADdAAAADwAAAGRycy9kb3ducmV2LnhtbESPQWvCQBSE70L/w/IK3nQTkURSVwkFoaG1oBba4yP7&#10;moRm34bsmqT/visUPA4z8w2z3U+mFQP1rrGsIF5GIIhLqxuuFHxcDosNCOeRNbaWScEvOdjvHmZb&#10;zLQd+UTD2VciQNhlqKD2vsukdGVNBt3SdsTB+7a9QR9kX0nd4xjgppWrKEqkwYbDQo0dPddU/pyv&#10;RgFWyXD8Spt1cTp85m9F/h6/Xkmp+eOUP4HwNPl7+L/9ohWs0jiG25vwBO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Kr78YAAADdAAAADwAAAAAAAAAAAAAAAACYAgAAZHJz&#10;L2Rvd25yZXYueG1sUEsFBgAAAAAEAAQA9QAAAIsDAAAAAA==&#10;">
                    <v:textbox inset="1mm,1mm,1mm,1mm">
                      <w:txbxContent>
                        <w:p w:rsidR="00E857E7" w:rsidRPr="00961567" w:rsidRDefault="00E857E7" w:rsidP="00961567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7</w:t>
                          </w:r>
                        </w:p>
                      </w:txbxContent>
                    </v:textbox>
                  </v:shape>
                  <v:shape id="Casella di testo 2" o:spid="_x0000_s1067" type="#_x0000_t202" style="position:absolute;left:16264;top:25836;width:1753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yeqscA&#10;AADdAAAADwAAAGRycy9kb3ducmV2LnhtbESP3WrCQBSE74W+w3IK3ukmQVRSNyEUBKU/YFrQy0P2&#10;NAnNng3ZNaZv3y0UvBxm5html0+mEyMNrrWsIF5GIIgrq1uuFXx+7BdbEM4ja+wsk4IfcpBnD7Md&#10;ptre+ERj6WsRIOxSVNB436dSuqohg25pe+LgfdnBoA9yqKUe8BbgppNJFK2lwZbDQoM9PTdUfZdX&#10;owDr9fh22bSr42l/Ll6PxXv8ciWl5o9T8QTC0+Tv4f/2QStINtEK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MnqrHAAAA3QAAAA8AAAAAAAAAAAAAAAAAmAIAAGRy&#10;cy9kb3ducmV2LnhtbFBLBQYAAAAABAAEAPUAAACMAwAAAAA=&#10;">
                    <v:textbox inset="1mm,1mm,1mm,1mm">
                      <w:txbxContent>
                        <w:p w:rsidR="00E857E7" w:rsidRPr="00961567" w:rsidRDefault="00E857E7" w:rsidP="00961567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shape>
                  <v:shape id="Casella di testo 2" o:spid="_x0000_s1068" type="#_x0000_t202" style="position:absolute;left:14280;top:31712;width:1752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YaMQA&#10;AADdAAAADwAAAGRycy9kb3ducmV2LnhtbERPTWvCQBC9F/wPywje6kYpaYiuEgShwbZgWtDjkB2T&#10;YHY2ZNck/ffdQ6HHx/ve7ifTioF611hWsFpGIIhLqxuuFHx/HZ8TEM4ja2wtk4IfcrDfzZ62mGo7&#10;8pmGwlcihLBLUUHtfZdK6cqaDLql7YgDd7O9QR9gX0nd4xjCTSvXURRLgw2Hhho7OtRU3ouHUYBV&#10;PHxcX5uX/Hy8ZO959rk6PUipxXzKNiA8Tf5f/Od+0wrWcRLmhj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zmGjEAAAA3QAAAA8AAAAAAAAAAAAAAAAAmAIAAGRycy9k&#10;b3ducmV2LnhtbFBLBQYAAAAABAAEAPUAAACJAwAAAAA=&#10;">
                    <v:textbox inset="1mm,1mm,1mm,1mm">
                      <w:txbxContent>
                        <w:p w:rsidR="00E857E7" w:rsidRPr="00961567" w:rsidRDefault="00E857E7" w:rsidP="00961567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Casella di testo 2" o:spid="_x0000_s1069" type="#_x0000_t202" style="position:absolute;left:3463;top:42879;width:1752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fIMMA&#10;AADbAAAADwAAAGRycy9kb3ducmV2LnhtbERP22rCQBB9F/yHZYS+1Y3SpiW6ShCEhtaCVtDHITtN&#10;QrOzIbu59O+7QsG3OZzrrLejqUVPrassK1jMIxDEudUVFwrOX/vHVxDOI2usLZOCX3Kw3Uwna0y0&#10;HfhI/ckXIoSwS1BB6X2TSOnykgy6uW2IA/dtW4M+wLaQusUhhJtaLqMolgYrDg0lNrQrKf85dUYB&#10;FnF/uL5UT9lxf0k/svRz8d6RUg+zMV2B8DT6u/jf/abD/Ge4/RI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lfIMMAAADbAAAADwAAAAAAAAAAAAAAAACYAgAAZHJzL2Rv&#10;d25yZXYueG1sUEsFBgAAAAAEAAQA9QAAAIgDAAAAAA==&#10;">
                    <v:textbox inset="1mm,1mm,1mm,1mm">
                      <w:txbxContent>
                        <w:p w:rsidR="00E857E7" w:rsidRPr="00961567" w:rsidRDefault="00E857E7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6156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Casella di testo 2" o:spid="_x0000_s1070" type="#_x0000_t202" style="position:absolute;left:15348;top:21934;width:2229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RFeMIA&#10;AADbAAAADwAAAGRycy9kb3ducmV2LnhtbERPXWvCMBR9H/gfwh3sbaYdm0pnLEUQJtuEqqCPl+au&#10;LWtuShJr/ffmYbDHw/le5qPpxEDOt5YVpNMEBHFldcu1guNh87wA4QOyxs4yKbiRh3w1eVhipu2V&#10;Sxr2oRYxhH2GCpoQ+kxKXzVk0E9tTxy5H+sMhghdLbXDaww3nXxJkpk02HJsaLCndUPV7/5iFGA9&#10;G77P8/Z1W25Oxde22KWfF1Lq6XEs3kEEGsO/+M/9oRW8xfXxS/w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EV4wgAAANsAAAAPAAAAAAAAAAAAAAAAAJgCAABkcnMvZG93&#10;bnJldi54bWxQSwUGAAAAAAQABAD1AAAAhwMAAAAA&#10;">
                  <v:textbox inset="1mm,1mm,1mm,1mm">
                    <w:txbxContent>
                      <w:p w:rsidR="00E857E7" w:rsidRPr="00961567" w:rsidRDefault="00E857E7" w:rsidP="00507127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6549B" w:rsidRDefault="00C6549B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C6549B" w:rsidRDefault="00C6549B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C6549B" w:rsidRDefault="00C6549B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C6549B" w:rsidRDefault="00C6549B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C6549B" w:rsidRDefault="00C6549B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0D5F21" w:rsidRDefault="000D5F21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0D5F21" w:rsidRDefault="000D5F21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0D5F21" w:rsidRDefault="000D5F21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0D5F21" w:rsidRDefault="000D5F21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0D5F21" w:rsidRDefault="000D5F21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0D5F21" w:rsidRDefault="000D5F21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C6549B" w:rsidRDefault="00C6549B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C6549B" w:rsidRDefault="00C6549B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C6549B" w:rsidRDefault="00C6549B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C6549B" w:rsidRDefault="00C6549B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C6549B" w:rsidRDefault="00C6549B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0D5F21" w:rsidRDefault="000D5F21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0D5F21" w:rsidRDefault="000D5F21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0D5F21" w:rsidRDefault="000D5F21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0D5F21" w:rsidRDefault="000D5F21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0D5F21" w:rsidRDefault="000D5F21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0D5F21" w:rsidRDefault="000D5F21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0D5F21" w:rsidRDefault="009D2E89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noProof/>
          <w:sz w:val="18"/>
          <w:szCs w:val="18"/>
          <w:lang w:bidi="ar-SA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17E6F407" wp14:editId="122C758E">
                <wp:simplePos x="0" y="0"/>
                <wp:positionH relativeFrom="column">
                  <wp:posOffset>4455795</wp:posOffset>
                </wp:positionH>
                <wp:positionV relativeFrom="paragraph">
                  <wp:posOffset>67945</wp:posOffset>
                </wp:positionV>
                <wp:extent cx="413385" cy="173990"/>
                <wp:effectExtent l="0" t="0" r="24765" b="16510"/>
                <wp:wrapNone/>
                <wp:docPr id="43" name="Text Box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7E7" w:rsidRPr="00E913BE" w:rsidRDefault="00E857E7" w:rsidP="00521FF1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Fig</w:t>
                            </w:r>
                            <w:r w:rsidRPr="00E913B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.1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14400" rIns="0" bIns="144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74" o:spid="_x0000_s1071" type="#_x0000_t202" style="position:absolute;left:0;text-align:left;margin-left:350.85pt;margin-top:5.35pt;width:32.55pt;height:13.7pt;z-index:25200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" strokeweight=".5pt">
                <v:textbox inset="0,.4mm,0,.4mm">
                  <w:txbxContent>
                    <w:p w:rsidR="00E857E7" w:rsidRPr="00E913BE" w:rsidRDefault="00E857E7" w:rsidP="00521FF1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Fig</w:t>
                      </w:r>
                      <w:r w:rsidRPr="00E913B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.1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D5F21" w:rsidRDefault="000D5F21" w:rsidP="0080087F">
      <w:pPr>
        <w:spacing w:before="120"/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</w:p>
    <w:p w:rsidR="001A7840" w:rsidRDefault="001A7840" w:rsidP="001A7840">
      <w:pPr>
        <w:ind w:firstLine="340"/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 xml:space="preserve">La macchina è stata realizzata modificando l’originale modello </w:t>
      </w:r>
      <w:proofErr w:type="spellStart"/>
      <w:r>
        <w:rPr>
          <w:rFonts w:ascii="Arial" w:hAnsi="Arial" w:cs="Arial"/>
          <w:snapToGrid w:val="0"/>
          <w:sz w:val="18"/>
          <w:szCs w:val="18"/>
        </w:rPr>
        <w:t>MLF</w:t>
      </w:r>
      <w:proofErr w:type="spellEnd"/>
      <w:r>
        <w:rPr>
          <w:rFonts w:ascii="Arial" w:hAnsi="Arial" w:cs="Arial"/>
          <w:snapToGrid w:val="0"/>
          <w:sz w:val="18"/>
          <w:szCs w:val="18"/>
        </w:rPr>
        <w:t xml:space="preserve"> 020-200 prodotto dalla ditta </w:t>
      </w:r>
      <w:proofErr w:type="spellStart"/>
      <w:r>
        <w:rPr>
          <w:rFonts w:ascii="Arial" w:hAnsi="Arial" w:cs="Arial"/>
          <w:snapToGrid w:val="0"/>
          <w:sz w:val="18"/>
          <w:szCs w:val="18"/>
        </w:rPr>
        <w:t>C.M.R</w:t>
      </w:r>
      <w:proofErr w:type="spellEnd"/>
      <w:r>
        <w:rPr>
          <w:rFonts w:ascii="Arial" w:hAnsi="Arial" w:cs="Arial"/>
          <w:snapToGrid w:val="0"/>
          <w:sz w:val="18"/>
          <w:szCs w:val="18"/>
        </w:rPr>
        <w:t xml:space="preserve">. s.r.l., via Enrico Mattei, 34/36, 27038 Robbio </w:t>
      </w:r>
      <w:proofErr w:type="spellStart"/>
      <w:r>
        <w:rPr>
          <w:rFonts w:ascii="Arial" w:hAnsi="Arial" w:cs="Arial"/>
          <w:snapToGrid w:val="0"/>
          <w:sz w:val="18"/>
          <w:szCs w:val="18"/>
        </w:rPr>
        <w:t>PV</w:t>
      </w:r>
      <w:proofErr w:type="spellEnd"/>
      <w:r>
        <w:rPr>
          <w:rFonts w:ascii="Arial" w:hAnsi="Arial" w:cs="Arial"/>
          <w:snapToGrid w:val="0"/>
          <w:sz w:val="18"/>
          <w:szCs w:val="18"/>
        </w:rPr>
        <w:t xml:space="preserve"> (Italia), </w:t>
      </w:r>
      <w:proofErr w:type="spellStart"/>
      <w:r>
        <w:rPr>
          <w:rFonts w:ascii="Arial" w:hAnsi="Arial" w:cs="Arial"/>
          <w:snapToGrid w:val="0"/>
          <w:sz w:val="18"/>
          <w:szCs w:val="18"/>
        </w:rPr>
        <w:t>tel.0039</w:t>
      </w:r>
      <w:proofErr w:type="spellEnd"/>
      <w:r>
        <w:rPr>
          <w:rFonts w:ascii="Arial" w:hAnsi="Arial" w:cs="Arial"/>
          <w:snapToGrid w:val="0"/>
          <w:sz w:val="18"/>
          <w:szCs w:val="18"/>
        </w:rPr>
        <w:t xml:space="preserve"> 384671278 – fax 0039 384671436, nel 1995, su commissione della stessa </w:t>
      </w:r>
      <w:proofErr w:type="spellStart"/>
      <w:r>
        <w:rPr>
          <w:rFonts w:ascii="Arial" w:hAnsi="Arial" w:cs="Arial"/>
          <w:snapToGrid w:val="0"/>
          <w:sz w:val="18"/>
          <w:szCs w:val="18"/>
        </w:rPr>
        <w:t>Commer</w:t>
      </w:r>
      <w:proofErr w:type="spellEnd"/>
      <w:r>
        <w:rPr>
          <w:rFonts w:ascii="Arial" w:hAnsi="Arial" w:cs="Arial"/>
          <w:snapToGrid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napToGrid w:val="0"/>
          <w:sz w:val="18"/>
          <w:szCs w:val="18"/>
        </w:rPr>
        <w:t>TGS</w:t>
      </w:r>
      <w:proofErr w:type="spellEnd"/>
      <w:r>
        <w:rPr>
          <w:rFonts w:ascii="Arial" w:hAnsi="Arial" w:cs="Arial"/>
          <w:snapToGrid w:val="0"/>
          <w:sz w:val="18"/>
          <w:szCs w:val="18"/>
        </w:rPr>
        <w:t xml:space="preserve"> S.p.A..</w:t>
      </w:r>
    </w:p>
    <w:p w:rsidR="002A6714" w:rsidRDefault="002A6714" w:rsidP="001A7840">
      <w:pPr>
        <w:jc w:val="both"/>
        <w:rPr>
          <w:rFonts w:ascii="Arial" w:hAnsi="Arial" w:cs="Arial"/>
          <w:snapToGrid w:val="0"/>
          <w:sz w:val="18"/>
          <w:szCs w:val="18"/>
        </w:rPr>
      </w:pPr>
    </w:p>
    <w:p w:rsidR="00DB3082" w:rsidRDefault="001A7840" w:rsidP="001A7840">
      <w:pPr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>Gli interventi hanno riguardato</w:t>
      </w:r>
      <w:r w:rsidR="002A6714">
        <w:rPr>
          <w:rFonts w:ascii="Arial" w:hAnsi="Arial" w:cs="Arial"/>
          <w:snapToGrid w:val="0"/>
          <w:sz w:val="18"/>
          <w:szCs w:val="18"/>
        </w:rPr>
        <w:t>:</w:t>
      </w:r>
    </w:p>
    <w:p w:rsidR="00DB3082" w:rsidRDefault="002A6714" w:rsidP="00DB3082">
      <w:pPr>
        <w:pStyle w:val="Paragrafoelenco"/>
        <w:numPr>
          <w:ilvl w:val="0"/>
          <w:numId w:val="51"/>
        </w:numPr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>s</w:t>
      </w:r>
      <w:r w:rsidR="00DB3082">
        <w:rPr>
          <w:rFonts w:ascii="Arial" w:hAnsi="Arial" w:cs="Arial"/>
          <w:snapToGrid w:val="0"/>
          <w:sz w:val="18"/>
          <w:szCs w:val="18"/>
        </w:rPr>
        <w:t xml:space="preserve">ostituzione del motoriduttore </w:t>
      </w:r>
      <w:r w:rsidR="00DB3082" w:rsidRPr="00DB3082">
        <w:rPr>
          <w:rFonts w:ascii="Arial" w:hAnsi="Arial" w:cs="Arial"/>
          <w:snapToGrid w:val="0"/>
          <w:sz w:val="18"/>
          <w:szCs w:val="18"/>
        </w:rPr>
        <w:t xml:space="preserve">Rossi </w:t>
      </w:r>
      <w:proofErr w:type="spellStart"/>
      <w:r w:rsidR="00DB3082" w:rsidRPr="00DB3082">
        <w:rPr>
          <w:rFonts w:ascii="Arial" w:hAnsi="Arial" w:cs="Arial"/>
          <w:snapToGrid w:val="0"/>
          <w:sz w:val="18"/>
          <w:szCs w:val="18"/>
        </w:rPr>
        <w:t>mod.MR-3I</w:t>
      </w:r>
      <w:proofErr w:type="spellEnd"/>
      <w:r w:rsidR="00DB3082" w:rsidRPr="00DB3082">
        <w:rPr>
          <w:rFonts w:ascii="Arial" w:hAnsi="Arial" w:cs="Arial"/>
          <w:snapToGrid w:val="0"/>
          <w:sz w:val="18"/>
          <w:szCs w:val="18"/>
        </w:rPr>
        <w:t xml:space="preserve"> </w:t>
      </w:r>
      <w:proofErr w:type="spellStart"/>
      <w:r w:rsidR="00DB3082" w:rsidRPr="00DB3082">
        <w:rPr>
          <w:rFonts w:ascii="Arial" w:hAnsi="Arial" w:cs="Arial"/>
          <w:snapToGrid w:val="0"/>
          <w:sz w:val="18"/>
          <w:szCs w:val="18"/>
        </w:rPr>
        <w:t>50PC1A</w:t>
      </w:r>
      <w:proofErr w:type="spellEnd"/>
      <w:r w:rsidR="00DB3082" w:rsidRPr="00DB3082">
        <w:rPr>
          <w:rFonts w:ascii="Arial" w:hAnsi="Arial" w:cs="Arial"/>
          <w:snapToGrid w:val="0"/>
          <w:sz w:val="18"/>
          <w:szCs w:val="18"/>
        </w:rPr>
        <w:t xml:space="preserve"> 195, </w:t>
      </w:r>
      <w:r w:rsidR="00AC5345">
        <w:rPr>
          <w:rFonts w:ascii="Arial" w:hAnsi="Arial" w:cs="Arial"/>
          <w:snapToGrid w:val="0"/>
          <w:sz w:val="18"/>
          <w:szCs w:val="18"/>
        </w:rPr>
        <w:t>tri</w:t>
      </w:r>
      <w:r w:rsidR="00DB3082" w:rsidRPr="00DB3082">
        <w:rPr>
          <w:rFonts w:ascii="Arial" w:hAnsi="Arial" w:cs="Arial"/>
          <w:snapToGrid w:val="0"/>
          <w:sz w:val="18"/>
          <w:szCs w:val="18"/>
        </w:rPr>
        <w:t xml:space="preserve">fase 0,75 kW, </w:t>
      </w:r>
      <w:proofErr w:type="spellStart"/>
      <w:r w:rsidR="00DB3082" w:rsidRPr="00DB3082">
        <w:rPr>
          <w:rFonts w:ascii="Arial" w:hAnsi="Arial" w:cs="Arial"/>
          <w:snapToGrid w:val="0"/>
          <w:sz w:val="18"/>
          <w:szCs w:val="18"/>
        </w:rPr>
        <w:t>n</w:t>
      </w:r>
      <w:r w:rsidR="00DB3082">
        <w:rPr>
          <w:rFonts w:ascii="Arial" w:hAnsi="Arial" w:cs="Arial"/>
          <w:snapToGrid w:val="0"/>
          <w:sz w:val="18"/>
          <w:szCs w:val="18"/>
        </w:rPr>
        <w:t>2</w:t>
      </w:r>
      <w:proofErr w:type="spellEnd"/>
      <w:r w:rsidR="00DB3082" w:rsidRPr="00DB3082">
        <w:rPr>
          <w:rFonts w:ascii="Arial" w:hAnsi="Arial" w:cs="Arial"/>
          <w:snapToGrid w:val="0"/>
          <w:sz w:val="18"/>
          <w:szCs w:val="18"/>
        </w:rPr>
        <w:t>=86,4</w:t>
      </w:r>
      <w:r w:rsidR="00DB3082">
        <w:rPr>
          <w:rFonts w:ascii="Arial" w:hAnsi="Arial" w:cs="Arial"/>
          <w:snapToGrid w:val="0"/>
          <w:sz w:val="18"/>
          <w:szCs w:val="18"/>
        </w:rPr>
        <w:t xml:space="preserve"> </w:t>
      </w:r>
      <w:proofErr w:type="spellStart"/>
      <w:r w:rsidR="00DB3082">
        <w:rPr>
          <w:rFonts w:ascii="Arial" w:hAnsi="Arial" w:cs="Arial"/>
          <w:snapToGrid w:val="0"/>
          <w:sz w:val="18"/>
          <w:szCs w:val="18"/>
        </w:rPr>
        <w:t>rpm</w:t>
      </w:r>
      <w:proofErr w:type="spellEnd"/>
      <w:r w:rsidR="00DB3082" w:rsidRPr="00DB3082">
        <w:rPr>
          <w:rFonts w:ascii="Arial" w:hAnsi="Arial" w:cs="Arial"/>
          <w:snapToGrid w:val="0"/>
          <w:sz w:val="18"/>
          <w:szCs w:val="18"/>
        </w:rPr>
        <w:t xml:space="preserve">, i=16,2 (velocità fissa, corrispondente a 60 </w:t>
      </w:r>
      <w:proofErr w:type="spellStart"/>
      <w:r w:rsidR="00DB3082" w:rsidRPr="00DB3082">
        <w:rPr>
          <w:rFonts w:ascii="Arial" w:hAnsi="Arial" w:cs="Arial"/>
          <w:snapToGrid w:val="0"/>
          <w:sz w:val="18"/>
          <w:szCs w:val="18"/>
        </w:rPr>
        <w:t>rpm</w:t>
      </w:r>
      <w:proofErr w:type="spellEnd"/>
      <w:r w:rsidR="00DB3082" w:rsidRPr="00DB3082">
        <w:rPr>
          <w:rFonts w:ascii="Arial" w:hAnsi="Arial" w:cs="Arial"/>
          <w:snapToGrid w:val="0"/>
          <w:sz w:val="18"/>
          <w:szCs w:val="18"/>
        </w:rPr>
        <w:t xml:space="preserve"> dell’albero di manovella</w:t>
      </w:r>
      <w:r w:rsidR="00DB3082">
        <w:rPr>
          <w:rFonts w:ascii="Arial" w:hAnsi="Arial" w:cs="Arial"/>
          <w:snapToGrid w:val="0"/>
          <w:sz w:val="18"/>
          <w:szCs w:val="18"/>
        </w:rPr>
        <w:t xml:space="preserve"> </w:t>
      </w:r>
      <w:r w:rsidR="00DB3082" w:rsidRPr="00DB3082">
        <w:rPr>
          <w:rFonts w:ascii="Arial" w:hAnsi="Arial" w:cs="Arial"/>
          <w:snapToGrid w:val="0"/>
          <w:sz w:val="18"/>
          <w:szCs w:val="18"/>
        </w:rPr>
        <w:t>con il motoriduttore</w:t>
      </w:r>
      <w:r w:rsidR="00DB3082">
        <w:rPr>
          <w:rFonts w:ascii="Arial" w:hAnsi="Arial" w:cs="Arial"/>
          <w:snapToGrid w:val="0"/>
          <w:sz w:val="18"/>
          <w:szCs w:val="18"/>
        </w:rPr>
        <w:t xml:space="preserve"> </w:t>
      </w:r>
      <w:proofErr w:type="spellStart"/>
      <w:r w:rsidR="00DB3082">
        <w:rPr>
          <w:rFonts w:ascii="Arial" w:hAnsi="Arial" w:cs="Arial"/>
          <w:snapToGrid w:val="0"/>
          <w:sz w:val="18"/>
          <w:szCs w:val="18"/>
        </w:rPr>
        <w:t>HYDRO-M</w:t>
      </w:r>
      <w:r w:rsidR="003F6DCC">
        <w:rPr>
          <w:rFonts w:ascii="Arial" w:hAnsi="Arial" w:cs="Arial"/>
          <w:snapToGrid w:val="0"/>
          <w:sz w:val="18"/>
          <w:szCs w:val="18"/>
        </w:rPr>
        <w:t>EC</w:t>
      </w:r>
      <w:proofErr w:type="spellEnd"/>
      <w:r w:rsidR="003F6DCC">
        <w:rPr>
          <w:rFonts w:ascii="Arial" w:hAnsi="Arial" w:cs="Arial"/>
          <w:snapToGrid w:val="0"/>
          <w:sz w:val="18"/>
          <w:szCs w:val="18"/>
        </w:rPr>
        <w:t xml:space="preserve"> </w:t>
      </w:r>
      <w:proofErr w:type="spellStart"/>
      <w:r w:rsidR="003F6DCC">
        <w:rPr>
          <w:rFonts w:ascii="Arial" w:hAnsi="Arial" w:cs="Arial"/>
          <w:snapToGrid w:val="0"/>
          <w:sz w:val="18"/>
          <w:szCs w:val="18"/>
        </w:rPr>
        <w:t>P4</w:t>
      </w:r>
      <w:r w:rsidR="008D5E53">
        <w:rPr>
          <w:rFonts w:ascii="Arial" w:hAnsi="Arial" w:cs="Arial"/>
          <w:snapToGrid w:val="0"/>
          <w:sz w:val="18"/>
          <w:szCs w:val="18"/>
        </w:rPr>
        <w:t>12AM103VN-RB3D</w:t>
      </w:r>
      <w:proofErr w:type="spellEnd"/>
      <w:r w:rsidR="00DB3082">
        <w:rPr>
          <w:rFonts w:ascii="Arial" w:hAnsi="Arial" w:cs="Arial"/>
          <w:snapToGrid w:val="0"/>
          <w:sz w:val="18"/>
          <w:szCs w:val="18"/>
        </w:rPr>
        <w:t xml:space="preserve">, </w:t>
      </w:r>
      <w:proofErr w:type="spellStart"/>
      <w:r w:rsidR="00DB3082">
        <w:rPr>
          <w:rFonts w:ascii="Arial" w:hAnsi="Arial" w:cs="Arial"/>
          <w:snapToGrid w:val="0"/>
          <w:sz w:val="18"/>
          <w:szCs w:val="18"/>
        </w:rPr>
        <w:t>n2</w:t>
      </w:r>
      <w:proofErr w:type="spellEnd"/>
      <w:r w:rsidR="00DB3082">
        <w:rPr>
          <w:rFonts w:ascii="Arial" w:hAnsi="Arial" w:cs="Arial"/>
          <w:snapToGrid w:val="0"/>
          <w:sz w:val="18"/>
          <w:szCs w:val="18"/>
        </w:rPr>
        <w:t>=251</w:t>
      </w:r>
      <w:r w:rsidR="00E728C4">
        <w:rPr>
          <w:rFonts w:ascii="Arial" w:hAnsi="Arial" w:cs="Arial"/>
          <w:snapToGrid w:val="0"/>
          <w:sz w:val="18"/>
          <w:szCs w:val="18"/>
        </w:rPr>
        <w:t xml:space="preserve"> </w:t>
      </w:r>
      <w:proofErr w:type="spellStart"/>
      <w:r w:rsidR="00E728C4">
        <w:rPr>
          <w:rFonts w:ascii="Arial" w:hAnsi="Arial" w:cs="Arial"/>
          <w:snapToGrid w:val="0"/>
          <w:sz w:val="18"/>
          <w:szCs w:val="18"/>
        </w:rPr>
        <w:t>rpm</w:t>
      </w:r>
      <w:proofErr w:type="spellEnd"/>
      <w:r w:rsidR="00E728C4">
        <w:rPr>
          <w:rFonts w:ascii="Arial" w:hAnsi="Arial" w:cs="Arial"/>
          <w:snapToGrid w:val="0"/>
          <w:sz w:val="18"/>
          <w:szCs w:val="18"/>
        </w:rPr>
        <w:t>, i=5,56</w:t>
      </w:r>
      <w:r w:rsidR="008D5E53">
        <w:rPr>
          <w:rFonts w:ascii="Arial" w:hAnsi="Arial" w:cs="Arial"/>
          <w:snapToGrid w:val="0"/>
          <w:sz w:val="18"/>
          <w:szCs w:val="18"/>
        </w:rPr>
        <w:t>,</w:t>
      </w:r>
      <w:r w:rsidR="00E728C4">
        <w:rPr>
          <w:rFonts w:ascii="Arial" w:hAnsi="Arial" w:cs="Arial"/>
          <w:snapToGrid w:val="0"/>
          <w:sz w:val="18"/>
          <w:szCs w:val="18"/>
        </w:rPr>
        <w:t xml:space="preserve"> </w:t>
      </w:r>
      <w:r w:rsidR="008D5E53">
        <w:rPr>
          <w:rFonts w:ascii="Arial" w:hAnsi="Arial" w:cs="Arial"/>
          <w:snapToGrid w:val="0"/>
          <w:sz w:val="18"/>
          <w:szCs w:val="18"/>
        </w:rPr>
        <w:t xml:space="preserve">accoppiato con motore trifase </w:t>
      </w:r>
      <w:proofErr w:type="spellStart"/>
      <w:r w:rsidR="008D5E53">
        <w:rPr>
          <w:rFonts w:ascii="Arial" w:hAnsi="Arial" w:cs="Arial"/>
          <w:snapToGrid w:val="0"/>
          <w:sz w:val="18"/>
          <w:szCs w:val="18"/>
        </w:rPr>
        <w:t>ELVEM</w:t>
      </w:r>
      <w:proofErr w:type="spellEnd"/>
      <w:r w:rsidR="008D5E53">
        <w:rPr>
          <w:rFonts w:ascii="Arial" w:hAnsi="Arial" w:cs="Arial"/>
          <w:snapToGrid w:val="0"/>
          <w:sz w:val="18"/>
          <w:szCs w:val="18"/>
        </w:rPr>
        <w:t xml:space="preserve"> 1,1 kW mod. </w:t>
      </w:r>
      <w:proofErr w:type="spellStart"/>
      <w:r w:rsidR="008D5E53">
        <w:rPr>
          <w:rFonts w:ascii="Arial" w:hAnsi="Arial" w:cs="Arial"/>
          <w:snapToGrid w:val="0"/>
          <w:sz w:val="18"/>
          <w:szCs w:val="18"/>
        </w:rPr>
        <w:t>6T3</w:t>
      </w:r>
      <w:proofErr w:type="spellEnd"/>
      <w:r w:rsidR="008D5E53">
        <w:rPr>
          <w:rFonts w:ascii="Arial" w:hAnsi="Arial" w:cs="Arial"/>
          <w:snapToGrid w:val="0"/>
          <w:sz w:val="18"/>
          <w:szCs w:val="18"/>
        </w:rPr>
        <w:t xml:space="preserve"> </w:t>
      </w:r>
      <w:proofErr w:type="spellStart"/>
      <w:r w:rsidR="008D5E53">
        <w:rPr>
          <w:rFonts w:ascii="Arial" w:hAnsi="Arial" w:cs="Arial"/>
          <w:snapToGrid w:val="0"/>
          <w:sz w:val="18"/>
          <w:szCs w:val="18"/>
        </w:rPr>
        <w:t>80C4</w:t>
      </w:r>
      <w:proofErr w:type="spellEnd"/>
      <w:r w:rsidR="008D5E53">
        <w:rPr>
          <w:rFonts w:ascii="Arial" w:hAnsi="Arial" w:cs="Arial"/>
          <w:snapToGrid w:val="0"/>
          <w:sz w:val="18"/>
          <w:szCs w:val="18"/>
        </w:rPr>
        <w:t xml:space="preserve"> </w:t>
      </w:r>
      <w:proofErr w:type="spellStart"/>
      <w:r w:rsidR="008D5E53">
        <w:rPr>
          <w:rFonts w:ascii="Arial" w:hAnsi="Arial" w:cs="Arial"/>
          <w:snapToGrid w:val="0"/>
          <w:sz w:val="18"/>
          <w:szCs w:val="18"/>
        </w:rPr>
        <w:t>B14</w:t>
      </w:r>
      <w:proofErr w:type="spellEnd"/>
      <w:r w:rsidR="008D5E53">
        <w:rPr>
          <w:rFonts w:ascii="Arial" w:hAnsi="Arial" w:cs="Arial"/>
          <w:snapToGrid w:val="0"/>
          <w:sz w:val="18"/>
          <w:szCs w:val="18"/>
        </w:rPr>
        <w:t xml:space="preserve">, </w:t>
      </w:r>
      <w:r w:rsidR="00E728C4">
        <w:rPr>
          <w:rFonts w:ascii="Arial" w:hAnsi="Arial" w:cs="Arial"/>
          <w:snapToGrid w:val="0"/>
          <w:sz w:val="18"/>
          <w:szCs w:val="18"/>
        </w:rPr>
        <w:t xml:space="preserve">azionato da inverter </w:t>
      </w:r>
      <w:r w:rsidR="008D5E53">
        <w:rPr>
          <w:rFonts w:ascii="Arial" w:hAnsi="Arial" w:cs="Arial"/>
          <w:snapToGrid w:val="0"/>
          <w:sz w:val="18"/>
          <w:szCs w:val="18"/>
        </w:rPr>
        <w:t xml:space="preserve">e </w:t>
      </w:r>
      <w:r w:rsidR="00E728C4">
        <w:rPr>
          <w:rFonts w:ascii="Arial" w:hAnsi="Arial" w:cs="Arial"/>
          <w:snapToGrid w:val="0"/>
          <w:sz w:val="18"/>
          <w:szCs w:val="18"/>
        </w:rPr>
        <w:t xml:space="preserve">con possibilità di variare la velocità dell’albero di manovella da 50 a 210 </w:t>
      </w:r>
      <w:proofErr w:type="spellStart"/>
      <w:r w:rsidR="00E728C4">
        <w:rPr>
          <w:rFonts w:ascii="Arial" w:hAnsi="Arial" w:cs="Arial"/>
          <w:snapToGrid w:val="0"/>
          <w:sz w:val="18"/>
          <w:szCs w:val="18"/>
        </w:rPr>
        <w:t>rpm</w:t>
      </w:r>
      <w:proofErr w:type="spellEnd"/>
      <w:r w:rsidR="00D579DE">
        <w:rPr>
          <w:rFonts w:ascii="Arial" w:hAnsi="Arial" w:cs="Arial"/>
          <w:snapToGrid w:val="0"/>
          <w:sz w:val="18"/>
          <w:szCs w:val="18"/>
        </w:rPr>
        <w:t xml:space="preserve">. Con il riduttore </w:t>
      </w:r>
      <w:r w:rsidR="00C05223">
        <w:rPr>
          <w:rFonts w:ascii="Arial" w:hAnsi="Arial" w:cs="Arial"/>
          <w:snapToGrid w:val="0"/>
          <w:sz w:val="18"/>
          <w:szCs w:val="18"/>
        </w:rPr>
        <w:t xml:space="preserve">dotato di albero lento da 25 mm </w:t>
      </w:r>
      <w:r w:rsidR="00D579DE">
        <w:rPr>
          <w:rFonts w:ascii="Arial" w:hAnsi="Arial" w:cs="Arial"/>
          <w:snapToGrid w:val="0"/>
          <w:sz w:val="18"/>
          <w:szCs w:val="18"/>
        </w:rPr>
        <w:t>è stato sos</w:t>
      </w:r>
      <w:r w:rsidR="00C05223">
        <w:rPr>
          <w:rFonts w:ascii="Arial" w:hAnsi="Arial" w:cs="Arial"/>
          <w:snapToGrid w:val="0"/>
          <w:sz w:val="18"/>
          <w:szCs w:val="18"/>
        </w:rPr>
        <w:t>ti</w:t>
      </w:r>
      <w:r w:rsidR="00D579DE">
        <w:rPr>
          <w:rFonts w:ascii="Arial" w:hAnsi="Arial" w:cs="Arial"/>
          <w:snapToGrid w:val="0"/>
          <w:sz w:val="18"/>
          <w:szCs w:val="18"/>
        </w:rPr>
        <w:t xml:space="preserve">tuito il </w:t>
      </w:r>
      <w:proofErr w:type="spellStart"/>
      <w:r w:rsidR="00D579DE">
        <w:rPr>
          <w:rFonts w:ascii="Arial" w:hAnsi="Arial" w:cs="Arial"/>
          <w:snapToGrid w:val="0"/>
          <w:sz w:val="18"/>
          <w:szCs w:val="18"/>
        </w:rPr>
        <w:t>calettatore</w:t>
      </w:r>
      <w:proofErr w:type="spellEnd"/>
      <w:r w:rsidR="00D579DE">
        <w:rPr>
          <w:rFonts w:ascii="Arial" w:hAnsi="Arial" w:cs="Arial"/>
          <w:snapToGrid w:val="0"/>
          <w:sz w:val="18"/>
          <w:szCs w:val="18"/>
        </w:rPr>
        <w:t xml:space="preserve"> ad espansione originale </w:t>
      </w:r>
      <w:r w:rsidR="00C05223">
        <w:rPr>
          <w:rFonts w:ascii="Arial" w:hAnsi="Arial" w:cs="Arial"/>
          <w:snapToGrid w:val="0"/>
          <w:sz w:val="18"/>
          <w:szCs w:val="18"/>
        </w:rPr>
        <w:t xml:space="preserve">(per albero da 24 mm) </w:t>
      </w:r>
      <w:r w:rsidR="00D579DE">
        <w:rPr>
          <w:rFonts w:ascii="Arial" w:hAnsi="Arial" w:cs="Arial"/>
          <w:snapToGrid w:val="0"/>
          <w:sz w:val="18"/>
          <w:szCs w:val="18"/>
        </w:rPr>
        <w:t xml:space="preserve">con il mod. </w:t>
      </w:r>
      <w:proofErr w:type="spellStart"/>
      <w:r w:rsidR="00D579DE">
        <w:rPr>
          <w:rFonts w:ascii="Arial" w:hAnsi="Arial" w:cs="Arial"/>
          <w:snapToGrid w:val="0"/>
          <w:sz w:val="18"/>
          <w:szCs w:val="18"/>
        </w:rPr>
        <w:t>RCK40</w:t>
      </w:r>
      <w:proofErr w:type="spellEnd"/>
      <w:r w:rsidR="00D579DE">
        <w:rPr>
          <w:rFonts w:ascii="Arial" w:hAnsi="Arial" w:cs="Arial"/>
          <w:snapToGrid w:val="0"/>
          <w:sz w:val="18"/>
          <w:szCs w:val="18"/>
        </w:rPr>
        <w:t xml:space="preserve"> </w:t>
      </w:r>
      <w:proofErr w:type="spellStart"/>
      <w:r w:rsidR="00D579DE">
        <w:rPr>
          <w:rFonts w:ascii="Arial" w:hAnsi="Arial" w:cs="Arial"/>
          <w:snapToGrid w:val="0"/>
          <w:sz w:val="18"/>
          <w:szCs w:val="18"/>
        </w:rPr>
        <w:t>25x50x20</w:t>
      </w:r>
      <w:proofErr w:type="spellEnd"/>
      <w:r w:rsidR="00D579DE">
        <w:rPr>
          <w:rFonts w:ascii="Arial" w:hAnsi="Arial" w:cs="Arial"/>
          <w:snapToGrid w:val="0"/>
          <w:sz w:val="18"/>
          <w:szCs w:val="18"/>
        </w:rPr>
        <w:t xml:space="preserve"> </w:t>
      </w:r>
      <w:proofErr w:type="spellStart"/>
      <w:r w:rsidR="00D579DE">
        <w:rPr>
          <w:rFonts w:ascii="Arial" w:hAnsi="Arial" w:cs="Arial"/>
          <w:snapToGrid w:val="0"/>
          <w:sz w:val="18"/>
          <w:szCs w:val="18"/>
        </w:rPr>
        <w:t>cod.06400028</w:t>
      </w:r>
      <w:proofErr w:type="spellEnd"/>
      <w:r w:rsidR="00D579DE">
        <w:rPr>
          <w:rFonts w:ascii="Arial" w:hAnsi="Arial" w:cs="Arial"/>
          <w:snapToGrid w:val="0"/>
          <w:sz w:val="18"/>
          <w:szCs w:val="18"/>
        </w:rPr>
        <w:t xml:space="preserve"> </w:t>
      </w:r>
      <w:r w:rsidR="009820E7">
        <w:rPr>
          <w:rFonts w:ascii="Arial" w:hAnsi="Arial" w:cs="Arial"/>
          <w:snapToGrid w:val="0"/>
          <w:sz w:val="18"/>
          <w:szCs w:val="18"/>
        </w:rPr>
        <w:t xml:space="preserve">della </w:t>
      </w:r>
      <w:proofErr w:type="spellStart"/>
      <w:r w:rsidR="00D579DE">
        <w:rPr>
          <w:rFonts w:ascii="Arial" w:hAnsi="Arial" w:cs="Arial"/>
          <w:snapToGrid w:val="0"/>
          <w:sz w:val="18"/>
          <w:szCs w:val="18"/>
        </w:rPr>
        <w:t>Chiaravalli</w:t>
      </w:r>
      <w:proofErr w:type="spellEnd"/>
      <w:r w:rsidR="00D579DE">
        <w:rPr>
          <w:rFonts w:ascii="Arial" w:hAnsi="Arial" w:cs="Arial"/>
          <w:snapToGrid w:val="0"/>
          <w:sz w:val="18"/>
          <w:szCs w:val="18"/>
        </w:rPr>
        <w:t>;</w:t>
      </w:r>
    </w:p>
    <w:p w:rsidR="00E728C4" w:rsidRPr="0024548B" w:rsidRDefault="00E728C4" w:rsidP="0024548B">
      <w:pPr>
        <w:jc w:val="both"/>
        <w:rPr>
          <w:rFonts w:ascii="Arial" w:hAnsi="Arial" w:cs="Arial"/>
          <w:snapToGrid w:val="0"/>
          <w:sz w:val="18"/>
          <w:szCs w:val="18"/>
        </w:rPr>
      </w:pPr>
    </w:p>
    <w:p w:rsidR="00E728C4" w:rsidRDefault="002A6714" w:rsidP="00DB3082">
      <w:pPr>
        <w:pStyle w:val="Paragrafoelenco"/>
        <w:numPr>
          <w:ilvl w:val="0"/>
          <w:numId w:val="51"/>
        </w:numPr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>s</w:t>
      </w:r>
      <w:r w:rsidR="001C711F">
        <w:rPr>
          <w:rFonts w:ascii="Arial" w:hAnsi="Arial" w:cs="Arial"/>
          <w:snapToGrid w:val="0"/>
          <w:sz w:val="18"/>
          <w:szCs w:val="18"/>
        </w:rPr>
        <w:t>ostituzione del fine corsa di sicurezza K.</w:t>
      </w:r>
      <w:r w:rsidR="004C66A0">
        <w:rPr>
          <w:rFonts w:ascii="Arial" w:hAnsi="Arial" w:cs="Arial"/>
          <w:snapToGrid w:val="0"/>
          <w:sz w:val="18"/>
          <w:szCs w:val="18"/>
        </w:rPr>
        <w:t xml:space="preserve"> </w:t>
      </w:r>
      <w:proofErr w:type="spellStart"/>
      <w:r w:rsidR="001C711F">
        <w:rPr>
          <w:rFonts w:ascii="Arial" w:hAnsi="Arial" w:cs="Arial"/>
          <w:snapToGrid w:val="0"/>
          <w:sz w:val="18"/>
          <w:szCs w:val="18"/>
        </w:rPr>
        <w:t>Moeller</w:t>
      </w:r>
      <w:proofErr w:type="spellEnd"/>
      <w:r w:rsidR="001C711F">
        <w:rPr>
          <w:rFonts w:ascii="Arial" w:hAnsi="Arial" w:cs="Arial"/>
          <w:snapToGrid w:val="0"/>
          <w:sz w:val="18"/>
          <w:szCs w:val="18"/>
        </w:rPr>
        <w:t xml:space="preserve"> tipo </w:t>
      </w:r>
      <w:proofErr w:type="spellStart"/>
      <w:r w:rsidR="001C711F">
        <w:rPr>
          <w:rFonts w:ascii="Arial" w:hAnsi="Arial" w:cs="Arial"/>
          <w:snapToGrid w:val="0"/>
          <w:sz w:val="18"/>
          <w:szCs w:val="18"/>
        </w:rPr>
        <w:t>AT0</w:t>
      </w:r>
      <w:proofErr w:type="spellEnd"/>
      <w:r w:rsidR="001C711F">
        <w:rPr>
          <w:rFonts w:ascii="Arial" w:hAnsi="Arial" w:cs="Arial"/>
          <w:snapToGrid w:val="0"/>
          <w:sz w:val="18"/>
          <w:szCs w:val="18"/>
        </w:rPr>
        <w:t>-11-1-28 montato sul portello frontale, con elettro</w:t>
      </w:r>
      <w:r w:rsidR="009820E7">
        <w:rPr>
          <w:rFonts w:ascii="Arial" w:hAnsi="Arial" w:cs="Arial"/>
          <w:snapToGrid w:val="0"/>
          <w:sz w:val="18"/>
          <w:szCs w:val="18"/>
        </w:rPr>
        <w:t xml:space="preserve"> </w:t>
      </w:r>
      <w:r w:rsidR="001C711F">
        <w:rPr>
          <w:rFonts w:ascii="Arial" w:hAnsi="Arial" w:cs="Arial"/>
          <w:snapToGrid w:val="0"/>
          <w:sz w:val="18"/>
          <w:szCs w:val="18"/>
        </w:rPr>
        <w:t xml:space="preserve">serratura di sicurezza della PIZZATO </w:t>
      </w:r>
      <w:proofErr w:type="spellStart"/>
      <w:r w:rsidR="001C711F">
        <w:rPr>
          <w:rFonts w:ascii="Arial" w:hAnsi="Arial" w:cs="Arial"/>
          <w:snapToGrid w:val="0"/>
          <w:sz w:val="18"/>
          <w:szCs w:val="18"/>
        </w:rPr>
        <w:t>mod.FG60ED7D0A</w:t>
      </w:r>
      <w:proofErr w:type="spellEnd"/>
      <w:r>
        <w:rPr>
          <w:rFonts w:ascii="Arial" w:hAnsi="Arial" w:cs="Arial"/>
          <w:snapToGrid w:val="0"/>
          <w:sz w:val="18"/>
          <w:szCs w:val="18"/>
        </w:rPr>
        <w:t>;</w:t>
      </w:r>
    </w:p>
    <w:p w:rsidR="001C711F" w:rsidRPr="001C711F" w:rsidRDefault="001C711F" w:rsidP="001C711F">
      <w:pPr>
        <w:pStyle w:val="Paragrafoelenco"/>
        <w:rPr>
          <w:rFonts w:ascii="Arial" w:hAnsi="Arial" w:cs="Arial"/>
          <w:snapToGrid w:val="0"/>
          <w:sz w:val="18"/>
          <w:szCs w:val="18"/>
        </w:rPr>
      </w:pPr>
    </w:p>
    <w:p w:rsidR="001C711F" w:rsidRDefault="002A6714" w:rsidP="00DB3082">
      <w:pPr>
        <w:pStyle w:val="Paragrafoelenco"/>
        <w:numPr>
          <w:ilvl w:val="0"/>
          <w:numId w:val="51"/>
        </w:numPr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>s</w:t>
      </w:r>
      <w:r w:rsidR="001C711F">
        <w:rPr>
          <w:rFonts w:ascii="Arial" w:hAnsi="Arial" w:cs="Arial"/>
          <w:snapToGrid w:val="0"/>
          <w:sz w:val="18"/>
          <w:szCs w:val="18"/>
        </w:rPr>
        <w:t xml:space="preserve">ostituzione quadro elettrico originale con nuovo impianto elettrico costituito da nuovo </w:t>
      </w:r>
      <w:proofErr w:type="spellStart"/>
      <w:r w:rsidR="001C711F">
        <w:rPr>
          <w:rFonts w:ascii="Arial" w:hAnsi="Arial" w:cs="Arial"/>
          <w:snapToGrid w:val="0"/>
          <w:sz w:val="18"/>
          <w:szCs w:val="18"/>
        </w:rPr>
        <w:t>QE</w:t>
      </w:r>
      <w:proofErr w:type="spellEnd"/>
      <w:r w:rsidR="001C711F">
        <w:rPr>
          <w:rFonts w:ascii="Arial" w:hAnsi="Arial" w:cs="Arial"/>
          <w:snapToGrid w:val="0"/>
          <w:sz w:val="18"/>
          <w:szCs w:val="18"/>
        </w:rPr>
        <w:t xml:space="preserve"> certificato dotato di inverter trifase e modulo di sicurezza e consolle di comando e controllo fornito di touch panel a colori per la regolazione e la diagnostica</w:t>
      </w:r>
      <w:r>
        <w:rPr>
          <w:rFonts w:ascii="Arial" w:hAnsi="Arial" w:cs="Arial"/>
          <w:snapToGrid w:val="0"/>
          <w:sz w:val="18"/>
          <w:szCs w:val="18"/>
        </w:rPr>
        <w:t>;</w:t>
      </w:r>
    </w:p>
    <w:p w:rsidR="002A6714" w:rsidRPr="002A6714" w:rsidRDefault="002A6714" w:rsidP="002A6714">
      <w:pPr>
        <w:pStyle w:val="Paragrafoelenco"/>
        <w:rPr>
          <w:rFonts w:ascii="Arial" w:hAnsi="Arial" w:cs="Arial"/>
          <w:snapToGrid w:val="0"/>
          <w:sz w:val="18"/>
          <w:szCs w:val="18"/>
        </w:rPr>
      </w:pPr>
    </w:p>
    <w:p w:rsidR="002A6714" w:rsidRDefault="002A6714" w:rsidP="00DB3082">
      <w:pPr>
        <w:pStyle w:val="Paragrafoelenco"/>
        <w:numPr>
          <w:ilvl w:val="0"/>
          <w:numId w:val="51"/>
        </w:numPr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>applicazione di elementi di rinforzo in acciaio per il box in policarbonato con relativa sostituzione dei pannelli;</w:t>
      </w:r>
    </w:p>
    <w:p w:rsidR="002A6714" w:rsidRPr="002A6714" w:rsidRDefault="002A6714" w:rsidP="002A6714">
      <w:pPr>
        <w:pStyle w:val="Paragrafoelenco"/>
        <w:rPr>
          <w:rFonts w:ascii="Arial" w:hAnsi="Arial" w:cs="Arial"/>
          <w:snapToGrid w:val="0"/>
          <w:sz w:val="18"/>
          <w:szCs w:val="18"/>
        </w:rPr>
      </w:pPr>
    </w:p>
    <w:p w:rsidR="002A6714" w:rsidRDefault="002A6714" w:rsidP="00DB3082">
      <w:pPr>
        <w:pStyle w:val="Paragrafoelenco"/>
        <w:numPr>
          <w:ilvl w:val="0"/>
          <w:numId w:val="51"/>
        </w:numPr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>revisione della parte meccanica con sostituzione della boccole autolubrificanti (piano mobile), delle cinghie trapezioidali (</w:t>
      </w:r>
      <w:proofErr w:type="spellStart"/>
      <w:r w:rsidRPr="002A6714">
        <w:rPr>
          <w:rFonts w:ascii="Arial" w:hAnsi="Arial" w:cs="Arial"/>
          <w:snapToGrid w:val="0"/>
          <w:sz w:val="18"/>
          <w:szCs w:val="18"/>
        </w:rPr>
        <w:t>13x1060L</w:t>
      </w:r>
      <w:proofErr w:type="spellEnd"/>
      <w:r w:rsidRPr="002A6714">
        <w:rPr>
          <w:rFonts w:ascii="Arial" w:hAnsi="Arial" w:cs="Arial"/>
          <w:snapToGrid w:val="0"/>
          <w:sz w:val="18"/>
          <w:szCs w:val="18"/>
        </w:rPr>
        <w:t xml:space="preserve">  A-42</w:t>
      </w:r>
      <w:r>
        <w:rPr>
          <w:rFonts w:ascii="Arial" w:hAnsi="Arial" w:cs="Arial"/>
          <w:snapToGrid w:val="0"/>
          <w:sz w:val="18"/>
          <w:szCs w:val="18"/>
        </w:rPr>
        <w:t>), regolazione giochi meccanici ed ingrassaggio generale.</w:t>
      </w:r>
    </w:p>
    <w:p w:rsidR="002A6714" w:rsidRPr="002A6714" w:rsidRDefault="002A6714" w:rsidP="002A6714">
      <w:pPr>
        <w:pStyle w:val="Paragrafoelenco"/>
        <w:rPr>
          <w:rFonts w:ascii="Arial" w:hAnsi="Arial" w:cs="Arial"/>
          <w:snapToGrid w:val="0"/>
          <w:sz w:val="18"/>
          <w:szCs w:val="18"/>
        </w:rPr>
      </w:pPr>
    </w:p>
    <w:p w:rsidR="008C07C0" w:rsidRDefault="008C07C0" w:rsidP="002A6714">
      <w:pPr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>La documentazione tecnica della componentistica sopra riportata è allegata al presente manuale.</w:t>
      </w:r>
    </w:p>
    <w:p w:rsidR="002A6714" w:rsidRDefault="002A6714" w:rsidP="002A6714">
      <w:pPr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 xml:space="preserve">Per tutta la restante parte meccanica che è rimasta inalterata </w:t>
      </w:r>
      <w:r w:rsidR="0019271A">
        <w:rPr>
          <w:rFonts w:ascii="Arial" w:hAnsi="Arial" w:cs="Arial"/>
          <w:snapToGrid w:val="0"/>
          <w:sz w:val="18"/>
          <w:szCs w:val="18"/>
        </w:rPr>
        <w:t>si intende</w:t>
      </w:r>
      <w:r>
        <w:rPr>
          <w:rFonts w:ascii="Arial" w:hAnsi="Arial" w:cs="Arial"/>
          <w:snapToGrid w:val="0"/>
          <w:sz w:val="18"/>
          <w:szCs w:val="18"/>
        </w:rPr>
        <w:t xml:space="preserve"> valida la documentazione del primo costruttore (</w:t>
      </w:r>
      <w:proofErr w:type="spellStart"/>
      <w:r>
        <w:rPr>
          <w:rFonts w:ascii="Arial" w:hAnsi="Arial" w:cs="Arial"/>
          <w:snapToGrid w:val="0"/>
          <w:sz w:val="18"/>
          <w:szCs w:val="18"/>
        </w:rPr>
        <w:t>C.M.R</w:t>
      </w:r>
      <w:proofErr w:type="spellEnd"/>
      <w:r>
        <w:rPr>
          <w:rFonts w:ascii="Arial" w:hAnsi="Arial" w:cs="Arial"/>
          <w:snapToGrid w:val="0"/>
          <w:sz w:val="18"/>
          <w:szCs w:val="18"/>
        </w:rPr>
        <w:t xml:space="preserve"> s.r.l.) per </w:t>
      </w:r>
      <w:r w:rsidR="009820E7">
        <w:rPr>
          <w:rFonts w:ascii="Arial" w:hAnsi="Arial" w:cs="Arial"/>
          <w:snapToGrid w:val="0"/>
          <w:sz w:val="18"/>
          <w:szCs w:val="18"/>
        </w:rPr>
        <w:t>ciò che</w:t>
      </w:r>
      <w:r>
        <w:rPr>
          <w:rFonts w:ascii="Arial" w:hAnsi="Arial" w:cs="Arial"/>
          <w:snapToGrid w:val="0"/>
          <w:sz w:val="18"/>
          <w:szCs w:val="18"/>
        </w:rPr>
        <w:t xml:space="preserve"> attiene la ricambistica, la manutenzione e i disegni/codici componenti di riferimento.</w:t>
      </w:r>
    </w:p>
    <w:p w:rsidR="003D51DC" w:rsidRPr="002A6714" w:rsidRDefault="003D51DC" w:rsidP="002A6714">
      <w:pPr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 xml:space="preserve">Fatte salve dunque le modifiche riportate nei punti </w:t>
      </w:r>
      <w:r w:rsidRPr="003D51DC">
        <w:rPr>
          <w:rFonts w:ascii="Arial" w:hAnsi="Arial" w:cs="Arial"/>
          <w:b/>
          <w:i/>
          <w:snapToGrid w:val="0"/>
          <w:sz w:val="18"/>
          <w:szCs w:val="18"/>
        </w:rPr>
        <w:t>a</w:t>
      </w:r>
      <w:r>
        <w:rPr>
          <w:rFonts w:ascii="Arial" w:hAnsi="Arial" w:cs="Arial"/>
          <w:snapToGrid w:val="0"/>
          <w:sz w:val="18"/>
          <w:szCs w:val="18"/>
        </w:rPr>
        <w:t xml:space="preserve"> e </w:t>
      </w:r>
      <w:r w:rsidRPr="003D51DC">
        <w:rPr>
          <w:rFonts w:ascii="Arial" w:hAnsi="Arial" w:cs="Arial"/>
          <w:b/>
          <w:i/>
          <w:snapToGrid w:val="0"/>
          <w:sz w:val="18"/>
          <w:szCs w:val="18"/>
        </w:rPr>
        <w:t>b</w:t>
      </w:r>
      <w:r>
        <w:rPr>
          <w:rFonts w:ascii="Arial" w:hAnsi="Arial" w:cs="Arial"/>
          <w:snapToGrid w:val="0"/>
          <w:sz w:val="18"/>
          <w:szCs w:val="18"/>
        </w:rPr>
        <w:t xml:space="preserve"> del precedente elenco, il disegno di assieme di riferimento resta il </w:t>
      </w:r>
      <w:proofErr w:type="spellStart"/>
      <w:r>
        <w:rPr>
          <w:rFonts w:ascii="Arial" w:hAnsi="Arial" w:cs="Arial"/>
          <w:snapToGrid w:val="0"/>
          <w:sz w:val="18"/>
          <w:szCs w:val="18"/>
        </w:rPr>
        <w:t>n.020</w:t>
      </w:r>
      <w:proofErr w:type="spellEnd"/>
      <w:r>
        <w:rPr>
          <w:rFonts w:ascii="Arial" w:hAnsi="Arial" w:cs="Arial"/>
          <w:snapToGrid w:val="0"/>
          <w:sz w:val="18"/>
          <w:szCs w:val="18"/>
        </w:rPr>
        <w:t xml:space="preserve">/200, </w:t>
      </w:r>
      <w:proofErr w:type="spellStart"/>
      <w:r>
        <w:rPr>
          <w:rFonts w:ascii="Arial" w:hAnsi="Arial" w:cs="Arial"/>
          <w:snapToGrid w:val="0"/>
          <w:sz w:val="18"/>
          <w:szCs w:val="18"/>
        </w:rPr>
        <w:t>comm.0322</w:t>
      </w:r>
      <w:proofErr w:type="spellEnd"/>
      <w:r>
        <w:rPr>
          <w:rFonts w:ascii="Arial" w:hAnsi="Arial" w:cs="Arial"/>
          <w:snapToGrid w:val="0"/>
          <w:sz w:val="18"/>
          <w:szCs w:val="18"/>
        </w:rPr>
        <w:t xml:space="preserve"> del 28/02/1995 della </w:t>
      </w:r>
      <w:proofErr w:type="spellStart"/>
      <w:r>
        <w:rPr>
          <w:rFonts w:ascii="Arial" w:hAnsi="Arial" w:cs="Arial"/>
          <w:snapToGrid w:val="0"/>
          <w:sz w:val="18"/>
          <w:szCs w:val="18"/>
        </w:rPr>
        <w:t>C.M.R</w:t>
      </w:r>
      <w:proofErr w:type="spellEnd"/>
      <w:r>
        <w:rPr>
          <w:rFonts w:ascii="Arial" w:hAnsi="Arial" w:cs="Arial"/>
          <w:snapToGrid w:val="0"/>
          <w:sz w:val="18"/>
          <w:szCs w:val="18"/>
        </w:rPr>
        <w:t>. s.r.l., allegato al presente manuale.</w:t>
      </w:r>
    </w:p>
    <w:p w:rsidR="00374FEA" w:rsidRDefault="00374FEA" w:rsidP="005F0C4C">
      <w:pPr>
        <w:jc w:val="both"/>
        <w:rPr>
          <w:rFonts w:ascii="Arial" w:hAnsi="Arial" w:cs="Arial"/>
          <w:sz w:val="18"/>
          <w:szCs w:val="18"/>
        </w:rPr>
      </w:pPr>
    </w:p>
    <w:p w:rsidR="000A1E9F" w:rsidRPr="002A6D22" w:rsidRDefault="000A1E9F" w:rsidP="00543E61">
      <w:pPr>
        <w:pStyle w:val="Paragrafoelenco"/>
        <w:keepNext/>
        <w:numPr>
          <w:ilvl w:val="0"/>
          <w:numId w:val="18"/>
        </w:numPr>
        <w:jc w:val="both"/>
        <w:outlineLvl w:val="1"/>
        <w:rPr>
          <w:rFonts w:ascii="Arial" w:hAnsi="Arial"/>
          <w:b/>
          <w:caps/>
          <w:vanish/>
          <w:sz w:val="18"/>
          <w:szCs w:val="18"/>
        </w:rPr>
      </w:pPr>
    </w:p>
    <w:p w:rsidR="000A1E9F" w:rsidRPr="002A6D22" w:rsidRDefault="000A1E9F" w:rsidP="00543E61">
      <w:pPr>
        <w:pStyle w:val="Paragrafoelenco"/>
        <w:keepNext/>
        <w:numPr>
          <w:ilvl w:val="0"/>
          <w:numId w:val="18"/>
        </w:numPr>
        <w:jc w:val="both"/>
        <w:outlineLvl w:val="1"/>
        <w:rPr>
          <w:rFonts w:ascii="Arial" w:hAnsi="Arial"/>
          <w:b/>
          <w:caps/>
          <w:vanish/>
          <w:sz w:val="18"/>
          <w:szCs w:val="18"/>
        </w:rPr>
      </w:pPr>
    </w:p>
    <w:p w:rsidR="00FB6B79" w:rsidRDefault="00FB6B79" w:rsidP="00CC1712">
      <w:pPr>
        <w:pStyle w:val="Corpotesto"/>
        <w:ind w:right="38"/>
        <w:rPr>
          <w:sz w:val="18"/>
          <w:szCs w:val="18"/>
        </w:rPr>
      </w:pPr>
    </w:p>
    <w:p w:rsidR="003B6366" w:rsidRPr="003B5A68" w:rsidRDefault="004E149A" w:rsidP="00D303EE">
      <w:pPr>
        <w:pStyle w:val="Titolo2"/>
        <w:numPr>
          <w:ilvl w:val="1"/>
          <w:numId w:val="44"/>
        </w:numPr>
        <w:spacing w:before="0" w:after="0"/>
        <w:jc w:val="both"/>
        <w:rPr>
          <w:sz w:val="18"/>
          <w:szCs w:val="18"/>
        </w:rPr>
      </w:pPr>
      <w:bookmarkStart w:id="21" w:name="_Toc142059659"/>
      <w:r>
        <w:rPr>
          <w:sz w:val="18"/>
          <w:szCs w:val="18"/>
        </w:rPr>
        <w:t>dimensioni, caratteristiche e pr</w:t>
      </w:r>
      <w:r w:rsidR="003B6366">
        <w:rPr>
          <w:sz w:val="18"/>
          <w:szCs w:val="18"/>
        </w:rPr>
        <w:t>estazioni</w:t>
      </w:r>
      <w:bookmarkEnd w:id="21"/>
    </w:p>
    <w:p w:rsidR="00FB6B79" w:rsidRDefault="00FB6B79" w:rsidP="00CC1712">
      <w:pPr>
        <w:pStyle w:val="Corpotesto"/>
        <w:ind w:right="38"/>
        <w:rPr>
          <w:sz w:val="18"/>
          <w:szCs w:val="18"/>
        </w:rPr>
      </w:pPr>
    </w:p>
    <w:p w:rsidR="0024548B" w:rsidRPr="0024548B" w:rsidRDefault="0024548B" w:rsidP="0024548B">
      <w:pPr>
        <w:pStyle w:val="Corpotesto"/>
        <w:numPr>
          <w:ilvl w:val="0"/>
          <w:numId w:val="33"/>
        </w:numPr>
        <w:ind w:left="709" w:right="38"/>
        <w:jc w:val="left"/>
        <w:rPr>
          <w:sz w:val="18"/>
          <w:szCs w:val="18"/>
        </w:rPr>
      </w:pPr>
      <w:r w:rsidRPr="0024548B">
        <w:rPr>
          <w:sz w:val="18"/>
          <w:szCs w:val="18"/>
        </w:rPr>
        <w:t>Ingombri: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750x1150xH1900</w:t>
      </w:r>
      <w:proofErr w:type="spellEnd"/>
    </w:p>
    <w:p w:rsidR="00FB364C" w:rsidRPr="0024548B" w:rsidRDefault="0024548B" w:rsidP="00A13646">
      <w:pPr>
        <w:pStyle w:val="Corpotesto"/>
        <w:numPr>
          <w:ilvl w:val="0"/>
          <w:numId w:val="33"/>
        </w:numPr>
        <w:ind w:left="709" w:right="38"/>
        <w:jc w:val="left"/>
        <w:rPr>
          <w:sz w:val="18"/>
          <w:szCs w:val="18"/>
        </w:rPr>
      </w:pPr>
      <w:r>
        <w:rPr>
          <w:sz w:val="18"/>
          <w:szCs w:val="18"/>
        </w:rPr>
        <w:t>Peso: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E857E7">
        <w:rPr>
          <w:sz w:val="18"/>
          <w:szCs w:val="18"/>
        </w:rPr>
        <w:t>57</w:t>
      </w:r>
      <w:r>
        <w:rPr>
          <w:sz w:val="18"/>
          <w:szCs w:val="18"/>
        </w:rPr>
        <w:t>0 daN</w:t>
      </w:r>
    </w:p>
    <w:p w:rsidR="00FB364C" w:rsidRPr="0024548B" w:rsidRDefault="0024548B" w:rsidP="00D303EE">
      <w:pPr>
        <w:pStyle w:val="Corpotesto"/>
        <w:numPr>
          <w:ilvl w:val="0"/>
          <w:numId w:val="33"/>
        </w:numPr>
        <w:ind w:left="709" w:right="38"/>
        <w:rPr>
          <w:sz w:val="18"/>
          <w:szCs w:val="18"/>
        </w:rPr>
      </w:pPr>
      <w:r>
        <w:rPr>
          <w:sz w:val="18"/>
          <w:szCs w:val="18"/>
        </w:rPr>
        <w:t>Potenza impegnata</w:t>
      </w:r>
      <w:r w:rsidR="00FB364C" w:rsidRPr="0024548B">
        <w:rPr>
          <w:sz w:val="18"/>
          <w:szCs w:val="18"/>
        </w:rPr>
        <w:t>:</w:t>
      </w:r>
      <w:r w:rsidR="00FB364C" w:rsidRPr="0024548B">
        <w:rPr>
          <w:sz w:val="18"/>
          <w:szCs w:val="18"/>
        </w:rPr>
        <w:tab/>
      </w:r>
      <w:r w:rsidR="00A13646" w:rsidRPr="0024548B">
        <w:rPr>
          <w:sz w:val="18"/>
          <w:szCs w:val="18"/>
        </w:rPr>
        <w:tab/>
      </w:r>
      <w:r w:rsidR="00A13646" w:rsidRPr="0024548B">
        <w:rPr>
          <w:sz w:val="18"/>
          <w:szCs w:val="18"/>
        </w:rPr>
        <w:tab/>
      </w:r>
      <w:r>
        <w:rPr>
          <w:sz w:val="18"/>
          <w:szCs w:val="18"/>
        </w:rPr>
        <w:t>&lt; 2 kW di cui 1,1 kW motore elettrico</w:t>
      </w:r>
      <w:r w:rsidR="004B4BDB">
        <w:rPr>
          <w:sz w:val="18"/>
          <w:szCs w:val="18"/>
        </w:rPr>
        <w:t xml:space="preserve"> + servo ventilazione</w:t>
      </w:r>
    </w:p>
    <w:p w:rsidR="0024548B" w:rsidRDefault="0024548B" w:rsidP="00D303EE">
      <w:pPr>
        <w:pStyle w:val="Corpotesto"/>
        <w:numPr>
          <w:ilvl w:val="0"/>
          <w:numId w:val="33"/>
        </w:numPr>
        <w:ind w:left="709" w:right="38"/>
        <w:rPr>
          <w:sz w:val="18"/>
          <w:szCs w:val="18"/>
        </w:rPr>
      </w:pPr>
      <w:r w:rsidRPr="0024548B">
        <w:rPr>
          <w:sz w:val="18"/>
          <w:szCs w:val="18"/>
        </w:rPr>
        <w:t>Alimentazione elettrica:</w:t>
      </w:r>
      <w:r w:rsidRPr="0024548B">
        <w:rPr>
          <w:sz w:val="18"/>
          <w:szCs w:val="18"/>
        </w:rPr>
        <w:tab/>
      </w:r>
      <w:r w:rsidR="0048791C" w:rsidRPr="0024548B">
        <w:rPr>
          <w:sz w:val="18"/>
          <w:szCs w:val="18"/>
        </w:rPr>
        <w:tab/>
      </w:r>
      <w:r w:rsidR="00A13646" w:rsidRPr="0024548B">
        <w:rPr>
          <w:sz w:val="18"/>
          <w:szCs w:val="18"/>
        </w:rPr>
        <w:tab/>
      </w:r>
      <w:r w:rsidRPr="0024548B">
        <w:rPr>
          <w:sz w:val="18"/>
          <w:szCs w:val="18"/>
        </w:rPr>
        <w:t>trifase 400 V, 50 Hz</w:t>
      </w:r>
    </w:p>
    <w:p w:rsidR="0048791C" w:rsidRPr="0024548B" w:rsidRDefault="0024548B" w:rsidP="00D303EE">
      <w:pPr>
        <w:pStyle w:val="Corpotesto"/>
        <w:numPr>
          <w:ilvl w:val="0"/>
          <w:numId w:val="33"/>
        </w:numPr>
        <w:ind w:left="709" w:right="38"/>
        <w:rPr>
          <w:sz w:val="18"/>
          <w:szCs w:val="18"/>
        </w:rPr>
      </w:pPr>
      <w:r>
        <w:rPr>
          <w:sz w:val="18"/>
          <w:szCs w:val="18"/>
        </w:rPr>
        <w:t>Velocità albero di manovella</w:t>
      </w:r>
      <w:r w:rsidR="00A13646" w:rsidRPr="0024548B">
        <w:rPr>
          <w:sz w:val="18"/>
          <w:szCs w:val="18"/>
        </w:rPr>
        <w:t>:</w:t>
      </w:r>
      <w:r w:rsidR="00A13646" w:rsidRPr="0024548B">
        <w:rPr>
          <w:sz w:val="18"/>
          <w:szCs w:val="18"/>
        </w:rPr>
        <w:tab/>
      </w:r>
      <w:r w:rsidR="0048791C" w:rsidRPr="0024548B">
        <w:rPr>
          <w:sz w:val="18"/>
          <w:szCs w:val="18"/>
        </w:rPr>
        <w:tab/>
      </w:r>
      <w:r>
        <w:rPr>
          <w:sz w:val="18"/>
          <w:szCs w:val="18"/>
        </w:rPr>
        <w:t xml:space="preserve">regolabile tra 50 e 210 </w:t>
      </w:r>
      <w:proofErr w:type="spellStart"/>
      <w:r>
        <w:rPr>
          <w:sz w:val="18"/>
          <w:szCs w:val="18"/>
        </w:rPr>
        <w:t>rpm</w:t>
      </w:r>
      <w:proofErr w:type="spellEnd"/>
    </w:p>
    <w:p w:rsidR="004B4BDB" w:rsidRDefault="004B4BDB" w:rsidP="00D303EE">
      <w:pPr>
        <w:pStyle w:val="Corpotesto"/>
        <w:numPr>
          <w:ilvl w:val="0"/>
          <w:numId w:val="33"/>
        </w:numPr>
        <w:ind w:left="709" w:right="38"/>
        <w:rPr>
          <w:sz w:val="18"/>
          <w:szCs w:val="18"/>
        </w:rPr>
      </w:pPr>
      <w:r>
        <w:rPr>
          <w:sz w:val="18"/>
          <w:szCs w:val="18"/>
        </w:rPr>
        <w:t>S</w:t>
      </w:r>
      <w:r w:rsidRPr="004B4BDB">
        <w:rPr>
          <w:sz w:val="18"/>
          <w:szCs w:val="18"/>
        </w:rPr>
        <w:t>pinta del piano mobile</w:t>
      </w:r>
      <w:r w:rsidR="00253EED" w:rsidRPr="004B4BDB">
        <w:rPr>
          <w:sz w:val="18"/>
          <w:szCs w:val="18"/>
        </w:rPr>
        <w:t>:</w:t>
      </w:r>
      <w:r w:rsidR="00253EED" w:rsidRPr="004B4BDB">
        <w:rPr>
          <w:sz w:val="18"/>
          <w:szCs w:val="18"/>
        </w:rPr>
        <w:tab/>
      </w:r>
      <w:r w:rsidR="00253EED" w:rsidRPr="004B4BDB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4B4BDB">
        <w:rPr>
          <w:sz w:val="18"/>
          <w:szCs w:val="18"/>
        </w:rPr>
        <w:t>&lt;</w:t>
      </w:r>
      <w:r>
        <w:rPr>
          <w:sz w:val="18"/>
          <w:szCs w:val="18"/>
        </w:rPr>
        <w:t xml:space="preserve"> </w:t>
      </w:r>
      <w:r w:rsidRPr="004B4BDB">
        <w:rPr>
          <w:sz w:val="18"/>
          <w:szCs w:val="18"/>
        </w:rPr>
        <w:t>70 daN</w:t>
      </w:r>
    </w:p>
    <w:p w:rsidR="004B4BDB" w:rsidRDefault="004B4BDB" w:rsidP="00D303EE">
      <w:pPr>
        <w:pStyle w:val="Corpotesto"/>
        <w:numPr>
          <w:ilvl w:val="0"/>
          <w:numId w:val="33"/>
        </w:numPr>
        <w:ind w:left="709" w:right="38"/>
        <w:rPr>
          <w:sz w:val="18"/>
          <w:szCs w:val="18"/>
        </w:rPr>
      </w:pPr>
      <w:r>
        <w:rPr>
          <w:sz w:val="18"/>
          <w:szCs w:val="18"/>
        </w:rPr>
        <w:t>Corsa piano mobile: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regolabile tra 0 e 70 mm (+/- 35 mm)</w:t>
      </w:r>
    </w:p>
    <w:p w:rsidR="00085FE1" w:rsidRDefault="00085FE1" w:rsidP="00D303EE">
      <w:pPr>
        <w:pStyle w:val="Corpotesto"/>
        <w:numPr>
          <w:ilvl w:val="0"/>
          <w:numId w:val="33"/>
        </w:numPr>
        <w:ind w:left="709" w:right="38"/>
        <w:rPr>
          <w:sz w:val="18"/>
          <w:szCs w:val="18"/>
        </w:rPr>
      </w:pPr>
      <w:r>
        <w:rPr>
          <w:sz w:val="18"/>
          <w:szCs w:val="18"/>
        </w:rPr>
        <w:t>Livello continuo equivalente</w:t>
      </w:r>
    </w:p>
    <w:p w:rsidR="000704FA" w:rsidRDefault="00085FE1" w:rsidP="000704FA">
      <w:pPr>
        <w:pStyle w:val="Corpotesto"/>
        <w:ind w:left="709" w:right="38"/>
        <w:rPr>
          <w:sz w:val="18"/>
          <w:szCs w:val="18"/>
        </w:rPr>
      </w:pPr>
      <w:r>
        <w:rPr>
          <w:sz w:val="18"/>
          <w:szCs w:val="18"/>
        </w:rPr>
        <w:t>di pressione acustica a vuoto: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&lt;75 dB (A)</w:t>
      </w:r>
    </w:p>
    <w:p w:rsidR="000704FA" w:rsidRDefault="000704FA" w:rsidP="000704FA">
      <w:pPr>
        <w:pStyle w:val="Corpotesto"/>
        <w:numPr>
          <w:ilvl w:val="0"/>
          <w:numId w:val="33"/>
        </w:numPr>
        <w:ind w:left="709" w:right="38"/>
        <w:rPr>
          <w:sz w:val="18"/>
          <w:szCs w:val="18"/>
        </w:rPr>
      </w:pPr>
      <w:r>
        <w:rPr>
          <w:sz w:val="18"/>
          <w:szCs w:val="18"/>
        </w:rPr>
        <w:t>Pannello operatore: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touch screen a colori</w:t>
      </w:r>
    </w:p>
    <w:p w:rsidR="008856DB" w:rsidRDefault="008856DB" w:rsidP="000704FA">
      <w:pPr>
        <w:pStyle w:val="Corpotesto"/>
        <w:numPr>
          <w:ilvl w:val="0"/>
          <w:numId w:val="33"/>
        </w:numPr>
        <w:ind w:left="709" w:right="38"/>
        <w:rPr>
          <w:sz w:val="18"/>
          <w:szCs w:val="18"/>
        </w:rPr>
      </w:pPr>
      <w:r>
        <w:rPr>
          <w:sz w:val="18"/>
          <w:szCs w:val="18"/>
        </w:rPr>
        <w:t>Numero operatori: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</w:t>
      </w:r>
    </w:p>
    <w:p w:rsidR="00FE11B6" w:rsidRDefault="005F4E1D" w:rsidP="000704FA">
      <w:pPr>
        <w:pStyle w:val="Corpotesto"/>
        <w:numPr>
          <w:ilvl w:val="0"/>
          <w:numId w:val="33"/>
        </w:numPr>
        <w:ind w:left="709" w:right="38"/>
        <w:rPr>
          <w:sz w:val="18"/>
          <w:szCs w:val="18"/>
        </w:rPr>
      </w:pPr>
      <w:r>
        <w:rPr>
          <w:sz w:val="18"/>
          <w:szCs w:val="18"/>
        </w:rPr>
        <w:t>Provino: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poliuretano espanso dim </w:t>
      </w:r>
      <w:proofErr w:type="spellStart"/>
      <w:r>
        <w:rPr>
          <w:sz w:val="18"/>
          <w:szCs w:val="18"/>
        </w:rPr>
        <w:t>10x10</w:t>
      </w:r>
      <w:proofErr w:type="spellEnd"/>
      <w:r>
        <w:rPr>
          <w:sz w:val="18"/>
          <w:szCs w:val="18"/>
        </w:rPr>
        <w:t xml:space="preserve"> cm, spessore &lt; 6 cm</w:t>
      </w:r>
    </w:p>
    <w:p w:rsidR="005F4E1D" w:rsidRPr="00DC0D89" w:rsidRDefault="00FE11B6" w:rsidP="000704FA">
      <w:pPr>
        <w:pStyle w:val="Corpotesto"/>
        <w:numPr>
          <w:ilvl w:val="0"/>
          <w:numId w:val="33"/>
        </w:numPr>
        <w:ind w:left="709" w:right="38"/>
        <w:rPr>
          <w:sz w:val="18"/>
          <w:szCs w:val="18"/>
        </w:rPr>
      </w:pPr>
      <w:r>
        <w:rPr>
          <w:sz w:val="18"/>
          <w:szCs w:val="18"/>
        </w:rPr>
        <w:t>Durata test di fatica: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da 0 </w:t>
      </w:r>
      <w:r w:rsidRPr="00DC0D89">
        <w:rPr>
          <w:sz w:val="18"/>
          <w:szCs w:val="18"/>
        </w:rPr>
        <w:t xml:space="preserve">a </w:t>
      </w:r>
      <w:r w:rsidR="00094484">
        <w:rPr>
          <w:rFonts w:cs="Arial"/>
          <w:sz w:val="18"/>
          <w:szCs w:val="18"/>
        </w:rPr>
        <w:t>24</w:t>
      </w:r>
      <w:r w:rsidR="00DC0D89" w:rsidRPr="00DC0D89">
        <w:rPr>
          <w:rFonts w:cs="Arial"/>
          <w:sz w:val="18"/>
          <w:szCs w:val="18"/>
        </w:rPr>
        <w:t xml:space="preserve"> ore</w:t>
      </w:r>
      <w:r w:rsidR="005F4E1D" w:rsidRPr="00DC0D89">
        <w:rPr>
          <w:sz w:val="18"/>
          <w:szCs w:val="18"/>
        </w:rPr>
        <w:t xml:space="preserve"> </w:t>
      </w:r>
    </w:p>
    <w:p w:rsidR="000704FA" w:rsidRDefault="000704FA" w:rsidP="000704FA">
      <w:pPr>
        <w:pStyle w:val="Corpotesto"/>
        <w:ind w:right="38"/>
        <w:rPr>
          <w:sz w:val="18"/>
          <w:szCs w:val="18"/>
        </w:rPr>
      </w:pPr>
    </w:p>
    <w:p w:rsidR="0027266B" w:rsidRDefault="0027266B" w:rsidP="000704FA">
      <w:pPr>
        <w:pStyle w:val="Corpotesto"/>
        <w:ind w:right="38"/>
        <w:rPr>
          <w:sz w:val="18"/>
          <w:szCs w:val="18"/>
        </w:rPr>
      </w:pPr>
    </w:p>
    <w:p w:rsidR="0027266B" w:rsidRPr="00A13646" w:rsidRDefault="004E149A" w:rsidP="0027266B">
      <w:pPr>
        <w:pStyle w:val="Titolo2"/>
        <w:numPr>
          <w:ilvl w:val="1"/>
          <w:numId w:val="43"/>
        </w:numPr>
        <w:spacing w:before="0" w:after="0"/>
        <w:jc w:val="both"/>
        <w:rPr>
          <w:sz w:val="18"/>
          <w:szCs w:val="18"/>
        </w:rPr>
      </w:pPr>
      <w:bookmarkStart w:id="22" w:name="_Toc142059660"/>
      <w:r>
        <w:rPr>
          <w:sz w:val="18"/>
          <w:szCs w:val="18"/>
        </w:rPr>
        <w:t>area di lavoro</w:t>
      </w:r>
      <w:bookmarkEnd w:id="22"/>
    </w:p>
    <w:p w:rsidR="0027266B" w:rsidRDefault="0027266B" w:rsidP="0027266B">
      <w:pPr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 xml:space="preserve">L’area impegnata dal conduttore di macchina e quella frontale a questa, come mostrato </w:t>
      </w:r>
      <w:proofErr w:type="spellStart"/>
      <w:r>
        <w:rPr>
          <w:rFonts w:ascii="Arial" w:hAnsi="Arial" w:cs="Arial"/>
          <w:snapToGrid w:val="0"/>
          <w:sz w:val="18"/>
          <w:szCs w:val="18"/>
        </w:rPr>
        <w:t>nell</w:t>
      </w:r>
      <w:proofErr w:type="spellEnd"/>
      <w:r>
        <w:rPr>
          <w:rFonts w:ascii="Arial" w:hAnsi="Arial" w:cs="Arial"/>
          <w:snapToGrid w:val="0"/>
          <w:sz w:val="18"/>
          <w:szCs w:val="18"/>
        </w:rPr>
        <w:t xml:space="preserve"> a </w:t>
      </w:r>
      <w:proofErr w:type="spellStart"/>
      <w:r>
        <w:rPr>
          <w:rFonts w:ascii="Arial" w:hAnsi="Arial" w:cs="Arial"/>
          <w:snapToGrid w:val="0"/>
          <w:sz w:val="18"/>
          <w:szCs w:val="18"/>
        </w:rPr>
        <w:t>fig.2</w:t>
      </w:r>
      <w:proofErr w:type="spellEnd"/>
      <w:r>
        <w:rPr>
          <w:rFonts w:ascii="Arial" w:hAnsi="Arial" w:cs="Arial"/>
          <w:snapToGrid w:val="0"/>
          <w:sz w:val="18"/>
          <w:szCs w:val="18"/>
        </w:rPr>
        <w:t xml:space="preserve">. </w:t>
      </w:r>
    </w:p>
    <w:p w:rsidR="00FB6B79" w:rsidRDefault="0027266B" w:rsidP="00CC1712">
      <w:pPr>
        <w:pStyle w:val="Corpotesto"/>
        <w:ind w:right="38"/>
        <w:rPr>
          <w:sz w:val="18"/>
          <w:szCs w:val="18"/>
        </w:rPr>
      </w:pPr>
      <w:r>
        <w:rPr>
          <w:sz w:val="18"/>
          <w:szCs w:val="18"/>
        </w:rPr>
        <w:t>Al fine di garantire un posto di lavoro sicuro ed ergonomicamente accettabile occorre assicurare le seguenti condizioni:</w:t>
      </w: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5409D2" w:rsidRDefault="0027266B" w:rsidP="0027266B">
      <w:pPr>
        <w:pStyle w:val="Corpotesto"/>
        <w:numPr>
          <w:ilvl w:val="0"/>
          <w:numId w:val="52"/>
        </w:numPr>
        <w:ind w:right="38"/>
        <w:rPr>
          <w:sz w:val="18"/>
          <w:szCs w:val="18"/>
        </w:rPr>
      </w:pPr>
      <w:r>
        <w:rPr>
          <w:sz w:val="18"/>
          <w:szCs w:val="18"/>
        </w:rPr>
        <w:t xml:space="preserve">livello di illuminazione della zona di lavoro &gt;300 lux </w:t>
      </w:r>
      <w:r w:rsidR="005409D2">
        <w:rPr>
          <w:sz w:val="18"/>
          <w:szCs w:val="18"/>
        </w:rPr>
        <w:t>al fine di consentire l’ispezione visiva della macchina, le operazioni di settaggio e regolazione, la manutenzione ordinaria;</w:t>
      </w:r>
    </w:p>
    <w:p w:rsidR="005409D2" w:rsidRDefault="005409D2" w:rsidP="0027266B">
      <w:pPr>
        <w:pStyle w:val="Corpotesto"/>
        <w:numPr>
          <w:ilvl w:val="0"/>
          <w:numId w:val="52"/>
        </w:numPr>
        <w:ind w:right="38"/>
        <w:rPr>
          <w:sz w:val="18"/>
          <w:szCs w:val="18"/>
        </w:rPr>
      </w:pPr>
      <w:r>
        <w:rPr>
          <w:sz w:val="18"/>
          <w:szCs w:val="18"/>
        </w:rPr>
        <w:t>superficie della pavimentazione lavabile ed antiscivolo;</w:t>
      </w:r>
    </w:p>
    <w:p w:rsidR="005409D2" w:rsidRDefault="005409D2" w:rsidP="005409D2">
      <w:pPr>
        <w:pStyle w:val="Corpotesto"/>
        <w:numPr>
          <w:ilvl w:val="0"/>
          <w:numId w:val="52"/>
        </w:numPr>
        <w:ind w:right="38"/>
        <w:rPr>
          <w:sz w:val="18"/>
          <w:szCs w:val="18"/>
        </w:rPr>
      </w:pPr>
      <w:r>
        <w:rPr>
          <w:sz w:val="18"/>
          <w:szCs w:val="18"/>
        </w:rPr>
        <w:t xml:space="preserve">abbigliamento adeguato al luogo di lavoro che preveda tuta da lavoro aderente (con elastico in vita) priva di parti svolazzanti, maniche con elastico o bottone di chiusura, capelli corti o raccolti, scarpe antinfortunistiche antiscivolo, guanti in lattice e/o gomma e </w:t>
      </w:r>
      <w:r w:rsidRPr="005409D2">
        <w:rPr>
          <w:sz w:val="18"/>
          <w:szCs w:val="18"/>
        </w:rPr>
        <w:t>protezione per gli occhi (occhiali antinfortunistici)</w:t>
      </w:r>
      <w:r>
        <w:rPr>
          <w:sz w:val="18"/>
          <w:szCs w:val="18"/>
        </w:rPr>
        <w:t>;</w:t>
      </w:r>
    </w:p>
    <w:p w:rsidR="0027266B" w:rsidRPr="00337C3D" w:rsidRDefault="005409D2" w:rsidP="00CC1712">
      <w:pPr>
        <w:pStyle w:val="Corpotesto"/>
        <w:numPr>
          <w:ilvl w:val="0"/>
          <w:numId w:val="52"/>
        </w:numPr>
        <w:ind w:right="38"/>
        <w:rPr>
          <w:sz w:val="18"/>
          <w:szCs w:val="18"/>
        </w:rPr>
      </w:pPr>
      <w:r>
        <w:rPr>
          <w:sz w:val="18"/>
          <w:szCs w:val="18"/>
        </w:rPr>
        <w:t>condizioni ambientali come sotto dettagliate,</w:t>
      </w:r>
      <w:r w:rsidRPr="005409D2">
        <w:rPr>
          <w:sz w:val="18"/>
          <w:szCs w:val="18"/>
        </w:rPr>
        <w:t xml:space="preserve"> </w:t>
      </w:r>
      <w:r w:rsidR="0027266B" w:rsidRPr="005409D2">
        <w:rPr>
          <w:sz w:val="18"/>
          <w:szCs w:val="18"/>
        </w:rPr>
        <w:t xml:space="preserve"> </w:t>
      </w:r>
    </w:p>
    <w:p w:rsidR="00F001DD" w:rsidRDefault="00F001DD" w:rsidP="00F001DD">
      <w:pPr>
        <w:pStyle w:val="Corpotesto"/>
        <w:numPr>
          <w:ilvl w:val="0"/>
          <w:numId w:val="54"/>
        </w:numPr>
        <w:ind w:right="38"/>
        <w:rPr>
          <w:sz w:val="18"/>
          <w:szCs w:val="18"/>
        </w:rPr>
      </w:pPr>
      <w:r>
        <w:rPr>
          <w:sz w:val="18"/>
          <w:szCs w:val="18"/>
        </w:rPr>
        <w:t>Temperatura ambiente:</w:t>
      </w:r>
      <w:r w:rsidR="00390AC8">
        <w:rPr>
          <w:sz w:val="18"/>
          <w:szCs w:val="18"/>
        </w:rPr>
        <w:t xml:space="preserve"> </w:t>
      </w:r>
      <w:proofErr w:type="spellStart"/>
      <w:r w:rsidR="00390AC8">
        <w:rPr>
          <w:sz w:val="18"/>
          <w:szCs w:val="18"/>
        </w:rPr>
        <w:t>16</w:t>
      </w:r>
      <w:r>
        <w:rPr>
          <w:sz w:val="18"/>
          <w:szCs w:val="18"/>
        </w:rPr>
        <w:t>-30°C</w:t>
      </w:r>
      <w:proofErr w:type="spellEnd"/>
    </w:p>
    <w:p w:rsidR="00F001DD" w:rsidRDefault="00F001DD" w:rsidP="00F001DD">
      <w:pPr>
        <w:pStyle w:val="Corpotesto"/>
        <w:numPr>
          <w:ilvl w:val="0"/>
          <w:numId w:val="54"/>
        </w:numPr>
        <w:ind w:right="38"/>
        <w:rPr>
          <w:sz w:val="18"/>
          <w:szCs w:val="18"/>
        </w:rPr>
      </w:pPr>
      <w:r>
        <w:rPr>
          <w:sz w:val="18"/>
          <w:szCs w:val="18"/>
        </w:rPr>
        <w:t>Umidità ambiente: 35-</w:t>
      </w:r>
      <w:r w:rsidR="00390AC8">
        <w:rPr>
          <w:sz w:val="18"/>
          <w:szCs w:val="18"/>
        </w:rPr>
        <w:t>7</w:t>
      </w:r>
      <w:r>
        <w:rPr>
          <w:sz w:val="18"/>
          <w:szCs w:val="18"/>
        </w:rPr>
        <w:t>5%</w:t>
      </w:r>
    </w:p>
    <w:p w:rsidR="00390AC8" w:rsidRDefault="00390AC8" w:rsidP="00F001DD">
      <w:pPr>
        <w:pStyle w:val="Corpotesto"/>
        <w:numPr>
          <w:ilvl w:val="0"/>
          <w:numId w:val="54"/>
        </w:numPr>
        <w:ind w:right="38"/>
        <w:rPr>
          <w:sz w:val="18"/>
          <w:szCs w:val="18"/>
        </w:rPr>
      </w:pPr>
      <w:r>
        <w:rPr>
          <w:sz w:val="18"/>
          <w:szCs w:val="18"/>
        </w:rPr>
        <w:t xml:space="preserve">Ricambio aria: 20-40 </w:t>
      </w:r>
      <w:proofErr w:type="spellStart"/>
      <w:r>
        <w:rPr>
          <w:sz w:val="18"/>
          <w:szCs w:val="18"/>
        </w:rPr>
        <w:t>m</w:t>
      </w:r>
      <w:r w:rsidRPr="00390AC8">
        <w:rPr>
          <w:sz w:val="18"/>
          <w:szCs w:val="18"/>
          <w:vertAlign w:val="superscript"/>
        </w:rPr>
        <w:t>3</w:t>
      </w:r>
      <w:proofErr w:type="spellEnd"/>
      <w:r>
        <w:rPr>
          <w:sz w:val="18"/>
          <w:szCs w:val="18"/>
        </w:rPr>
        <w:t>/h</w:t>
      </w: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7BAF" w:rsidRDefault="00337C3D" w:rsidP="00CC1712">
      <w:pPr>
        <w:pStyle w:val="Corpotesto"/>
        <w:ind w:right="38"/>
        <w:rPr>
          <w:sz w:val="18"/>
          <w:szCs w:val="18"/>
        </w:rPr>
      </w:pPr>
      <w:r>
        <w:rPr>
          <w:noProof/>
          <w:sz w:val="18"/>
          <w:szCs w:val="18"/>
          <w:lang w:bidi="ar-SA"/>
        </w:rPr>
        <mc:AlternateContent>
          <mc:Choice Requires="wpg">
            <w:drawing>
              <wp:anchor distT="0" distB="0" distL="114300" distR="114300" simplePos="0" relativeHeight="252018176" behindDoc="0" locked="0" layoutInCell="1" allowOverlap="1" wp14:anchorId="4EA6873A" wp14:editId="659E9036">
                <wp:simplePos x="0" y="0"/>
                <wp:positionH relativeFrom="column">
                  <wp:posOffset>325755</wp:posOffset>
                </wp:positionH>
                <wp:positionV relativeFrom="paragraph">
                  <wp:posOffset>108244</wp:posOffset>
                </wp:positionV>
                <wp:extent cx="5565140" cy="2990850"/>
                <wp:effectExtent l="0" t="0" r="0" b="0"/>
                <wp:wrapNone/>
                <wp:docPr id="2757" name="Gruppo 2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5140" cy="2990850"/>
                          <a:chOff x="0" y="0"/>
                          <a:chExt cx="5565854" cy="2991481"/>
                        </a:xfrm>
                      </wpg:grpSpPr>
                      <pic:pic xmlns:pic="http://schemas.openxmlformats.org/drawingml/2006/picture">
                        <pic:nvPicPr>
                          <pic:cNvPr id="2755" name="Immagine 2755" descr="H:\0IRDsrl\Commesse\Comm.2023\423_REM-COMMER TGS_Macchina test fatica\Selez. foto manuale\Diapositiva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60" t="10630" r="23430" b="33115"/>
                          <a:stretch/>
                        </pic:blipFill>
                        <pic:spPr bwMode="auto">
                          <a:xfrm>
                            <a:off x="2683374" y="248281"/>
                            <a:ext cx="2882480" cy="189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4" name="Immagine 2754" descr="H:\0IRDsrl\Commesse\Comm.2023\423_REM-COMMER TGS_Macchina test fatica\Selez. foto manuale\Diapositiva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7" t="8637" r="46615" b="12431"/>
                          <a:stretch/>
                        </pic:blipFill>
                        <pic:spPr bwMode="auto">
                          <a:xfrm>
                            <a:off x="0" y="0"/>
                            <a:ext cx="2549420" cy="299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56" name="Text Box 2374"/>
                        <wps:cNvSpPr txBox="1">
                          <a:spLocks noChangeArrowheads="1"/>
                        </wps:cNvSpPr>
                        <wps:spPr bwMode="auto">
                          <a:xfrm>
                            <a:off x="2731089" y="2767423"/>
                            <a:ext cx="413385" cy="173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57E7" w:rsidRPr="00E913BE" w:rsidRDefault="00E857E7" w:rsidP="0027266B">
                              <w:pP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Fig.2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14400" rIns="0" bIns="144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o 2757" o:spid="_x0000_s1072" style="position:absolute;left:0;text-align:left;margin-left:25.65pt;margin-top:8.5pt;width:438.2pt;height:235.5pt;z-index:252018176;mso-width-relative:margin" coordsize="55658,29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gAIAQEAAD8A9m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9lQSwMECgAAAAAAAAAhAOwGzBRhmgAAYZoAABUAAABkcnMvbWVkaWEvaW1hZ2UyLmpwZWf/&#10;2P/gABBKRklGAAEBAQBgAGAAAP/bAEMACgcHCAcGCggICAsKCgsOGBAODQ0OHRUWERgjHyUkIh8i&#10;ISYrNy8mKTQpISIwQTE0OTs+Pj4lLkRJQzxINz0+O//AAAsIAtADwA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9m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">
                <v:shape id="Immagine 2755" o:spid="_x0000_s1073" type="#_x0000_t75" style="position:absolute;left:26833;top:2482;width:28825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vRUrHAAAA3QAAAA8AAABkcnMvZG93bnJldi54bWxEj09rwkAUxO8Fv8PyhN50439JXSWWFry0&#10;xajQ42v2NQlm34bsqsm3dwtCj8PM/IZZbVpTiSs1rrSsYDSMQBBnVpecKzge3gdLEM4ja6wsk4KO&#10;HGzWvacVxtreeE/X1OciQNjFqKDwvo6ldFlBBt3Q1sTB+7WNQR9kk0vd4C3ATSXHUTSXBksOCwXW&#10;9FpQdk4vRsFl2m2TU1p/dN/bT04mbz+7r8lCqed+m7yA8NT6//CjvdMKxovZDP7ehCcg1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avRUrHAAAA3QAAAA8AAAAAAAAAAAAA&#10;AAAAnwIAAGRycy9kb3ducmV2LnhtbFBLBQYAAAAABAAEAPcAAACTAwAAAAA=&#10;">
                  <v:imagedata r:id="rId25" o:title="Diapositiva11" croptop="6966f" cropbottom="21702f" cropleft="8166f" cropright="15355f"/>
                  <v:path arrowok="t"/>
                </v:shape>
                <v:shape id="Immagine 2754" o:spid="_x0000_s1074" type="#_x0000_t75" style="position:absolute;width:25494;height:29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whCXFAAAA3QAAAA8AAABkcnMvZG93bnJldi54bWxEj91qwkAUhO8LvsNyhN7VjT9Via5ipdKi&#10;V0Yf4JA9JsHs2SW7TWKfvlso9HKYmW+Y9bY3tWip8ZVlBeNRAoI4t7riQsH1cnhZgvABWWNtmRQ8&#10;yMN2M3haY6ptx2dqs1CICGGfooIyBJdK6fOSDPqRdcTRu9nGYIiyKaRusItwU8tJksylwYrjQomO&#10;9iXl9+zLKDCYzQ4nd/x4f5uS+04ebefPN6Weh/1uBSJQH/7Df+1PrWCyeJ3B75v4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8IQlxQAAAN0AAAAPAAAAAAAAAAAAAAAA&#10;AJ8CAABkcnMvZG93bnJldi54bWxQSwUGAAAAAAQABAD3AAAAkQMAAAAA&#10;">
                  <v:imagedata r:id="rId26" o:title="Diapositiva8" croptop="5660f" cropbottom="8147f" cropleft="1958f" cropright="30550f"/>
                  <v:path arrowok="t"/>
                </v:shape>
                <v:shape id="_x0000_s1075" type="#_x0000_t202" style="position:absolute;left:27310;top:27674;width:4134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c+8cA&#10;AADdAAAADwAAAGRycy9kb3ducmV2LnhtbESPT2vCQBTE74LfYXlCb3XTFLVEVyn9I4JQqNqDt0f2&#10;mU3Nvg3ZbRK/vSsUPA4z8xtmseptJVpqfOlYwdM4AUGcO11yoeCw/3x8AeEDssbKMSm4kIfVcjhY&#10;YKZdx9/U7kIhIoR9hgpMCHUmpc8NWfRjVxNH7+QaiyHKppC6wS7CbSXTJJlKiyXHBYM1vRnKz7s/&#10;q+D4837Zdh+/zwf9lZv2bFKzPqVKPYz61zmIQH24h//bG60gnU2mcHs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snPvHAAAA3QAAAA8AAAAAAAAAAAAAAAAAmAIAAGRy&#10;cy9kb3ducmV2LnhtbFBLBQYAAAAABAAEAPUAAACMAwAAAAA=&#10;" strokeweight=".5pt">
                  <v:textbox inset="0,.4mm,0,.4mm">
                    <w:txbxContent>
                      <w:p w:rsidR="00E857E7" w:rsidRPr="00E913BE" w:rsidRDefault="00E857E7" w:rsidP="0027266B">
                        <w:pP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Fig.2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7BAF" w:rsidRPr="00A13646" w:rsidRDefault="00277BAF" w:rsidP="00277BAF">
      <w:pPr>
        <w:pStyle w:val="Titolo2"/>
        <w:numPr>
          <w:ilvl w:val="1"/>
          <w:numId w:val="43"/>
        </w:numPr>
        <w:spacing w:before="0" w:after="0"/>
        <w:jc w:val="both"/>
        <w:rPr>
          <w:sz w:val="18"/>
          <w:szCs w:val="18"/>
        </w:rPr>
      </w:pPr>
      <w:bookmarkStart w:id="23" w:name="_Toc142059661"/>
      <w:r>
        <w:rPr>
          <w:sz w:val="18"/>
          <w:szCs w:val="18"/>
        </w:rPr>
        <w:t>protezioni e segnaletica di sicurezza</w:t>
      </w:r>
      <w:bookmarkEnd w:id="23"/>
    </w:p>
    <w:p w:rsidR="00277BAF" w:rsidRDefault="00277BAF" w:rsidP="00277BAF">
      <w:pPr>
        <w:pStyle w:val="Corpotesto"/>
        <w:ind w:right="38"/>
        <w:rPr>
          <w:sz w:val="18"/>
          <w:szCs w:val="18"/>
        </w:rPr>
      </w:pPr>
      <w:r>
        <w:rPr>
          <w:sz w:val="18"/>
          <w:szCs w:val="18"/>
        </w:rPr>
        <w:t xml:space="preserve">La macchina è provvista di protezioni antinfortunistiche su tutti i lati che impediscono l’accesso volontario e/o accidentale di persone o loro </w:t>
      </w:r>
      <w:r w:rsidR="004A1FE8">
        <w:rPr>
          <w:sz w:val="18"/>
          <w:szCs w:val="18"/>
        </w:rPr>
        <w:t>parti</w:t>
      </w:r>
      <w:r w:rsidR="00930C07">
        <w:rPr>
          <w:sz w:val="18"/>
          <w:szCs w:val="18"/>
        </w:rPr>
        <w:t xml:space="preserve"> all’interno della stessa quando è in funzione. L’unico portello apribile senza l’ausilio di attrezzatura è quello anteriore protetto da elettro serratura di sicurezza; il consenso per l’accesso è disponibile solo a macchina ferma e a seguito di esplicita richiesta (comando eseguibile da touch panel). </w:t>
      </w: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930C07" w:rsidP="00CC1712">
      <w:pPr>
        <w:pStyle w:val="Corpotesto"/>
        <w:ind w:right="38"/>
        <w:rPr>
          <w:sz w:val="18"/>
          <w:szCs w:val="18"/>
        </w:rPr>
      </w:pPr>
      <w:r>
        <w:rPr>
          <w:rFonts w:cs="Arial"/>
          <w:noProof/>
          <w:sz w:val="18"/>
          <w:szCs w:val="18"/>
          <w:lang w:bidi="ar-SA"/>
        </w:rPr>
        <mc:AlternateContent>
          <mc:Choice Requires="wpg">
            <w:drawing>
              <wp:anchor distT="0" distB="0" distL="114300" distR="114300" simplePos="0" relativeHeight="252020224" behindDoc="0" locked="0" layoutInCell="1" allowOverlap="1" wp14:anchorId="0F0F6726" wp14:editId="5CF4D620">
                <wp:simplePos x="0" y="0"/>
                <wp:positionH relativeFrom="column">
                  <wp:posOffset>-102416</wp:posOffset>
                </wp:positionH>
                <wp:positionV relativeFrom="paragraph">
                  <wp:posOffset>9988</wp:posOffset>
                </wp:positionV>
                <wp:extent cx="6137275" cy="902288"/>
                <wp:effectExtent l="0" t="0" r="15875" b="12700"/>
                <wp:wrapNone/>
                <wp:docPr id="2758" name="Gruppo 2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275" cy="902288"/>
                          <a:chOff x="0" y="-1"/>
                          <a:chExt cx="6137600" cy="902943"/>
                        </a:xfrm>
                      </wpg:grpSpPr>
                      <wps:wsp>
                        <wps:cNvPr id="2759" name="Text Box 2528"/>
                        <wps:cNvSpPr txBox="1">
                          <a:spLocks noChangeArrowheads="1"/>
                        </wps:cNvSpPr>
                        <wps:spPr bwMode="auto">
                          <a:xfrm>
                            <a:off x="527375" y="-1"/>
                            <a:ext cx="5610225" cy="902943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7E7" w:rsidRDefault="00E857E7" w:rsidP="00930C07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lang w:bidi="ar-S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lang w:bidi="ar-SA"/>
                                </w:rPr>
                                <w:t xml:space="preserve">IMPORTANTE: le protezioni fisiche e i dispositivi di sicurezza sono da considerarsi parte integrante della macchina. La loro manomissione, smontaggio e/o modifica causa rischio per il personale presente (operatore / manutentore) e libera la REM s.r.l. da responsabilità per danni a cose e/o persone, invalidando contestualmente la copertura in garanzia.   </w:t>
                              </w:r>
                            </w:p>
                            <w:p w:rsidR="00E857E7" w:rsidRDefault="00E857E7" w:rsidP="00930C07">
                              <w:pPr>
                                <w:spacing w:before="120"/>
                                <w:rPr>
                                  <w:rFonts w:ascii="Arial Black" w:hAnsi="Arial Black" w:cs="Arial"/>
                                  <w:b/>
                                  <w:noProof/>
                                  <w:color w:val="FF0000"/>
                                  <w:sz w:val="22"/>
                                  <w:szCs w:val="22"/>
                                  <w:lang w:bidi="ar-SA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noProof/>
                                  <w:color w:val="FF0000"/>
                                  <w:sz w:val="22"/>
                                  <w:szCs w:val="22"/>
                                  <w:lang w:bidi="ar-SA"/>
                                </w:rPr>
                                <w:t xml:space="preserve">PERICOLO DI URTO E SCHIACCIAMENTO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0" name="Picture 2586" descr="Attenzione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4603"/>
                            <a:ext cx="429555" cy="32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2758" o:spid="_x0000_s1076" style="position:absolute;left:0;text-align:left;margin-left:-8.05pt;margin-top:.8pt;width:483.25pt;height:71.05pt;z-index:252020224;mso-height-relative:margin" coordorigin="" coordsize="61376,9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">
                <v:shape id="Text Box 2528" o:spid="_x0000_s1077" type="#_x0000_t202" style="position:absolute;left:5273;width:56103;height:9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A8sYA&#10;AADdAAAADwAAAGRycy9kb3ducmV2LnhtbESPT4vCMBTE7wv7HcJb8Kbpiq5ajSKCfxA9WD3o7dE8&#10;27LNS2mi1m9vFoQ9DjPzG2Yya0wp7lS7wrKC704Egji1uuBMwem4bA9BOI+ssbRMCp7kYDb9/Jhg&#10;rO2DD3RPfCYChF2MCnLvq1hKl+Zk0HVsRRy8q60N+iDrTOoaHwFuStmNoh9psOCwkGNFi5zS3+Rm&#10;FNC6ly3Xl/0o0qvd9ty/Jlt8Fkq1vpr5GISnxv+H3+2NVtAd9Efw9yY8AT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dA8sYAAADdAAAADwAAAAAAAAAAAAAAAACYAgAAZHJz&#10;L2Rvd25yZXYueG1sUEsFBgAAAAAEAAQA9QAAAIsDAAAAAA==&#10;" filled="f" strokecolor="red" strokeweight="1.5pt">
                  <v:textbox>
                    <w:txbxContent>
                      <w:p w:rsidR="00E857E7" w:rsidRDefault="00E857E7" w:rsidP="00930C07">
                        <w:pPr>
                          <w:jc w:val="both"/>
                          <w:rPr>
                            <w:rFonts w:ascii="Arial" w:hAnsi="Arial" w:cs="Arial"/>
                            <w:b/>
                            <w:noProof/>
                            <w:sz w:val="18"/>
                            <w:szCs w:val="18"/>
                            <w:lang w:bidi="ar-SA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18"/>
                            <w:szCs w:val="18"/>
                            <w:lang w:bidi="ar-SA"/>
                          </w:rPr>
                          <w:t xml:space="preserve">IMPORTANTE: le protezioni fisiche e i dispositivi di sicurezza sono da considerarsi parte integrante della macchina. La loro manomissione, smontaggio e/o modifica causa rischio per il personale presente (operatore / manutentore) e libera la REM s.r.l. da responsabilità per danni a cose e/o persone, invalidando contestualmente la copertura in garanzia.   </w:t>
                        </w:r>
                      </w:p>
                      <w:p w:rsidR="00E857E7" w:rsidRDefault="00E857E7" w:rsidP="00930C07">
                        <w:pPr>
                          <w:spacing w:before="120"/>
                          <w:rPr>
                            <w:rFonts w:ascii="Arial Black" w:hAnsi="Arial Black" w:cs="Arial"/>
                            <w:b/>
                            <w:noProof/>
                            <w:color w:val="FF0000"/>
                            <w:sz w:val="22"/>
                            <w:szCs w:val="22"/>
                            <w:lang w:bidi="ar-SA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noProof/>
                            <w:color w:val="FF0000"/>
                            <w:sz w:val="22"/>
                            <w:szCs w:val="22"/>
                            <w:lang w:bidi="ar-SA"/>
                          </w:rPr>
                          <w:t xml:space="preserve">PERICOLO DI URTO E SCHIACCIAMENTO </w:t>
                        </w:r>
                      </w:p>
                    </w:txbxContent>
                  </v:textbox>
                </v:shape>
                <v:shape id="Picture 2586" o:spid="_x0000_s1078" type="#_x0000_t75" alt="Attenzione" style="position:absolute;top:1446;width:4295;height:3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7v1bEAAAA3QAAAA8AAABkcnMvZG93bnJldi54bWxET01rwkAQvRf6H5Yp9FY3ptRqdJUqCKUE&#10;oerB45CdJqHZ2XR31LS/vnso9Ph434vV4Dp1oRBbzwbGowwUceVty7WB42H7MAUVBdli55kMfFOE&#10;1fL2ZoGF9Vd+p8teapVCOBZooBHpC61j1ZDDOPI9ceI+fHAoCYZa24DXFO46nWfZRDtsOTU02NOm&#10;oepzf3YGyvVpLOXu6fEtsFiXf81+hlKMub8bXuaghAb5F/+5X62B/HmS9qc36Qno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7v1bEAAAA3QAAAA8AAAAAAAAAAAAAAAAA&#10;nwIAAGRycy9kb3ducmV2LnhtbFBLBQYAAAAABAAEAPcAAACQAwAAAAA=&#10;">
                  <v:imagedata r:id="rId21" o:title="Attenzione"/>
                  <v:path arrowok="t"/>
                  <o:lock v:ext="edit" aspectratio="f"/>
                </v:shape>
              </v:group>
            </w:pict>
          </mc:Fallback>
        </mc:AlternateContent>
      </w: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Default="0027266B" w:rsidP="00CC1712">
      <w:pPr>
        <w:pStyle w:val="Corpotesto"/>
        <w:ind w:right="38"/>
        <w:rPr>
          <w:sz w:val="18"/>
          <w:szCs w:val="18"/>
        </w:rPr>
      </w:pPr>
    </w:p>
    <w:p w:rsidR="0027266B" w:rsidRPr="0024548B" w:rsidRDefault="0027266B" w:rsidP="00CC1712">
      <w:pPr>
        <w:pStyle w:val="Corpotesto"/>
        <w:ind w:right="38"/>
        <w:rPr>
          <w:sz w:val="18"/>
          <w:szCs w:val="18"/>
        </w:rPr>
      </w:pPr>
    </w:p>
    <w:p w:rsidR="00AF5E90" w:rsidRPr="002A6D22" w:rsidRDefault="00AF5E90" w:rsidP="00D303EE">
      <w:pPr>
        <w:pStyle w:val="Paragrafoelenco"/>
        <w:keepNext/>
        <w:numPr>
          <w:ilvl w:val="0"/>
          <w:numId w:val="32"/>
        </w:numPr>
        <w:jc w:val="both"/>
        <w:outlineLvl w:val="1"/>
        <w:rPr>
          <w:rFonts w:ascii="Arial" w:hAnsi="Arial"/>
          <w:b/>
          <w:caps/>
          <w:vanish/>
          <w:sz w:val="18"/>
          <w:szCs w:val="18"/>
        </w:rPr>
      </w:pPr>
    </w:p>
    <w:p w:rsidR="00AF5E90" w:rsidRPr="002A6D22" w:rsidRDefault="00AF5E90" w:rsidP="00D303EE">
      <w:pPr>
        <w:pStyle w:val="Paragrafoelenco"/>
        <w:keepNext/>
        <w:numPr>
          <w:ilvl w:val="0"/>
          <w:numId w:val="32"/>
        </w:numPr>
        <w:jc w:val="both"/>
        <w:outlineLvl w:val="1"/>
        <w:rPr>
          <w:rFonts w:ascii="Arial" w:hAnsi="Arial"/>
          <w:b/>
          <w:caps/>
          <w:vanish/>
          <w:sz w:val="18"/>
          <w:szCs w:val="18"/>
        </w:rPr>
      </w:pPr>
    </w:p>
    <w:p w:rsidR="00714D0D" w:rsidRPr="00A13646" w:rsidRDefault="000A10F4" w:rsidP="00D303EE">
      <w:pPr>
        <w:pStyle w:val="Titolo2"/>
        <w:numPr>
          <w:ilvl w:val="1"/>
          <w:numId w:val="43"/>
        </w:numPr>
        <w:spacing w:before="0" w:after="0"/>
        <w:jc w:val="both"/>
        <w:rPr>
          <w:sz w:val="18"/>
          <w:szCs w:val="18"/>
        </w:rPr>
      </w:pPr>
      <w:bookmarkStart w:id="24" w:name="_Toc142059662"/>
      <w:r>
        <w:rPr>
          <w:sz w:val="18"/>
          <w:szCs w:val="18"/>
        </w:rPr>
        <w:t>regolazione meccanica</w:t>
      </w:r>
      <w:r w:rsidR="00714D0D" w:rsidRPr="00A13646">
        <w:rPr>
          <w:sz w:val="18"/>
          <w:szCs w:val="18"/>
        </w:rPr>
        <w:t xml:space="preserve"> </w:t>
      </w:r>
      <w:r w:rsidR="00400FAD">
        <w:rPr>
          <w:sz w:val="18"/>
          <w:szCs w:val="18"/>
        </w:rPr>
        <w:t>e caricamento provino</w:t>
      </w:r>
      <w:bookmarkEnd w:id="24"/>
    </w:p>
    <w:p w:rsidR="00EC1AE7" w:rsidRDefault="00EC1AE7" w:rsidP="000A10F4">
      <w:pPr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>Per regolare la corsa del piano mobile allentare il dado T</w:t>
      </w:r>
      <w:r w:rsidR="004A1FE8">
        <w:rPr>
          <w:rFonts w:ascii="Arial" w:hAnsi="Arial" w:cs="Arial"/>
          <w:snapToGrid w:val="0"/>
          <w:sz w:val="18"/>
          <w:szCs w:val="18"/>
        </w:rPr>
        <w:t xml:space="preserve"> (</w:t>
      </w:r>
      <w:proofErr w:type="spellStart"/>
      <w:r w:rsidR="004A1FE8">
        <w:rPr>
          <w:rFonts w:ascii="Arial" w:hAnsi="Arial" w:cs="Arial"/>
          <w:snapToGrid w:val="0"/>
          <w:sz w:val="18"/>
          <w:szCs w:val="18"/>
        </w:rPr>
        <w:t>fig.3</w:t>
      </w:r>
      <w:proofErr w:type="spellEnd"/>
      <w:r w:rsidR="004A1FE8">
        <w:rPr>
          <w:rFonts w:ascii="Arial" w:hAnsi="Arial" w:cs="Arial"/>
          <w:snapToGrid w:val="0"/>
          <w:sz w:val="18"/>
          <w:szCs w:val="18"/>
        </w:rPr>
        <w:t>)</w:t>
      </w:r>
      <w:r>
        <w:rPr>
          <w:rFonts w:ascii="Arial" w:hAnsi="Arial" w:cs="Arial"/>
          <w:snapToGrid w:val="0"/>
          <w:sz w:val="18"/>
          <w:szCs w:val="18"/>
        </w:rPr>
        <w:t>, quindi agire sulla vite S con una chiave esagonale (in dotazione sulla fornitura originale), quindi serrare il dado T.</w:t>
      </w:r>
    </w:p>
    <w:p w:rsidR="00F2242D" w:rsidRDefault="00EC1AE7" w:rsidP="000A10F4">
      <w:pPr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>Per regolare la posizione del piano mobile allentare le viti V su entrambi i blocchi di colonna, quindi agire sul volantino R fino a raggiungere la posizione desiderata. Procedere infine serrando le viti V.</w:t>
      </w:r>
    </w:p>
    <w:p w:rsidR="00F2242D" w:rsidRDefault="00F2242D" w:rsidP="000A10F4">
      <w:pPr>
        <w:jc w:val="both"/>
        <w:rPr>
          <w:rFonts w:ascii="Arial" w:hAnsi="Arial" w:cs="Arial"/>
          <w:snapToGrid w:val="0"/>
          <w:sz w:val="18"/>
          <w:szCs w:val="18"/>
        </w:rPr>
      </w:pPr>
    </w:p>
    <w:p w:rsidR="00EC1AE7" w:rsidRDefault="00F2242D" w:rsidP="000A10F4">
      <w:pPr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>Nota; se si posiziona il piano fisso troppo in basso è possibile che arrivi  a collidere con quello mobile con pericolo di danni alle apparecchiature.</w:t>
      </w:r>
      <w:r w:rsidR="00EC1AE7">
        <w:rPr>
          <w:rFonts w:ascii="Arial" w:hAnsi="Arial" w:cs="Arial"/>
          <w:snapToGrid w:val="0"/>
          <w:sz w:val="18"/>
          <w:szCs w:val="18"/>
        </w:rPr>
        <w:t xml:space="preserve"> </w:t>
      </w:r>
    </w:p>
    <w:p w:rsidR="00EC1AE7" w:rsidRDefault="00F2242D" w:rsidP="000A10F4">
      <w:pPr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cs="Arial"/>
          <w:noProof/>
          <w:sz w:val="18"/>
          <w:szCs w:val="18"/>
          <w:lang w:bidi="ar-SA"/>
        </w:rPr>
        <mc:AlternateContent>
          <mc:Choice Requires="wpg">
            <w:drawing>
              <wp:anchor distT="0" distB="0" distL="114300" distR="114300" simplePos="0" relativeHeight="252012032" behindDoc="0" locked="0" layoutInCell="1" allowOverlap="1" wp14:anchorId="37C761BE" wp14:editId="76FD80E0">
                <wp:simplePos x="0" y="0"/>
                <wp:positionH relativeFrom="column">
                  <wp:posOffset>-71305</wp:posOffset>
                </wp:positionH>
                <wp:positionV relativeFrom="paragraph">
                  <wp:posOffset>107315</wp:posOffset>
                </wp:positionV>
                <wp:extent cx="6137275" cy="625929"/>
                <wp:effectExtent l="0" t="0" r="15875" b="22225"/>
                <wp:wrapNone/>
                <wp:docPr id="59" name="Gruppo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275" cy="625929"/>
                          <a:chOff x="0" y="-1"/>
                          <a:chExt cx="6137600" cy="625929"/>
                        </a:xfrm>
                      </wpg:grpSpPr>
                      <wps:wsp>
                        <wps:cNvPr id="60" name="Text Box 2528"/>
                        <wps:cNvSpPr txBox="1">
                          <a:spLocks noChangeArrowheads="1"/>
                        </wps:cNvSpPr>
                        <wps:spPr bwMode="auto">
                          <a:xfrm>
                            <a:off x="527375" y="-1"/>
                            <a:ext cx="5610225" cy="625929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7E7" w:rsidRDefault="00E857E7" w:rsidP="008C2ABA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lang w:bidi="ar-S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lang w:bidi="ar-SA"/>
                                </w:rPr>
                                <w:t xml:space="preserve">ATTENZIONE: verificare manualmente  (portello aperto e macchina disalimentata) che il piano mobile non raggiunga quello fisso prima di avviare la macchina.  </w:t>
                              </w:r>
                            </w:p>
                            <w:p w:rsidR="00E857E7" w:rsidRDefault="00E857E7" w:rsidP="008C2ABA">
                              <w:pPr>
                                <w:spacing w:before="120"/>
                                <w:rPr>
                                  <w:rFonts w:ascii="Arial Black" w:hAnsi="Arial Black" w:cs="Arial"/>
                                  <w:b/>
                                  <w:noProof/>
                                  <w:color w:val="FF0000"/>
                                  <w:sz w:val="22"/>
                                  <w:szCs w:val="22"/>
                                  <w:lang w:bidi="ar-SA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noProof/>
                                  <w:color w:val="FF0000"/>
                                  <w:sz w:val="22"/>
                                  <w:szCs w:val="22"/>
                                  <w:lang w:bidi="ar-SA"/>
                                </w:rPr>
                                <w:t xml:space="preserve">PERICOLO DI URTO E SCHIACCIAMENTO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2586" descr="Attenzione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4603"/>
                            <a:ext cx="429555" cy="32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59" o:spid="_x0000_s1079" style="position:absolute;left:0;text-align:left;margin-left:-5.6pt;margin-top:8.45pt;width:483.25pt;height:49.3pt;z-index:252012032;mso-height-relative:margin" coordorigin="" coordsize="61376,6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">
                <v:shape id="Text Box 2528" o:spid="_x0000_s1080" type="#_x0000_t202" style="position:absolute;left:5273;width:56103;height:6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9tIMIA&#10;AADbAAAADwAAAGRycy9kb3ducmV2LnhtbERPTWvCQBC9C/0PyxR6002lSk1dQxHSiOjB1IPehuyY&#10;hGZnQ3Yb4793D4LHx/teJoNpRE+dqy0reJ9EIIgLq2suFRx/0/EnCOeRNTaWScGNHCSrl9ESY22v&#10;fKA+96UIIexiVFB538ZSuqIig25iW+LAXWxn0AfYlVJ3eA3hppHTKJpLgzWHhgpbWldU/OX/RgFl&#10;H2WanfeLSP/stqfZJd/irVbq7XX4/gLhafBP8cO90QrmYX34En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20gwgAAANsAAAAPAAAAAAAAAAAAAAAAAJgCAABkcnMvZG93&#10;bnJldi54bWxQSwUGAAAAAAQABAD1AAAAhwMAAAAA&#10;" filled="f" strokecolor="red" strokeweight="1.5pt">
                  <v:textbox>
                    <w:txbxContent>
                      <w:p w:rsidR="00E857E7" w:rsidRDefault="00E857E7" w:rsidP="008C2ABA">
                        <w:pPr>
                          <w:jc w:val="both"/>
                          <w:rPr>
                            <w:rFonts w:ascii="Arial" w:hAnsi="Arial" w:cs="Arial"/>
                            <w:b/>
                            <w:noProof/>
                            <w:sz w:val="18"/>
                            <w:szCs w:val="18"/>
                            <w:lang w:bidi="ar-SA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18"/>
                            <w:szCs w:val="18"/>
                            <w:lang w:bidi="ar-SA"/>
                          </w:rPr>
                          <w:t xml:space="preserve">ATTENZIONE: verificare manualmente  (portello aperto e macchina disalimentata) che il piano mobile non raggiunga quello fisso prima di avviare la macchina.  </w:t>
                        </w:r>
                      </w:p>
                      <w:p w:rsidR="00E857E7" w:rsidRDefault="00E857E7" w:rsidP="008C2ABA">
                        <w:pPr>
                          <w:spacing w:before="120"/>
                          <w:rPr>
                            <w:rFonts w:ascii="Arial Black" w:hAnsi="Arial Black" w:cs="Arial"/>
                            <w:b/>
                            <w:noProof/>
                            <w:color w:val="FF0000"/>
                            <w:sz w:val="22"/>
                            <w:szCs w:val="22"/>
                            <w:lang w:bidi="ar-SA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noProof/>
                            <w:color w:val="FF0000"/>
                            <w:sz w:val="22"/>
                            <w:szCs w:val="22"/>
                            <w:lang w:bidi="ar-SA"/>
                          </w:rPr>
                          <w:t xml:space="preserve">PERICOLO DI URTO E SCHIACCIAMENTO </w:t>
                        </w:r>
                      </w:p>
                    </w:txbxContent>
                  </v:textbox>
                </v:shape>
                <v:shape id="Picture 2586" o:spid="_x0000_s1081" type="#_x0000_t75" alt="Attenzione" style="position:absolute;top:1446;width:4295;height:3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bFaXEAAAA2wAAAA8AAABkcnMvZG93bnJldi54bWxEj0FLw0AUhO+C/2F5gje7acRi026LCgWR&#10;ILT20OMj+5qEZt/G3dc29td3BcHjMDPfMPPl4Dp1ohBbzwbGowwUceVty7WB7dfq4RlUFGSLnWcy&#10;8EMRlovbmzkW1p95TaeN1CpBOBZooBHpC61j1ZDDOPI9cfL2PjiUJEOtbcBzgrtO51k20Q5bTgsN&#10;9vTWUHXYHJ2B8nU3lvLz6fEjsFiXf08vQynG3N8NLzNQQoP8h//a79bAJIffL+kH6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bFaXEAAAA2wAAAA8AAAAAAAAAAAAAAAAA&#10;nwIAAGRycy9kb3ducmV2LnhtbFBLBQYAAAAABAAEAPcAAACQAwAAAAA=&#10;">
                  <v:imagedata r:id="rId21" o:title="Attenzione"/>
                  <v:path arrowok="t"/>
                  <o:lock v:ext="edit" aspectratio="f"/>
                </v:shape>
              </v:group>
            </w:pict>
          </mc:Fallback>
        </mc:AlternateContent>
      </w:r>
    </w:p>
    <w:p w:rsidR="00EC1AE7" w:rsidRDefault="00EC1AE7" w:rsidP="000A10F4">
      <w:pPr>
        <w:jc w:val="both"/>
        <w:rPr>
          <w:rFonts w:ascii="Arial" w:hAnsi="Arial" w:cs="Arial"/>
          <w:snapToGrid w:val="0"/>
          <w:sz w:val="18"/>
          <w:szCs w:val="18"/>
        </w:rPr>
      </w:pPr>
    </w:p>
    <w:p w:rsidR="00EC1AE7" w:rsidRDefault="00EC1AE7" w:rsidP="000A10F4">
      <w:pPr>
        <w:jc w:val="both"/>
        <w:rPr>
          <w:rFonts w:ascii="Arial" w:hAnsi="Arial" w:cs="Arial"/>
          <w:snapToGrid w:val="0"/>
          <w:sz w:val="18"/>
          <w:szCs w:val="18"/>
        </w:rPr>
      </w:pPr>
    </w:p>
    <w:p w:rsidR="00EC1AE7" w:rsidRDefault="00EC1AE7" w:rsidP="000A10F4">
      <w:pPr>
        <w:jc w:val="both"/>
        <w:rPr>
          <w:rFonts w:ascii="Arial" w:hAnsi="Arial" w:cs="Arial"/>
          <w:snapToGrid w:val="0"/>
          <w:sz w:val="18"/>
          <w:szCs w:val="18"/>
        </w:rPr>
      </w:pPr>
    </w:p>
    <w:p w:rsidR="00EC1AE7" w:rsidRDefault="00EC1AE7" w:rsidP="000A10F4">
      <w:pPr>
        <w:jc w:val="both"/>
        <w:rPr>
          <w:rFonts w:ascii="Arial" w:hAnsi="Arial" w:cs="Arial"/>
          <w:snapToGrid w:val="0"/>
          <w:sz w:val="18"/>
          <w:szCs w:val="18"/>
        </w:rPr>
      </w:pPr>
    </w:p>
    <w:p w:rsidR="00EC1AE7" w:rsidRDefault="00EC1AE7" w:rsidP="000A10F4">
      <w:pPr>
        <w:jc w:val="both"/>
        <w:rPr>
          <w:rFonts w:ascii="Arial" w:hAnsi="Arial" w:cs="Arial"/>
          <w:snapToGrid w:val="0"/>
          <w:sz w:val="18"/>
          <w:szCs w:val="18"/>
        </w:rPr>
      </w:pPr>
    </w:p>
    <w:p w:rsidR="00EC1AE7" w:rsidRDefault="00EC1AE7" w:rsidP="000A10F4">
      <w:pPr>
        <w:jc w:val="both"/>
        <w:rPr>
          <w:rFonts w:ascii="Arial" w:hAnsi="Arial" w:cs="Arial"/>
          <w:snapToGrid w:val="0"/>
          <w:sz w:val="18"/>
          <w:szCs w:val="18"/>
        </w:rPr>
      </w:pPr>
    </w:p>
    <w:p w:rsidR="000A10F4" w:rsidRDefault="00400FAD" w:rsidP="000A10F4">
      <w:pPr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 w:cs="Arial"/>
          <w:snapToGrid w:val="0"/>
          <w:sz w:val="18"/>
          <w:szCs w:val="18"/>
        </w:rPr>
        <w:t>Il carico del provino va eseguito i</w:t>
      </w:r>
      <w:r w:rsidR="000A10F4">
        <w:rPr>
          <w:rFonts w:ascii="Arial" w:hAnsi="Arial" w:cs="Arial"/>
          <w:snapToGrid w:val="0"/>
          <w:sz w:val="18"/>
          <w:szCs w:val="18"/>
        </w:rPr>
        <w:t>ntrodu</w:t>
      </w:r>
      <w:r>
        <w:rPr>
          <w:rFonts w:ascii="Arial" w:hAnsi="Arial" w:cs="Arial"/>
          <w:snapToGrid w:val="0"/>
          <w:sz w:val="18"/>
          <w:szCs w:val="18"/>
        </w:rPr>
        <w:t>cendo</w:t>
      </w:r>
      <w:r w:rsidR="000A10F4">
        <w:rPr>
          <w:rFonts w:ascii="Arial" w:hAnsi="Arial" w:cs="Arial"/>
          <w:snapToGrid w:val="0"/>
          <w:sz w:val="18"/>
          <w:szCs w:val="18"/>
        </w:rPr>
        <w:t xml:space="preserve"> il</w:t>
      </w:r>
      <w:r w:rsidR="00B361A7">
        <w:rPr>
          <w:rFonts w:ascii="Arial" w:hAnsi="Arial" w:cs="Arial"/>
          <w:snapToGrid w:val="0"/>
          <w:sz w:val="18"/>
          <w:szCs w:val="18"/>
        </w:rPr>
        <w:t>/i parallelepipedi</w:t>
      </w:r>
      <w:r w:rsidR="000A10F4">
        <w:rPr>
          <w:rFonts w:ascii="Arial" w:hAnsi="Arial" w:cs="Arial"/>
          <w:snapToGrid w:val="0"/>
          <w:sz w:val="18"/>
          <w:szCs w:val="18"/>
        </w:rPr>
        <w:t xml:space="preserve"> di poliuretano espanso dim </w:t>
      </w:r>
      <w:proofErr w:type="spellStart"/>
      <w:r w:rsidR="000A10F4">
        <w:rPr>
          <w:rFonts w:ascii="Arial" w:hAnsi="Arial" w:cs="Arial"/>
          <w:snapToGrid w:val="0"/>
          <w:sz w:val="18"/>
          <w:szCs w:val="18"/>
        </w:rPr>
        <w:t>10x10x</w:t>
      </w:r>
      <w:proofErr w:type="spellEnd"/>
      <w:r w:rsidR="000A10F4">
        <w:rPr>
          <w:rFonts w:ascii="Arial" w:hAnsi="Arial" w:cs="Arial"/>
          <w:snapToGrid w:val="0"/>
          <w:sz w:val="18"/>
          <w:szCs w:val="18"/>
        </w:rPr>
        <w:t xml:space="preserve"> 5</w:t>
      </w:r>
      <w:r>
        <w:rPr>
          <w:rFonts w:ascii="Arial" w:hAnsi="Arial" w:cs="Arial"/>
          <w:snapToGrid w:val="0"/>
          <w:sz w:val="18"/>
          <w:szCs w:val="18"/>
        </w:rPr>
        <w:t>÷6 cm</w:t>
      </w:r>
      <w:r w:rsidR="00B361A7">
        <w:rPr>
          <w:rFonts w:ascii="Arial" w:hAnsi="Arial" w:cs="Arial"/>
          <w:snapToGrid w:val="0"/>
          <w:sz w:val="18"/>
          <w:szCs w:val="18"/>
        </w:rPr>
        <w:t xml:space="preserve"> sempre al centro delle piastre per assicurare che l’azione di spinta sulle stesse sia la più</w:t>
      </w:r>
      <w:r w:rsidR="004A1FE8">
        <w:rPr>
          <w:rFonts w:ascii="Arial" w:hAnsi="Arial" w:cs="Arial"/>
          <w:snapToGrid w:val="0"/>
          <w:sz w:val="18"/>
          <w:szCs w:val="18"/>
        </w:rPr>
        <w:t xml:space="preserve"> equilibrata possibile. I</w:t>
      </w:r>
      <w:r w:rsidR="00B361A7">
        <w:rPr>
          <w:rFonts w:ascii="Arial" w:hAnsi="Arial" w:cs="Arial"/>
          <w:snapToGrid w:val="0"/>
          <w:sz w:val="18"/>
          <w:szCs w:val="18"/>
        </w:rPr>
        <w:t>n tal modo si riduce il rumore di funzionamento e si aumenta la vita dei cuscinetti a strisciamento sulla aste di guida da 30 mm.</w:t>
      </w:r>
      <w:r>
        <w:rPr>
          <w:rFonts w:ascii="Arial" w:hAnsi="Arial" w:cs="Arial"/>
          <w:snapToGrid w:val="0"/>
          <w:sz w:val="18"/>
          <w:szCs w:val="18"/>
        </w:rPr>
        <w:t xml:space="preserve"> </w:t>
      </w:r>
    </w:p>
    <w:p w:rsidR="00222A8E" w:rsidRDefault="00222A8E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0A10F4" w:rsidRDefault="000A10F4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337C3D" w:rsidRDefault="00337C3D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222A8E" w:rsidRDefault="00222A8E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222A8E" w:rsidRDefault="00222A8E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222A8E" w:rsidRDefault="00222A8E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222A8E" w:rsidRDefault="00B361A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  <w:r>
        <w:rPr>
          <w:rFonts w:ascii="Arial" w:hAnsi="Arial" w:cs="Arial"/>
          <w:noProof/>
          <w:sz w:val="18"/>
          <w:szCs w:val="18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2014080" behindDoc="0" locked="0" layoutInCell="1" allowOverlap="1" wp14:anchorId="7645FCD2" wp14:editId="7600F068">
                <wp:simplePos x="0" y="0"/>
                <wp:positionH relativeFrom="column">
                  <wp:posOffset>1459865</wp:posOffset>
                </wp:positionH>
                <wp:positionV relativeFrom="paragraph">
                  <wp:posOffset>-46990</wp:posOffset>
                </wp:positionV>
                <wp:extent cx="3390900" cy="4794250"/>
                <wp:effectExtent l="0" t="0" r="0" b="6350"/>
                <wp:wrapNone/>
                <wp:docPr id="2753" name="Gruppo 2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4794250"/>
                          <a:chOff x="0" y="0"/>
                          <a:chExt cx="3390900" cy="4795157"/>
                        </a:xfrm>
                      </wpg:grpSpPr>
                      <pic:pic xmlns:pic="http://schemas.openxmlformats.org/drawingml/2006/picture">
                        <pic:nvPicPr>
                          <pic:cNvPr id="56" name="Immagine 56" descr="H:\0IRDsrl\Commesse\Comm.2023\423_REM-COMMER TGS_Macchina test fatica\Selez. foto manuale\Diapositiva1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38" t="4660" r="37586" b="4779"/>
                          <a:stretch/>
                        </pic:blipFill>
                        <pic:spPr bwMode="auto">
                          <a:xfrm>
                            <a:off x="0" y="0"/>
                            <a:ext cx="3390900" cy="4795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3" name="Text Box 2374"/>
                        <wps:cNvSpPr txBox="1">
                          <a:spLocks noChangeArrowheads="1"/>
                        </wps:cNvSpPr>
                        <wps:spPr bwMode="auto">
                          <a:xfrm>
                            <a:off x="2928798" y="4555853"/>
                            <a:ext cx="413385" cy="173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57E7" w:rsidRPr="00E913BE" w:rsidRDefault="00E857E7" w:rsidP="00F2242D">
                              <w:pP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Fig.3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14400" rIns="0" bIns="1440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2753" o:spid="_x0000_s1082" style="position:absolute;margin-left:114.95pt;margin-top:-3.7pt;width:267pt;height:377.5pt;z-index:252014080;mso-height-relative:margin" coordsize="33909,47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2gAIAQEAAD8A9m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">
                <v:shape id="Immagine 56" o:spid="_x0000_s1083" type="#_x0000_t75" style="position:absolute;width:33909;height:47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lNJPCAAAA2wAAAA8AAABkcnMvZG93bnJldi54bWxEj0uLAjEQhO+C/yG0sDfNKPhg1iiLIAjC&#10;io/Dzq2Z9DzYSWdIojP77zeC4LGo+qqo9bY3jXiQ87VlBdNJAoI4t7rmUsHtuh+vQPiArLGxTAr+&#10;yMN2MxysMdW24zM9LqEUsYR9igqqENpUSp9XZNBPbEscvcI6gyFKV0rtsIvlppGzJFlIgzXHhQpb&#10;2lWU/17uRsG8z8zJ5tnSfbvkWPyw3B+7QqmPUf/1CSJQH97hF33QkVvA80v8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pTSTwgAAANsAAAAPAAAAAAAAAAAAAAAAAJ8C&#10;AABkcnMvZG93bnJldi54bWxQSwUGAAAAAAQABAD3AAAAjgMAAAAA&#10;">
                  <v:imagedata r:id="rId28" o:title="Diapositiva10" croptop="3054f" cropbottom="3132f" cropleft="9462f" cropright="24632f"/>
                  <v:path arrowok="t"/>
                </v:shape>
                <v:shape id="_x0000_s1084" type="#_x0000_t202" style="position:absolute;left:29287;top:45558;width:4134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OMcUA&#10;AADbAAAADwAAAGRycy9kb3ducmV2LnhtbESPT2vCQBTE7wW/w/IEb3VjBCnRVUStFAqF+ufg7ZF9&#10;ZqPZtyG7TeK37xYKHoeZ+Q2zWPW2Ei01vnSsYDJOQBDnTpdcKDgd31/fQPiArLFyTAoe5GG1HLws&#10;MNOu429qD6EQEcI+QwUmhDqT0ueGLPqxq4mjd3WNxRBlU0jdYBfhtpJpksykxZLjgsGaNoby++HH&#10;Krict4/PbnebnvRXbtq7Sc3+mio1GvbrOYhAfXiG/9sfWsFsCn9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A4xxQAAANsAAAAPAAAAAAAAAAAAAAAAAJgCAABkcnMv&#10;ZG93bnJldi54bWxQSwUGAAAAAAQABAD1AAAAigMAAAAA&#10;" strokeweight=".5pt">
                  <v:textbox inset="0,.4mm,0,.4mm">
                    <w:txbxContent>
                      <w:p w:rsidR="00E857E7" w:rsidRPr="00E913BE" w:rsidRDefault="00E857E7" w:rsidP="00F2242D">
                        <w:pP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Fig.3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222A8E" w:rsidRDefault="00222A8E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222A8E" w:rsidRDefault="00222A8E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222A8E" w:rsidRDefault="00222A8E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222A8E" w:rsidRDefault="00222A8E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222A8E" w:rsidRDefault="00222A8E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222A8E" w:rsidRDefault="00222A8E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222A8E" w:rsidRDefault="00222A8E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222A8E" w:rsidRDefault="00222A8E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222A8E" w:rsidRDefault="00222A8E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EC1AE7" w:rsidRDefault="00EC1AE7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77215F" w:rsidRDefault="0077215F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77215F" w:rsidRDefault="0077215F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77215F" w:rsidRDefault="0077215F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77215F" w:rsidRDefault="0077215F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0302B0" w:rsidRDefault="000302B0" w:rsidP="008A5802">
      <w:pPr>
        <w:suppressAutoHyphens/>
        <w:rPr>
          <w:rFonts w:ascii="Arial" w:hAnsi="Arial" w:cs="Arial"/>
          <w:sz w:val="18"/>
          <w:szCs w:val="18"/>
          <w:lang w:eastAsia="ar-SA"/>
        </w:rPr>
      </w:pPr>
    </w:p>
    <w:p w:rsidR="00DB6C37" w:rsidRDefault="00DB6C37" w:rsidP="00F14926">
      <w:pPr>
        <w:jc w:val="both"/>
        <w:rPr>
          <w:rFonts w:ascii="Arial" w:hAnsi="Arial" w:cs="Arial"/>
          <w:sz w:val="18"/>
          <w:szCs w:val="18"/>
        </w:rPr>
      </w:pPr>
    </w:p>
    <w:p w:rsidR="009B089E" w:rsidRPr="002A6D22" w:rsidRDefault="009B089E" w:rsidP="00543E61">
      <w:pPr>
        <w:pStyle w:val="Titolo1"/>
        <w:numPr>
          <w:ilvl w:val="2"/>
          <w:numId w:val="12"/>
        </w:numPr>
        <w:spacing w:before="0" w:after="0"/>
        <w:jc w:val="both"/>
        <w:rPr>
          <w:rFonts w:cs="Arial"/>
          <w:bCs/>
          <w:sz w:val="22"/>
          <w:szCs w:val="22"/>
        </w:rPr>
      </w:pPr>
      <w:bookmarkStart w:id="25" w:name="_Toc223846681"/>
      <w:bookmarkStart w:id="26" w:name="_Toc142059663"/>
      <w:r w:rsidRPr="002A6D22">
        <w:rPr>
          <w:sz w:val="22"/>
          <w:szCs w:val="22"/>
        </w:rPr>
        <w:t>MANUTENZIONE</w:t>
      </w:r>
      <w:bookmarkEnd w:id="25"/>
      <w:bookmarkEnd w:id="26"/>
    </w:p>
    <w:p w:rsidR="009B089E" w:rsidRPr="002A6D22" w:rsidRDefault="008A0CF7" w:rsidP="00543E61">
      <w:pPr>
        <w:pStyle w:val="Titolo2"/>
        <w:numPr>
          <w:ilvl w:val="0"/>
          <w:numId w:val="19"/>
        </w:numPr>
        <w:spacing w:before="120" w:after="0"/>
        <w:jc w:val="both"/>
        <w:rPr>
          <w:sz w:val="18"/>
          <w:szCs w:val="18"/>
        </w:rPr>
      </w:pPr>
      <w:bookmarkStart w:id="27" w:name="_Toc223846682"/>
      <w:bookmarkStart w:id="28" w:name="_Toc142059664"/>
      <w:r>
        <w:rPr>
          <w:sz w:val="18"/>
          <w:szCs w:val="18"/>
        </w:rPr>
        <w:t>av</w:t>
      </w:r>
      <w:r w:rsidR="009B089E" w:rsidRPr="002A6D22">
        <w:rPr>
          <w:sz w:val="18"/>
          <w:szCs w:val="18"/>
        </w:rPr>
        <w:t>vertenze generali</w:t>
      </w:r>
      <w:bookmarkEnd w:id="27"/>
      <w:bookmarkEnd w:id="28"/>
    </w:p>
    <w:p w:rsidR="00233FD0" w:rsidRPr="002A6D22" w:rsidRDefault="00004D4F" w:rsidP="009B089E">
      <w:pPr>
        <w:pStyle w:val="corpodeltesto"/>
        <w:rPr>
          <w:sz w:val="18"/>
          <w:szCs w:val="18"/>
        </w:rPr>
      </w:pPr>
      <w:r>
        <w:rPr>
          <w:noProof/>
          <w:sz w:val="18"/>
          <w:szCs w:val="18"/>
          <w:lang w:bidi="ar-SA"/>
        </w:rPr>
        <mc:AlternateContent>
          <mc:Choice Requires="wpg">
            <w:drawing>
              <wp:anchor distT="0" distB="0" distL="114300" distR="114300" simplePos="0" relativeHeight="251577344" behindDoc="1" locked="0" layoutInCell="1" allowOverlap="1" wp14:anchorId="1D13CA2F" wp14:editId="1B401F0E">
                <wp:simplePos x="0" y="0"/>
                <wp:positionH relativeFrom="column">
                  <wp:posOffset>73660</wp:posOffset>
                </wp:positionH>
                <wp:positionV relativeFrom="paragraph">
                  <wp:posOffset>23784</wp:posOffset>
                </wp:positionV>
                <wp:extent cx="6033135" cy="600075"/>
                <wp:effectExtent l="0" t="0" r="0" b="9525"/>
                <wp:wrapNone/>
                <wp:docPr id="2600" name="Group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135" cy="600075"/>
                          <a:chOff x="1254" y="4882"/>
                          <a:chExt cx="9501" cy="945"/>
                        </a:xfrm>
                      </wpg:grpSpPr>
                      <pic:pic xmlns:pic="http://schemas.openxmlformats.org/drawingml/2006/picture">
                        <pic:nvPicPr>
                          <pic:cNvPr id="2601" name="Picture 2591" descr="Obbligo gener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5209"/>
                            <a:ext cx="417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2" name="Text Box 2426"/>
                        <wps:cNvSpPr txBox="1">
                          <a:spLocks noChangeArrowheads="1"/>
                        </wps:cNvSpPr>
                        <wps:spPr bwMode="auto">
                          <a:xfrm>
                            <a:off x="1690" y="4882"/>
                            <a:ext cx="9065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7E7" w:rsidRPr="002A6D22" w:rsidRDefault="00E857E7" w:rsidP="0006641A">
                              <w:pPr>
                                <w:jc w:val="both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2A6D22"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>a manutenzione della macchina</w:t>
                              </w:r>
                              <w:r w:rsidRPr="002A6D22"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 xml:space="preserve">, deve essere eseguita obbligatoriamente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>con alimentazione assente,</w:t>
                              </w:r>
                              <w:r w:rsidRPr="002A6D22"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 xml:space="preserve">da personale qualificato di provata esperienza. </w:t>
                              </w:r>
                              <w:r w:rsidRPr="002A6D22"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>La responsabilità delle operazioni che sono eseguite trascurando le ind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>icazioni del presente manuale, è</w:t>
                              </w:r>
                              <w:r w:rsidRPr="002A6D22"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 xml:space="preserve"> a carico dell’utilizzatore, il quale ha l’obbligo di formare ed informare il personale addetto all’operatività della macchina</w:t>
                              </w:r>
                              <w:r w:rsidRPr="002A6D22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E857E7" w:rsidRDefault="00E857E7" w:rsidP="00233FD0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:rsidR="00E857E7" w:rsidRPr="00350AC0" w:rsidRDefault="00E857E7" w:rsidP="00233FD0">
                              <w:pPr>
                                <w:jc w:val="both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8" o:spid="_x0000_s1085" style="position:absolute;left:0;text-align:left;margin-left:5.8pt;margin-top:1.85pt;width:475.05pt;height:47.25pt;z-index:-251739136" coordorigin="1254,4882" coordsize="9501,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">
                <v:shape id="Picture 2591" o:spid="_x0000_s1086" type="#_x0000_t75" alt="Obbligo generico" style="position:absolute;left:1254;top:5209;width:417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8+UDFAAAA3QAAAA8AAABkcnMvZG93bnJldi54bWxEj81uwjAQhO9IfQdrK3EDm1AQCjgItY3U&#10;Qy+kPMAq3uaHeB3FLglvjytV6nE0M99oDsfJduJGg28ca1gtFQji0pmGKw2Xr3yxA+EDssHOMWm4&#10;k4dj9jQ7YGrcyGe6FaESEcI+RQ11CH0qpS9rsuiXrieO3rcbLIYoh0qaAccIt51MlNpKiw3HhRp7&#10;eq2pvBY/VkNO6uXSfibtaa3GfPdW9O+q2Wg9f55OexCBpvAf/mt/GA3JVq3g9018AjJ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PPlAxQAAAN0AAAAPAAAAAAAAAAAAAAAA&#10;AJ8CAABkcnMvZG93bnJldi54bWxQSwUGAAAAAAQABAD3AAAAkQMAAAAA&#10;">
                  <v:imagedata r:id="rId19" o:title="Obbligo generico"/>
                </v:shape>
                <v:shape id="Text Box 2426" o:spid="_x0000_s1087" type="#_x0000_t202" style="position:absolute;left:1690;top:4882;width:906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bjLsQA&#10;AADdAAAADwAAAGRycy9kb3ducmV2LnhtbESPT4vCMBTE7wt+h/AEb2tiUXG7RhFF8OSy/lnY26N5&#10;tsXmpTTR1m9vFhY8DjPzG2a+7Gwl7tT40rGG0VCBIM6cKTnXcDpu32cgfEA2WDkmDQ/ysFz03uaY&#10;GtfyN90PIRcRwj5FDUUIdSqlzwqy6IeuJo7exTUWQ5RNLk2DbYTbSiZKTaXFkuNCgTWtC8quh5vV&#10;cN5ffn/G6ivf2Enduk5Jth9S60G/W32CCNSFV/i/vTMakqlK4O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W4y7EAAAA3QAAAA8AAAAAAAAAAAAAAAAAmAIAAGRycy9k&#10;b3ducmV2LnhtbFBLBQYAAAAABAAEAPUAAACJAwAAAAA=&#10;" filled="f" stroked="f">
                  <v:textbox>
                    <w:txbxContent>
                      <w:p w:rsidR="00E857E7" w:rsidRPr="002A6D22" w:rsidRDefault="00E857E7" w:rsidP="0006641A">
                        <w:pPr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A6D22"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>a manutenzione della macchina</w:t>
                        </w:r>
                        <w:r w:rsidRPr="002A6D22"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 xml:space="preserve">, deve essere eseguita obbligatoriamente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>con alimentazione assente,</w:t>
                        </w:r>
                        <w:r w:rsidRPr="002A6D22"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 xml:space="preserve">da personale qualificato di provata esperienza. </w:t>
                        </w:r>
                        <w:r w:rsidRPr="002A6D22"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>La responsabilità delle operazioni che sono eseguite trascurando le ind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>icazioni del presente manuale, è</w:t>
                        </w:r>
                        <w:r w:rsidRPr="002A6D22"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 xml:space="preserve"> a carico dell’utilizzatore, il quale ha l’obbligo di formare ed informare il personale addetto all’operatività della macchina</w:t>
                        </w:r>
                        <w:r w:rsidRPr="002A6D22">
                          <w:rPr>
                            <w:rFonts w:ascii="Arial" w:hAnsi="Arial" w:cs="Arial"/>
                            <w:b/>
                            <w:color w:val="0000FF"/>
                            <w:sz w:val="18"/>
                            <w:szCs w:val="18"/>
                          </w:rPr>
                          <w:t>.</w:t>
                        </w:r>
                      </w:p>
                      <w:p w:rsidR="00E857E7" w:rsidRDefault="00E857E7" w:rsidP="00233FD0">
                        <w:pPr>
                          <w:jc w:val="both"/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</w:pPr>
                      </w:p>
                      <w:p w:rsidR="00E857E7" w:rsidRPr="00350AC0" w:rsidRDefault="00E857E7" w:rsidP="00233FD0">
                        <w:pPr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33FD0" w:rsidRPr="002A6D22" w:rsidRDefault="00233FD0" w:rsidP="009B089E">
      <w:pPr>
        <w:pStyle w:val="corpodeltesto"/>
        <w:rPr>
          <w:sz w:val="18"/>
          <w:szCs w:val="18"/>
        </w:rPr>
      </w:pPr>
    </w:p>
    <w:p w:rsidR="00233FD0" w:rsidRPr="002A6D22" w:rsidRDefault="00233FD0" w:rsidP="009B089E">
      <w:pPr>
        <w:pStyle w:val="corpodeltesto"/>
        <w:rPr>
          <w:sz w:val="18"/>
          <w:szCs w:val="18"/>
        </w:rPr>
      </w:pPr>
    </w:p>
    <w:p w:rsidR="00350AC0" w:rsidRDefault="00350AC0" w:rsidP="009B089E">
      <w:pPr>
        <w:pStyle w:val="corpodeltesto"/>
        <w:rPr>
          <w:sz w:val="18"/>
          <w:szCs w:val="18"/>
        </w:rPr>
      </w:pPr>
    </w:p>
    <w:p w:rsidR="007716B9" w:rsidRDefault="007716B9" w:rsidP="009B089E">
      <w:pPr>
        <w:pStyle w:val="corpodeltesto"/>
        <w:rPr>
          <w:sz w:val="18"/>
          <w:szCs w:val="18"/>
        </w:rPr>
      </w:pPr>
    </w:p>
    <w:p w:rsidR="009B089E" w:rsidRPr="002A6D22" w:rsidRDefault="00B44167" w:rsidP="009B089E">
      <w:pPr>
        <w:pStyle w:val="corpodeltesto"/>
        <w:rPr>
          <w:sz w:val="18"/>
          <w:szCs w:val="18"/>
        </w:rPr>
      </w:pPr>
      <w:r>
        <w:rPr>
          <w:noProof/>
          <w:sz w:val="18"/>
          <w:szCs w:val="18"/>
          <w:lang w:bidi="ar-SA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05F4157C" wp14:editId="7FE8EEC4">
                <wp:simplePos x="0" y="0"/>
                <wp:positionH relativeFrom="column">
                  <wp:posOffset>-301625</wp:posOffset>
                </wp:positionH>
                <wp:positionV relativeFrom="page">
                  <wp:posOffset>97963</wp:posOffset>
                </wp:positionV>
                <wp:extent cx="5848350" cy="571500"/>
                <wp:effectExtent l="0" t="0" r="0" b="0"/>
                <wp:wrapNone/>
                <wp:docPr id="28" name="Text Box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57E7" w:rsidRPr="002A6D22" w:rsidRDefault="00E857E7" w:rsidP="009B089E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0" o:spid="_x0000_s1088" type="#_x0000_t202" style="position:absolute;left:0;text-align:left;margin-left:-23.75pt;margin-top:7.7pt;width:460.5pt;height:45pt;z-index:-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" filled="f" stroked="f">
                <v:textbox>
                  <w:txbxContent>
                    <w:p w:rsidR="00E857E7" w:rsidRPr="002A6D22" w:rsidRDefault="00E857E7" w:rsidP="009B089E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B089E" w:rsidRPr="002A6D22">
        <w:rPr>
          <w:sz w:val="18"/>
          <w:szCs w:val="18"/>
        </w:rPr>
        <w:t xml:space="preserve">Una manutenzione preventiva, corretta e puntuale previene l’insorgenza di problemi legati al </w:t>
      </w:r>
      <w:r w:rsidR="00B63FA0" w:rsidRPr="002A6D22">
        <w:rPr>
          <w:sz w:val="18"/>
          <w:szCs w:val="18"/>
        </w:rPr>
        <w:t xml:space="preserve">precoce </w:t>
      </w:r>
      <w:r w:rsidR="009B089E" w:rsidRPr="002A6D22">
        <w:rPr>
          <w:sz w:val="18"/>
          <w:szCs w:val="18"/>
        </w:rPr>
        <w:t>degrado dei componenti.</w:t>
      </w:r>
    </w:p>
    <w:p w:rsidR="00233FD0" w:rsidRPr="002A6D22" w:rsidRDefault="008A0CF7" w:rsidP="00543E61">
      <w:pPr>
        <w:pStyle w:val="Titolo2"/>
        <w:numPr>
          <w:ilvl w:val="0"/>
          <w:numId w:val="20"/>
        </w:numPr>
        <w:spacing w:before="120" w:after="0"/>
        <w:jc w:val="both"/>
        <w:rPr>
          <w:sz w:val="18"/>
          <w:szCs w:val="18"/>
        </w:rPr>
      </w:pPr>
      <w:bookmarkStart w:id="29" w:name="_Toc223846683"/>
      <w:bookmarkStart w:id="30" w:name="_Toc142059665"/>
      <w:r>
        <w:rPr>
          <w:sz w:val="18"/>
          <w:szCs w:val="18"/>
        </w:rPr>
        <w:t>ma</w:t>
      </w:r>
      <w:r w:rsidR="00233FD0" w:rsidRPr="002A6D22">
        <w:rPr>
          <w:sz w:val="18"/>
          <w:szCs w:val="18"/>
        </w:rPr>
        <w:t xml:space="preserve">nutenzione parte </w:t>
      </w:r>
      <w:r w:rsidR="006B0BDC" w:rsidRPr="002A6D22">
        <w:rPr>
          <w:sz w:val="18"/>
          <w:szCs w:val="18"/>
        </w:rPr>
        <w:t>meccanica</w:t>
      </w:r>
      <w:bookmarkEnd w:id="30"/>
    </w:p>
    <w:p w:rsidR="00233FD0" w:rsidRPr="002A6D22" w:rsidRDefault="00233FD0" w:rsidP="00233FD0">
      <w:pPr>
        <w:rPr>
          <w:sz w:val="18"/>
          <w:szCs w:val="18"/>
        </w:rPr>
      </w:pPr>
    </w:p>
    <w:p w:rsidR="00233FD0" w:rsidRPr="002A6D22" w:rsidRDefault="00D00B1A" w:rsidP="00233FD0">
      <w:pPr>
        <w:rPr>
          <w:sz w:val="18"/>
          <w:szCs w:val="18"/>
        </w:rPr>
      </w:pPr>
      <w:r>
        <w:rPr>
          <w:noProof/>
          <w:sz w:val="18"/>
          <w:szCs w:val="18"/>
          <w:lang w:bidi="ar-SA"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261CC24D" wp14:editId="3856C96F">
                <wp:simplePos x="0" y="0"/>
                <wp:positionH relativeFrom="column">
                  <wp:posOffset>-41996</wp:posOffset>
                </wp:positionH>
                <wp:positionV relativeFrom="paragraph">
                  <wp:posOffset>51649</wp:posOffset>
                </wp:positionV>
                <wp:extent cx="6094381" cy="368935"/>
                <wp:effectExtent l="0" t="0" r="20955" b="12065"/>
                <wp:wrapNone/>
                <wp:docPr id="2779" name="Gruppo 2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4381" cy="368935"/>
                          <a:chOff x="0" y="0"/>
                          <a:chExt cx="6094381" cy="368935"/>
                        </a:xfrm>
                      </wpg:grpSpPr>
                      <wps:wsp>
                        <wps:cNvPr id="2599" name="Text Box 2438"/>
                        <wps:cNvSpPr txBox="1">
                          <a:spLocks noChangeArrowheads="1"/>
                        </wps:cNvSpPr>
                        <wps:spPr bwMode="auto">
                          <a:xfrm>
                            <a:off x="482886" y="0"/>
                            <a:ext cx="5611495" cy="368935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7E7" w:rsidRPr="002A6D22" w:rsidRDefault="00E857E7" w:rsidP="00233FD0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lang w:bidi="ar-SA"/>
                                </w:rPr>
                              </w:pPr>
                              <w:r w:rsidRPr="002A6D22"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lang w:bidi="ar-SA"/>
                                </w:rPr>
                                <w:t xml:space="preserve">ATTENZIONE: </w:t>
                              </w:r>
                              <w:r w:rsidRPr="002A6D22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il personale di manutenzione, non deve in alcun modo compromettere le cond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izioni di utilizzo in sicurezza</w:t>
                              </w:r>
                              <w:r w:rsidRPr="002A6D22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attraverso interventi e/o modifiche non autorizzate.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7" name="Immagine 2587" descr="Attenzione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823"/>
                            <a:ext cx="43180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2779" o:spid="_x0000_s1089" style="position:absolute;margin-left:-3.3pt;margin-top:4.05pt;width:479.85pt;height:29.05pt;z-index:251578368" coordsize="60943,3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">
                <v:shape id="Text Box 2438" o:spid="_x0000_s1090" type="#_x0000_t202" style="position:absolute;left:4828;width:56115;height:3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UicYA&#10;AADdAAAADwAAAGRycy9kb3ducmV2LnhtbESPT4vCMBTE78J+h/AEb5oqumy7RlkE/yDrYasHvT2a&#10;Z1u2eSlN1PrtjSB4HGbmN8x03ppKXKlxpWUFw0EEgjizuuRcwWG/7H+BcB5ZY2WZFNzJwXz20Zli&#10;ou2N/+ia+lwECLsEFRTe14mULivIoBvYmjh4Z9sY9EE2udQN3gLcVHIURZ/SYMlhocCaFgVl/+nF&#10;KKD1OF+uT7s40qvf7XFyTrd4L5XqddufbxCeWv8Ov9obrWA0i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qUicYAAADdAAAADwAAAAAAAAAAAAAAAACYAgAAZHJz&#10;L2Rvd25yZXYueG1sUEsFBgAAAAAEAAQA9QAAAIsDAAAAAA==&#10;" filled="f" strokecolor="red" strokeweight="1.5pt">
                  <v:textbox>
                    <w:txbxContent>
                      <w:p w:rsidR="00E857E7" w:rsidRPr="002A6D22" w:rsidRDefault="00E857E7" w:rsidP="00233FD0">
                        <w:pPr>
                          <w:jc w:val="both"/>
                          <w:rPr>
                            <w:rFonts w:ascii="Arial" w:hAnsi="Arial" w:cs="Arial"/>
                            <w:b/>
                            <w:noProof/>
                            <w:sz w:val="18"/>
                            <w:szCs w:val="18"/>
                            <w:lang w:bidi="ar-SA"/>
                          </w:rPr>
                        </w:pPr>
                        <w:r w:rsidRPr="002A6D22">
                          <w:rPr>
                            <w:rFonts w:ascii="Arial" w:hAnsi="Arial" w:cs="Arial"/>
                            <w:b/>
                            <w:noProof/>
                            <w:sz w:val="18"/>
                            <w:szCs w:val="18"/>
                            <w:lang w:bidi="ar-SA"/>
                          </w:rPr>
                          <w:t xml:space="preserve">ATTENZIONE: </w:t>
                        </w:r>
                        <w:r w:rsidRPr="002A6D2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il personale di manutenzione, non deve in alcun modo compromettere le cond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izioni di utilizzo in sicurezza</w:t>
                        </w:r>
                        <w:r w:rsidRPr="002A6D2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attraverso interventi e/o modifiche non autorizzate.</w:t>
                        </w:r>
                      </w:p>
                    </w:txbxContent>
                  </v:textbox>
                </v:shape>
                <v:shape id="Immagine 2587" o:spid="_x0000_s1091" type="#_x0000_t75" alt="Attenzione" style="position:absolute;top:308;width:4318;height:3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arznGAAAA3QAAAA8AAABkcnMvZG93bnJldi54bWxEj0FLw0AUhO+C/2F5grd200hrG7stKggi&#10;oWD00OMj+0yC2bdx99lGf71bKHgcZuYbZr0dXa8OFGLn2cBsmoEirr3tuDHw/vY0WYKKgmyx90wG&#10;fijCdnN5scbC+iO/0qGSRiUIxwINtCJDoXWsW3IYp34gTt6HDw4lydBoG/CY4K7XeZYttMOO00KL&#10;Az22VH9W385A+bCfSbmb37wEFuvyr9XvWIox11fj/R0ooVH+w+f2szWQz5e3cHqTnoDe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xqvOcYAAADdAAAADwAAAAAAAAAAAAAA&#10;AACfAgAAZHJzL2Rvd25yZXYueG1sUEsFBgAAAAAEAAQA9wAAAJIDAAAAAA==&#10;">
                  <v:imagedata r:id="rId21" o:title="Attenzione"/>
                  <v:path arrowok="t"/>
                  <o:lock v:ext="edit" aspectratio="f"/>
                </v:shape>
              </v:group>
            </w:pict>
          </mc:Fallback>
        </mc:AlternateContent>
      </w:r>
    </w:p>
    <w:p w:rsidR="00233FD0" w:rsidRPr="002A6D22" w:rsidRDefault="00233FD0" w:rsidP="00233FD0">
      <w:pPr>
        <w:rPr>
          <w:sz w:val="18"/>
          <w:szCs w:val="18"/>
        </w:rPr>
      </w:pPr>
    </w:p>
    <w:p w:rsidR="00233FD0" w:rsidRPr="002A6D22" w:rsidRDefault="00233FD0" w:rsidP="00233FD0">
      <w:pPr>
        <w:pStyle w:val="corpodeltesto"/>
        <w:rPr>
          <w:sz w:val="18"/>
          <w:szCs w:val="18"/>
        </w:rPr>
      </w:pPr>
    </w:p>
    <w:p w:rsidR="00233FD0" w:rsidRPr="002A6D22" w:rsidRDefault="00233FD0" w:rsidP="00233FD0">
      <w:pPr>
        <w:pStyle w:val="corpodeltesto"/>
        <w:rPr>
          <w:sz w:val="18"/>
          <w:szCs w:val="18"/>
        </w:rPr>
      </w:pPr>
    </w:p>
    <w:p w:rsidR="00233FD0" w:rsidRPr="002A6D22" w:rsidRDefault="001B0FAE" w:rsidP="00233FD0">
      <w:pPr>
        <w:pStyle w:val="corpodeltesto"/>
        <w:rPr>
          <w:sz w:val="18"/>
          <w:szCs w:val="18"/>
        </w:rPr>
      </w:pPr>
      <w:r w:rsidRPr="002A6D22">
        <w:rPr>
          <w:sz w:val="18"/>
          <w:szCs w:val="18"/>
        </w:rPr>
        <w:t>I controlli e/o l'eventuale sostituzione</w:t>
      </w:r>
      <w:r w:rsidR="00233FD0" w:rsidRPr="002A6D22">
        <w:rPr>
          <w:sz w:val="18"/>
          <w:szCs w:val="18"/>
        </w:rPr>
        <w:t xml:space="preserve"> di </w:t>
      </w:r>
      <w:r w:rsidR="001C1982">
        <w:rPr>
          <w:sz w:val="18"/>
          <w:szCs w:val="18"/>
        </w:rPr>
        <w:t>parti della macchina</w:t>
      </w:r>
      <w:r w:rsidRPr="002A6D22">
        <w:rPr>
          <w:sz w:val="18"/>
          <w:szCs w:val="18"/>
        </w:rPr>
        <w:t>,</w:t>
      </w:r>
      <w:r w:rsidR="00233FD0" w:rsidRPr="002A6D22">
        <w:rPr>
          <w:sz w:val="18"/>
          <w:szCs w:val="18"/>
        </w:rPr>
        <w:t xml:space="preserve"> devono essere eseguiti </w:t>
      </w:r>
      <w:r w:rsidRPr="002A6D22">
        <w:rPr>
          <w:sz w:val="18"/>
          <w:szCs w:val="18"/>
        </w:rPr>
        <w:t>in sicurezza</w:t>
      </w:r>
      <w:r w:rsidR="00233FD0" w:rsidRPr="002A6D22">
        <w:rPr>
          <w:sz w:val="18"/>
          <w:szCs w:val="18"/>
        </w:rPr>
        <w:t xml:space="preserve"> facendo uso degli opportuni dispos</w:t>
      </w:r>
      <w:r w:rsidR="00585AA8" w:rsidRPr="002A6D22">
        <w:rPr>
          <w:sz w:val="18"/>
          <w:szCs w:val="18"/>
        </w:rPr>
        <w:t>itivi di protezione individuale (guanti, mascherina</w:t>
      </w:r>
      <w:r w:rsidR="00D44883" w:rsidRPr="002A6D22">
        <w:rPr>
          <w:sz w:val="18"/>
          <w:szCs w:val="18"/>
        </w:rPr>
        <w:t>,</w:t>
      </w:r>
      <w:r w:rsidR="00585AA8" w:rsidRPr="002A6D22">
        <w:rPr>
          <w:sz w:val="18"/>
          <w:szCs w:val="18"/>
        </w:rPr>
        <w:t xml:space="preserve"> </w:t>
      </w:r>
      <w:r w:rsidR="00D44883" w:rsidRPr="002A6D22">
        <w:rPr>
          <w:sz w:val="18"/>
          <w:szCs w:val="18"/>
        </w:rPr>
        <w:t xml:space="preserve">cuffia, </w:t>
      </w:r>
      <w:r w:rsidR="00585AA8" w:rsidRPr="002A6D22">
        <w:rPr>
          <w:sz w:val="18"/>
          <w:szCs w:val="18"/>
        </w:rPr>
        <w:t>ecc.)</w:t>
      </w:r>
      <w:r w:rsidR="00D44883" w:rsidRPr="002A6D22">
        <w:rPr>
          <w:sz w:val="18"/>
          <w:szCs w:val="18"/>
        </w:rPr>
        <w:t xml:space="preserve"> come previsto dal piano di sicurezza interno.</w:t>
      </w:r>
    </w:p>
    <w:p w:rsidR="00233FD0" w:rsidRPr="002A6D22" w:rsidRDefault="0006641A" w:rsidP="00233FD0">
      <w:pPr>
        <w:pStyle w:val="corpodeltesto"/>
        <w:rPr>
          <w:b/>
          <w:sz w:val="18"/>
          <w:szCs w:val="18"/>
        </w:rPr>
      </w:pPr>
      <w:r>
        <w:rPr>
          <w:b/>
          <w:noProof/>
          <w:sz w:val="18"/>
          <w:szCs w:val="18"/>
          <w:lang w:bidi="ar-SA"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 wp14:anchorId="747A6968" wp14:editId="172AC2EE">
                <wp:simplePos x="0" y="0"/>
                <wp:positionH relativeFrom="column">
                  <wp:posOffset>46240</wp:posOffset>
                </wp:positionH>
                <wp:positionV relativeFrom="paragraph">
                  <wp:posOffset>25285</wp:posOffset>
                </wp:positionV>
                <wp:extent cx="6118225" cy="485140"/>
                <wp:effectExtent l="0" t="0" r="0" b="0"/>
                <wp:wrapNone/>
                <wp:docPr id="2595" name="Group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485140"/>
                          <a:chOff x="1370" y="8407"/>
                          <a:chExt cx="9635" cy="764"/>
                        </a:xfrm>
                      </wpg:grpSpPr>
                      <pic:pic xmlns:pic="http://schemas.openxmlformats.org/drawingml/2006/picture">
                        <pic:nvPicPr>
                          <pic:cNvPr id="2597" name="Picture 2592" descr="Obbligo gener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" y="8589"/>
                            <a:ext cx="417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8" name="Text Box 2440"/>
                        <wps:cNvSpPr txBox="1">
                          <a:spLocks noChangeArrowheads="1"/>
                        </wps:cNvSpPr>
                        <wps:spPr bwMode="auto">
                          <a:xfrm>
                            <a:off x="1880" y="8407"/>
                            <a:ext cx="9125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7E7" w:rsidRPr="002A6D22" w:rsidRDefault="00E857E7" w:rsidP="00233FD0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2A6D22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8"/>
                                  <w:szCs w:val="18"/>
                                </w:rPr>
                                <w:t>Tenere sempre a portata di mano dei manutentori una copia dei disegni meccanici, degli schemi elettrici e pneumatici (se presenti) e del presente manuale d’uso e manutenzione, per consentire idonee operazioni secondo le indicazioni prescritte.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9" o:spid="_x0000_s1092" style="position:absolute;left:0;text-align:left;margin-left:3.65pt;margin-top:2pt;width:481.75pt;height:38.2pt;z-index:-251736064" coordorigin="1370,8407" coordsize="9635,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">
                <v:shape id="Picture 2592" o:spid="_x0000_s1093" type="#_x0000_t75" alt="Obbligo generico" style="position:absolute;left:1370;top:8589;width:417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2MFTGAAAA3QAAAA8AAABkcnMvZG93bnJldi54bWxEj81uwjAQhO+VeAdrkbgVm7T8NMUgVIjU&#10;AxcCD7CKt0lovI5iQ8Lb15Uq9TiamW806+1gG3GnzteONcymCgRx4UzNpYbLOXtegfAB2WDjmDQ8&#10;yMN2M3paY2pczye656EUEcI+RQ1VCG0qpS8qsuinriWO3pfrLIYou1KaDvsIt41MlFpIizXHhQpb&#10;+qio+M5vVkNG6vVyPSbX3Yvqs9U+bw+qnms9GQ+7dxCBhvAf/mt/Gg3J/G0Jv2/iE5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7YwVMYAAADdAAAADwAAAAAAAAAAAAAA&#10;AACfAgAAZHJzL2Rvd25yZXYueG1sUEsFBgAAAAAEAAQA9wAAAJIDAAAAAA==&#10;">
                  <v:imagedata r:id="rId19" o:title="Obbligo generico"/>
                </v:shape>
                <v:shape id="Text Box 2440" o:spid="_x0000_s1094" type="#_x0000_t202" style="position:absolute;left:1880;top:8407;width:9125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gP8AA&#10;AADdAAAADwAAAGRycy9kb3ducmV2LnhtbERPy4rCMBTdD/gP4QqzGxNFRatRxEGYleIT3F2aa1ts&#10;bkqTsfXvzUJweTjv+bK1pXhQ7QvHGvo9BYI4dabgTMPpuPmZgPAB2WDpmDQ8ycNy0fmaY2Jcw3t6&#10;HEImYgj7BDXkIVSJlD7NyaLvuYo4cjdXWwwR1pk0NTYx3JZyoNRYWiw4NuRY0Tqn9H74txrO29v1&#10;MlS77NeOqsa1SrKdSq2/u+1qBiJQGz7it/vPaBiMpn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EgP8AAAADdAAAADwAAAAAAAAAAAAAAAACYAgAAZHJzL2Rvd25y&#10;ZXYueG1sUEsFBgAAAAAEAAQA9QAAAIUDAAAAAA==&#10;" filled="f" stroked="f">
                  <v:textbox>
                    <w:txbxContent>
                      <w:p w:rsidR="00E857E7" w:rsidRPr="002A6D22" w:rsidRDefault="00E857E7" w:rsidP="00233FD0">
                        <w:pPr>
                          <w:jc w:val="both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2A6D22">
                          <w:rPr>
                            <w:rFonts w:ascii="Arial" w:hAnsi="Arial" w:cs="Arial"/>
                            <w:b/>
                            <w:color w:val="0000FF"/>
                            <w:sz w:val="18"/>
                            <w:szCs w:val="18"/>
                          </w:rPr>
                          <w:t>Tenere sempre a portata di mano dei manutentori una copia dei disegni meccanici, degli schemi elettrici e pneumatici (se presenti) e del presente manuale d’uso e manutenzione, per consentire idonee operazioni secondo le indicazioni prescritte.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33FD0" w:rsidRPr="002A6D22" w:rsidRDefault="00233FD0" w:rsidP="00233FD0">
      <w:pPr>
        <w:pStyle w:val="corpodeltesto"/>
        <w:rPr>
          <w:b/>
          <w:sz w:val="18"/>
          <w:szCs w:val="18"/>
        </w:rPr>
      </w:pPr>
    </w:p>
    <w:p w:rsidR="00233FD0" w:rsidRPr="002A6D22" w:rsidRDefault="00233FD0" w:rsidP="00233FD0">
      <w:pPr>
        <w:pStyle w:val="corpodeltesto"/>
        <w:rPr>
          <w:b/>
          <w:sz w:val="18"/>
          <w:szCs w:val="18"/>
        </w:rPr>
      </w:pPr>
    </w:p>
    <w:p w:rsidR="00233FD0" w:rsidRPr="002A6D22" w:rsidRDefault="00B44167" w:rsidP="00233FD0">
      <w:pPr>
        <w:pStyle w:val="corpodeltesto"/>
        <w:rPr>
          <w:sz w:val="18"/>
          <w:szCs w:val="18"/>
        </w:rPr>
      </w:pPr>
      <w:r>
        <w:rPr>
          <w:noProof/>
          <w:sz w:val="18"/>
          <w:szCs w:val="18"/>
          <w:lang w:bidi="ar-SA"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 wp14:anchorId="5E84D995" wp14:editId="299C2104">
                <wp:simplePos x="0" y="0"/>
                <wp:positionH relativeFrom="column">
                  <wp:posOffset>55765</wp:posOffset>
                </wp:positionH>
                <wp:positionV relativeFrom="paragraph">
                  <wp:posOffset>111240</wp:posOffset>
                </wp:positionV>
                <wp:extent cx="6102985" cy="382905"/>
                <wp:effectExtent l="0" t="0" r="0" b="0"/>
                <wp:wrapNone/>
                <wp:docPr id="2592" name="Group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985" cy="382905"/>
                          <a:chOff x="1219" y="8860"/>
                          <a:chExt cx="9611" cy="603"/>
                        </a:xfrm>
                      </wpg:grpSpPr>
                      <pic:pic xmlns:pic="http://schemas.openxmlformats.org/drawingml/2006/picture">
                        <pic:nvPicPr>
                          <pic:cNvPr id="2593" name="Picture 2593" descr="Obbligo gener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" y="8931"/>
                            <a:ext cx="417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4" name="Text Box 1633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8860"/>
                            <a:ext cx="9108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7E7" w:rsidRPr="002A6D22" w:rsidRDefault="00E857E7" w:rsidP="009B089E">
                              <w:pPr>
                                <w:jc w:val="both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2A6D22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8"/>
                                  <w:szCs w:val="18"/>
                                </w:rPr>
                                <w:t>E’ compito dell’utente mantenere tutti i dispositivi in condizioni di perfetta efficienza secondo quanto richiesto dal presente manuale di uso e manutenzione.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0" o:spid="_x0000_s1095" style="position:absolute;left:0;text-align:left;margin-left:4.4pt;margin-top:8.75pt;width:480.55pt;height:30.15pt;z-index:-251735040" coordorigin="1219,8860" coordsize="9611,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">
                <v:shape id="Picture 2593" o:spid="_x0000_s1096" type="#_x0000_t75" alt="Obbligo generico" style="position:absolute;left:1219;top:8931;width:417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NNlfFAAAA3QAAAA8AAABkcnMvZG93bnJldi54bWxEj8FuwjAQRO+V+AdrkbgVm1AQTTEIUSJx&#10;6IXAB6zibRIar6PYJeHvcSWkHkcz80az3g62ETfqfO1Yw2yqQBAXztRcarics9cVCB+QDTaOScOd&#10;PGw3o5c1psb1fKJbHkoRIexT1FCF0KZS+qIii37qWuLofbvOYoiyK6XpsI9w28hEqaW0WHNcqLCl&#10;fUXFT/5rNWSk3i7Xr+S6m6s+W33m7UHVC60n42H3ASLQEP7Dz/bRaEgW73P4exOfgN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jTZXxQAAAN0AAAAPAAAAAAAAAAAAAAAA&#10;AJ8CAABkcnMvZG93bnJldi54bWxQSwUGAAAAAAQABAD3AAAAkQMAAAAA&#10;">
                  <v:imagedata r:id="rId19" o:title="Obbligo generico"/>
                </v:shape>
                <v:shape id="Text Box 1633" o:spid="_x0000_s1097" type="#_x0000_t202" style="position:absolute;left:1722;top:8860;width:9108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qOs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4+kI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cKjrEAAAA3QAAAA8AAAAAAAAAAAAAAAAAmAIAAGRycy9k&#10;b3ducmV2LnhtbFBLBQYAAAAABAAEAPUAAACJAwAAAAA=&#10;" filled="f" stroked="f">
                  <v:textbox>
                    <w:txbxContent>
                      <w:p w:rsidR="00E857E7" w:rsidRPr="002A6D22" w:rsidRDefault="00E857E7" w:rsidP="009B089E">
                        <w:pPr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A6D22">
                          <w:rPr>
                            <w:rFonts w:ascii="Arial" w:hAnsi="Arial" w:cs="Arial"/>
                            <w:b/>
                            <w:color w:val="0000FF"/>
                            <w:sz w:val="18"/>
                            <w:szCs w:val="18"/>
                          </w:rPr>
                          <w:t>E’ compito dell’utente mantenere tutti i dispositivi in condizioni di perfetta efficienza secondo quanto richiesto dal presente manuale di uso e manutenzione.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29"/>
    <w:p w:rsidR="009B089E" w:rsidRPr="002A6D22" w:rsidRDefault="009B089E" w:rsidP="009B089E">
      <w:pPr>
        <w:pStyle w:val="corpodeltesto"/>
        <w:rPr>
          <w:rFonts w:cs="Arial"/>
          <w:sz w:val="18"/>
          <w:szCs w:val="18"/>
        </w:rPr>
      </w:pPr>
    </w:p>
    <w:p w:rsidR="009B089E" w:rsidRPr="002A6D22" w:rsidRDefault="009B089E" w:rsidP="009B089E">
      <w:pPr>
        <w:pStyle w:val="corpodeltesto"/>
        <w:rPr>
          <w:rFonts w:cs="Arial"/>
          <w:sz w:val="18"/>
          <w:szCs w:val="18"/>
        </w:rPr>
      </w:pPr>
    </w:p>
    <w:p w:rsidR="0000535C" w:rsidRPr="002A6D22" w:rsidRDefault="0000535C" w:rsidP="009B089E">
      <w:pPr>
        <w:pStyle w:val="corpodeltesto"/>
        <w:rPr>
          <w:rFonts w:cs="Arial"/>
          <w:sz w:val="18"/>
          <w:szCs w:val="18"/>
        </w:rPr>
      </w:pPr>
    </w:p>
    <w:p w:rsidR="001C1982" w:rsidRDefault="001C1982" w:rsidP="0000535C">
      <w:pPr>
        <w:pStyle w:val="corpodeltesto"/>
        <w:spacing w:before="120"/>
        <w:rPr>
          <w:sz w:val="18"/>
          <w:szCs w:val="18"/>
        </w:rPr>
      </w:pPr>
      <w:r>
        <w:rPr>
          <w:sz w:val="18"/>
          <w:szCs w:val="18"/>
        </w:rPr>
        <w:lastRenderedPageBreak/>
        <w:t>Programma manutentivo:</w:t>
      </w:r>
    </w:p>
    <w:p w:rsidR="001C1982" w:rsidRDefault="001C1982" w:rsidP="001C1982">
      <w:pPr>
        <w:pStyle w:val="corpodeltesto"/>
        <w:spacing w:before="120"/>
        <w:ind w:firstLine="709"/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r w:rsidRPr="001C1982">
        <w:rPr>
          <w:b/>
          <w:sz w:val="18"/>
          <w:szCs w:val="18"/>
        </w:rPr>
        <w:t>Manutenzione giornaliera</w:t>
      </w:r>
      <w:r>
        <w:rPr>
          <w:sz w:val="18"/>
          <w:szCs w:val="18"/>
        </w:rPr>
        <w:t xml:space="preserve">; </w:t>
      </w:r>
    </w:p>
    <w:p w:rsidR="001C1982" w:rsidRDefault="001C1982" w:rsidP="001C1982">
      <w:pPr>
        <w:pStyle w:val="corpodeltesto"/>
        <w:tabs>
          <w:tab w:val="left" w:pos="1701"/>
        </w:tabs>
        <w:spacing w:before="120"/>
        <w:ind w:left="709" w:firstLine="709"/>
        <w:rPr>
          <w:sz w:val="18"/>
          <w:szCs w:val="18"/>
        </w:rPr>
      </w:pPr>
      <w:r>
        <w:rPr>
          <w:sz w:val="18"/>
          <w:szCs w:val="18"/>
        </w:rPr>
        <w:t>1.</w:t>
      </w:r>
      <w:r>
        <w:rPr>
          <w:sz w:val="18"/>
          <w:szCs w:val="18"/>
        </w:rPr>
        <w:tab/>
        <w:t>Pulizia accurata dei piani;</w:t>
      </w:r>
    </w:p>
    <w:p w:rsidR="001C1982" w:rsidRDefault="001C1982" w:rsidP="001C1982">
      <w:pPr>
        <w:pStyle w:val="corpodeltesto"/>
        <w:tabs>
          <w:tab w:val="left" w:pos="1701"/>
        </w:tabs>
        <w:spacing w:before="120"/>
        <w:ind w:left="709" w:firstLine="709"/>
        <w:rPr>
          <w:sz w:val="18"/>
          <w:szCs w:val="18"/>
        </w:rPr>
      </w:pPr>
      <w:r>
        <w:rPr>
          <w:sz w:val="18"/>
          <w:szCs w:val="18"/>
        </w:rPr>
        <w:t>2.</w:t>
      </w:r>
      <w:r>
        <w:rPr>
          <w:sz w:val="18"/>
          <w:szCs w:val="18"/>
        </w:rPr>
        <w:tab/>
        <w:t>Verifica bloccaggio corretto piano fisso (</w:t>
      </w:r>
      <w:proofErr w:type="spellStart"/>
      <w:r>
        <w:rPr>
          <w:sz w:val="18"/>
          <w:szCs w:val="18"/>
        </w:rPr>
        <w:t>pos</w:t>
      </w:r>
      <w:proofErr w:type="spellEnd"/>
      <w:r>
        <w:rPr>
          <w:sz w:val="18"/>
          <w:szCs w:val="18"/>
        </w:rPr>
        <w:t xml:space="preserve">. V </w:t>
      </w:r>
      <w:proofErr w:type="spellStart"/>
      <w:r>
        <w:rPr>
          <w:sz w:val="18"/>
          <w:szCs w:val="18"/>
        </w:rPr>
        <w:t>fig.3</w:t>
      </w:r>
      <w:proofErr w:type="spellEnd"/>
      <w:r>
        <w:rPr>
          <w:sz w:val="18"/>
          <w:szCs w:val="18"/>
        </w:rPr>
        <w:t>) e perno di manovella (</w:t>
      </w:r>
      <w:proofErr w:type="spellStart"/>
      <w:r>
        <w:rPr>
          <w:sz w:val="18"/>
          <w:szCs w:val="18"/>
        </w:rPr>
        <w:t>pos</w:t>
      </w:r>
      <w:proofErr w:type="spellEnd"/>
      <w:r>
        <w:rPr>
          <w:sz w:val="18"/>
          <w:szCs w:val="18"/>
        </w:rPr>
        <w:t xml:space="preserve">. T </w:t>
      </w:r>
      <w:proofErr w:type="spellStart"/>
      <w:r>
        <w:rPr>
          <w:sz w:val="18"/>
          <w:szCs w:val="18"/>
        </w:rPr>
        <w:t>fig.3</w:t>
      </w:r>
      <w:proofErr w:type="spellEnd"/>
      <w:r>
        <w:rPr>
          <w:sz w:val="18"/>
          <w:szCs w:val="18"/>
        </w:rPr>
        <w:t>).</w:t>
      </w:r>
    </w:p>
    <w:p w:rsidR="001C1982" w:rsidRDefault="001C1982" w:rsidP="001C1982">
      <w:pPr>
        <w:pStyle w:val="corpodeltesto"/>
        <w:spacing w:before="120"/>
        <w:ind w:firstLine="709"/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r w:rsidRPr="001C1982">
        <w:rPr>
          <w:b/>
          <w:sz w:val="18"/>
          <w:szCs w:val="18"/>
        </w:rPr>
        <w:t xml:space="preserve">Manutenzione </w:t>
      </w:r>
      <w:r>
        <w:rPr>
          <w:b/>
          <w:sz w:val="18"/>
          <w:szCs w:val="18"/>
        </w:rPr>
        <w:t>periodica</w:t>
      </w:r>
      <w:r>
        <w:rPr>
          <w:sz w:val="18"/>
          <w:szCs w:val="18"/>
        </w:rPr>
        <w:t xml:space="preserve">; </w:t>
      </w:r>
    </w:p>
    <w:p w:rsidR="001C1982" w:rsidRDefault="001C1982" w:rsidP="009251D0">
      <w:pPr>
        <w:pStyle w:val="corpodeltesto"/>
        <w:tabs>
          <w:tab w:val="left" w:pos="1701"/>
        </w:tabs>
        <w:spacing w:before="120"/>
        <w:ind w:left="1418"/>
        <w:rPr>
          <w:sz w:val="18"/>
          <w:szCs w:val="18"/>
        </w:rPr>
      </w:pPr>
      <w:r>
        <w:rPr>
          <w:sz w:val="18"/>
          <w:szCs w:val="18"/>
        </w:rPr>
        <w:t>1.</w:t>
      </w:r>
      <w:r>
        <w:rPr>
          <w:sz w:val="18"/>
          <w:szCs w:val="18"/>
        </w:rPr>
        <w:tab/>
        <w:t xml:space="preserve">Ogni 200 ore di lavoro, ingrassare </w:t>
      </w:r>
      <w:r w:rsidR="009251D0">
        <w:rPr>
          <w:sz w:val="18"/>
          <w:szCs w:val="18"/>
        </w:rPr>
        <w:t>il perno di testa di biella e le boccole del piano mobile con uno dei seguenti prodotti (additivati con bisolfuro di molibdeno):</w:t>
      </w:r>
    </w:p>
    <w:p w:rsidR="009251D0" w:rsidRDefault="009251D0" w:rsidP="009251D0">
      <w:pPr>
        <w:pStyle w:val="corpodeltesto"/>
        <w:numPr>
          <w:ilvl w:val="0"/>
          <w:numId w:val="55"/>
        </w:numPr>
        <w:tabs>
          <w:tab w:val="left" w:pos="1701"/>
        </w:tabs>
        <w:ind w:left="2415" w:hanging="357"/>
        <w:rPr>
          <w:sz w:val="18"/>
          <w:szCs w:val="18"/>
        </w:rPr>
      </w:pPr>
      <w:r>
        <w:rPr>
          <w:sz w:val="18"/>
          <w:szCs w:val="18"/>
        </w:rPr>
        <w:t xml:space="preserve">MOBIL </w:t>
      </w:r>
      <w:proofErr w:type="spellStart"/>
      <w:r>
        <w:rPr>
          <w:sz w:val="18"/>
          <w:szCs w:val="18"/>
        </w:rPr>
        <w:t>TEMP</w:t>
      </w:r>
      <w:proofErr w:type="spellEnd"/>
      <w:r>
        <w:rPr>
          <w:sz w:val="18"/>
          <w:szCs w:val="18"/>
        </w:rPr>
        <w:t xml:space="preserve"> 78</w:t>
      </w:r>
    </w:p>
    <w:p w:rsidR="009251D0" w:rsidRPr="009251D0" w:rsidRDefault="009251D0" w:rsidP="009251D0">
      <w:pPr>
        <w:pStyle w:val="corpodeltesto"/>
        <w:numPr>
          <w:ilvl w:val="0"/>
          <w:numId w:val="55"/>
        </w:numPr>
        <w:tabs>
          <w:tab w:val="left" w:pos="1701"/>
        </w:tabs>
        <w:ind w:left="2415" w:hanging="357"/>
        <w:rPr>
          <w:sz w:val="18"/>
          <w:szCs w:val="18"/>
        </w:rPr>
      </w:pPr>
      <w:r>
        <w:rPr>
          <w:sz w:val="18"/>
          <w:szCs w:val="18"/>
        </w:rPr>
        <w:t>SHELL S. 4768</w:t>
      </w:r>
    </w:p>
    <w:p w:rsidR="001C1982" w:rsidRDefault="001C1982" w:rsidP="009251D0">
      <w:pPr>
        <w:pStyle w:val="corpodeltesto"/>
        <w:tabs>
          <w:tab w:val="left" w:pos="1701"/>
        </w:tabs>
        <w:spacing w:before="120"/>
        <w:ind w:left="1418"/>
        <w:rPr>
          <w:sz w:val="18"/>
          <w:szCs w:val="18"/>
        </w:rPr>
      </w:pPr>
      <w:r>
        <w:rPr>
          <w:sz w:val="18"/>
          <w:szCs w:val="18"/>
        </w:rPr>
        <w:t>2.</w:t>
      </w:r>
      <w:r>
        <w:rPr>
          <w:sz w:val="18"/>
          <w:szCs w:val="18"/>
        </w:rPr>
        <w:tab/>
      </w:r>
      <w:r w:rsidR="009251D0">
        <w:rPr>
          <w:sz w:val="18"/>
          <w:szCs w:val="18"/>
        </w:rPr>
        <w:t xml:space="preserve">Ogni 200 ore di lavoro, verificare la tensione delle tre cinghie trapezioidali e in caso di necessità correggere attraverso la regolazione presente sul supporto del motoriduttore. Un cinghia correttamente </w:t>
      </w:r>
      <w:proofErr w:type="spellStart"/>
      <w:r w:rsidR="009251D0">
        <w:rPr>
          <w:sz w:val="18"/>
          <w:szCs w:val="18"/>
        </w:rPr>
        <w:t>tensionata</w:t>
      </w:r>
      <w:proofErr w:type="spellEnd"/>
      <w:r w:rsidR="009251D0">
        <w:rPr>
          <w:sz w:val="18"/>
          <w:szCs w:val="18"/>
        </w:rPr>
        <w:t xml:space="preserve"> non slitta e non vibra durante il funzionamento).</w:t>
      </w:r>
    </w:p>
    <w:p w:rsidR="0000535C" w:rsidRPr="002A6D22" w:rsidRDefault="009251D0" w:rsidP="003951C6">
      <w:pPr>
        <w:pStyle w:val="corpodeltesto"/>
        <w:tabs>
          <w:tab w:val="left" w:pos="1701"/>
        </w:tabs>
        <w:spacing w:before="120"/>
        <w:ind w:left="1418"/>
        <w:rPr>
          <w:sz w:val="18"/>
          <w:szCs w:val="18"/>
        </w:rPr>
      </w:pPr>
      <w:r>
        <w:rPr>
          <w:sz w:val="18"/>
          <w:szCs w:val="18"/>
        </w:rPr>
        <w:t>3.</w:t>
      </w:r>
      <w:r>
        <w:rPr>
          <w:sz w:val="18"/>
          <w:szCs w:val="18"/>
        </w:rPr>
        <w:tab/>
        <w:t>Ogni 8000 ore di lavoro</w:t>
      </w:r>
      <w:r w:rsidR="0007304F">
        <w:rPr>
          <w:sz w:val="18"/>
          <w:szCs w:val="18"/>
        </w:rPr>
        <w:t xml:space="preserve"> (o comunque non oltre 3 anni dalla precedente sostituzione)</w:t>
      </w:r>
      <w:r>
        <w:rPr>
          <w:sz w:val="18"/>
          <w:szCs w:val="18"/>
        </w:rPr>
        <w:t xml:space="preserve">, </w:t>
      </w:r>
      <w:r w:rsidR="0007304F">
        <w:rPr>
          <w:sz w:val="18"/>
          <w:szCs w:val="18"/>
        </w:rPr>
        <w:t xml:space="preserve">cambiare </w:t>
      </w:r>
    </w:p>
    <w:p w:rsidR="006B0BDC" w:rsidRPr="002A6D22" w:rsidRDefault="00004D4F" w:rsidP="006B0BDC">
      <w:pPr>
        <w:pStyle w:val="corpodeltesto"/>
        <w:rPr>
          <w:sz w:val="18"/>
          <w:szCs w:val="18"/>
        </w:rPr>
      </w:pPr>
      <w:r>
        <w:rPr>
          <w:noProof/>
          <w:sz w:val="18"/>
          <w:szCs w:val="18"/>
          <w:lang w:bidi="ar-SA"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 wp14:anchorId="65AB61E7" wp14:editId="7AD7D7BF">
                <wp:simplePos x="0" y="0"/>
                <wp:positionH relativeFrom="column">
                  <wp:posOffset>-46990</wp:posOffset>
                </wp:positionH>
                <wp:positionV relativeFrom="paragraph">
                  <wp:posOffset>103505</wp:posOffset>
                </wp:positionV>
                <wp:extent cx="6106160" cy="374015"/>
                <wp:effectExtent l="0" t="0" r="0" b="0"/>
                <wp:wrapNone/>
                <wp:docPr id="29" name="Group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6160" cy="374015"/>
                          <a:chOff x="1061" y="12936"/>
                          <a:chExt cx="9616" cy="589"/>
                        </a:xfrm>
                      </wpg:grpSpPr>
                      <wps:wsp>
                        <wps:cNvPr id="30" name="Text Box 1648"/>
                        <wps:cNvSpPr txBox="1">
                          <a:spLocks noChangeArrowheads="1"/>
                        </wps:cNvSpPr>
                        <wps:spPr bwMode="auto">
                          <a:xfrm>
                            <a:off x="1819" y="12936"/>
                            <a:ext cx="8858" cy="589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7E7" w:rsidRPr="002A6D22" w:rsidRDefault="00E857E7" w:rsidP="009B089E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lang w:bidi="ar-SA"/>
                                </w:rPr>
                              </w:pPr>
                              <w:r w:rsidRPr="002A6D22"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lang w:bidi="ar-SA"/>
                                </w:rPr>
                                <w:t>ATTENZIONE: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lang w:bidi="ar-SA"/>
                                </w:rPr>
                                <w:t xml:space="preserve"> </w:t>
                              </w:r>
                              <w:r w:rsidRPr="002A6D22"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lang w:bidi="ar-SA"/>
                                </w:rPr>
                                <w:t xml:space="preserve"> </w:t>
                              </w:r>
                              <w:r w:rsidRPr="002A6D22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tutte le operazioni devono essere eseguite da personale esperto di manutenzione in possesso dei necessari requisiti tecnico-professionali.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588" descr="Attenzion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12936"/>
                            <a:ext cx="680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1" o:spid="_x0000_s1098" style="position:absolute;left:0;text-align:left;margin-left:-3.7pt;margin-top:8.15pt;width:480.8pt;height:29.45pt;z-index:251579392" coordorigin="1061,12936" coordsize="9616,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">
                <v:shape id="Text Box 1648" o:spid="_x0000_s1099" type="#_x0000_t202" style="position:absolute;left:1819;top:12936;width:8858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xCPcIA&#10;AADbAAAADwAAAGRycy9kb3ducmV2LnhtbERPz2vCMBS+D/wfwhO8zVSdslXTIoJzyHaw20Fvj+bZ&#10;FpuXkmRa/3tzGOz48f1e5b1pxZWcbywrmIwTEMSl1Q1XCn6+t8+vIHxA1thaJgV38pBng6cVptre&#10;+EDXIlQihrBPUUEdQpdK6cuaDPqx7Ygjd7bOYIjQVVI7vMVw08ppkiykwYZjQ40dbWoqL8WvUUC7&#10;l2q7O329Jfr9c3+cn4s93hulRsN+vQQRqA//4j/3h1Ywi+vjl/gD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EI9wgAAANsAAAAPAAAAAAAAAAAAAAAAAJgCAABkcnMvZG93&#10;bnJldi54bWxQSwUGAAAAAAQABAD1AAAAhwMAAAAA&#10;" filled="f" strokecolor="red" strokeweight="1.5pt">
                  <v:textbox>
                    <w:txbxContent>
                      <w:p w:rsidR="00E857E7" w:rsidRPr="002A6D22" w:rsidRDefault="00E857E7" w:rsidP="009B089E">
                        <w:pPr>
                          <w:jc w:val="both"/>
                          <w:rPr>
                            <w:rFonts w:ascii="Arial" w:hAnsi="Arial" w:cs="Arial"/>
                            <w:b/>
                            <w:noProof/>
                            <w:sz w:val="18"/>
                            <w:szCs w:val="18"/>
                            <w:lang w:bidi="ar-SA"/>
                          </w:rPr>
                        </w:pPr>
                        <w:r w:rsidRPr="002A6D22">
                          <w:rPr>
                            <w:rFonts w:ascii="Arial" w:hAnsi="Arial" w:cs="Arial"/>
                            <w:b/>
                            <w:noProof/>
                            <w:sz w:val="18"/>
                            <w:szCs w:val="18"/>
                            <w:lang w:bidi="ar-SA"/>
                          </w:rPr>
                          <w:t>ATTENZIONE:</w:t>
                        </w:r>
                        <w:r>
                          <w:rPr>
                            <w:rFonts w:ascii="Arial" w:hAnsi="Arial" w:cs="Arial"/>
                            <w:b/>
                            <w:noProof/>
                            <w:sz w:val="18"/>
                            <w:szCs w:val="18"/>
                            <w:lang w:bidi="ar-SA"/>
                          </w:rPr>
                          <w:t xml:space="preserve"> </w:t>
                        </w:r>
                        <w:r w:rsidRPr="002A6D22">
                          <w:rPr>
                            <w:rFonts w:ascii="Arial" w:hAnsi="Arial" w:cs="Arial"/>
                            <w:b/>
                            <w:noProof/>
                            <w:sz w:val="18"/>
                            <w:szCs w:val="18"/>
                            <w:lang w:bidi="ar-SA"/>
                          </w:rPr>
                          <w:t xml:space="preserve"> </w:t>
                        </w:r>
                        <w:r w:rsidRPr="002A6D2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tutte le operazioni devono essere eseguite da personale esperto di manutenzione in possesso dei necessari requisiti tecnico-professionali.</w:t>
                        </w:r>
                      </w:p>
                    </w:txbxContent>
                  </v:textbox>
                </v:shape>
                <v:shape id="Picture 2588" o:spid="_x0000_s1100" type="#_x0000_t75" alt="Attenzione" style="position:absolute;left:1061;top:12936;width:680;height:52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kJPHEAAAA2wAAAA8AAABkcnMvZG93bnJldi54bWxEj0FrwkAUhO9C/8PyCr2I7kZB0uga2tIW&#10;T4K23h/ZZxLNvg3ZNab/3hWEHoeZ+YZZ5YNtRE+drx1rSKYKBHHhTM2lht+fr0kKwgdkg41j0vBH&#10;HvL102iFmXFX3lG/D6WIEPYZaqhCaDMpfVGRRT91LXH0jq6zGKLsSmk6vEa4beRMqYW0WHNcqLCl&#10;j4qK8/5iNYzTdHbYnbb16/dJXT775vy+cErrl+fhbQki0BD+w4/2xmiYJ3D/En+A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kJPHEAAAA2wAAAA8AAAAAAAAAAAAAAAAA&#10;nwIAAGRycy9kb3ducmV2LnhtbFBLBQYAAAAABAAEAPcAAACQAwAAAAA=&#10;">
                  <v:imagedata r:id="rId21" o:title="Attenzione"/>
                  <o:lock v:ext="edit" aspectratio="f"/>
                </v:shape>
              </v:group>
            </w:pict>
          </mc:Fallback>
        </mc:AlternateContent>
      </w:r>
    </w:p>
    <w:p w:rsidR="006B0BDC" w:rsidRPr="002A6D22" w:rsidRDefault="006B0BDC" w:rsidP="006B0BDC">
      <w:pPr>
        <w:pStyle w:val="corpodeltesto"/>
        <w:rPr>
          <w:sz w:val="18"/>
          <w:szCs w:val="18"/>
        </w:rPr>
      </w:pPr>
    </w:p>
    <w:p w:rsidR="006B0BDC" w:rsidRPr="002A6D22" w:rsidRDefault="006B0BDC" w:rsidP="006B0BDC">
      <w:pPr>
        <w:pStyle w:val="corpodeltesto"/>
        <w:rPr>
          <w:sz w:val="18"/>
          <w:szCs w:val="18"/>
        </w:rPr>
      </w:pPr>
    </w:p>
    <w:p w:rsidR="006B0BDC" w:rsidRDefault="006B0BDC" w:rsidP="0000535C">
      <w:pPr>
        <w:pStyle w:val="corpodeltesto"/>
        <w:rPr>
          <w:b/>
          <w:sz w:val="18"/>
          <w:szCs w:val="18"/>
        </w:rPr>
      </w:pPr>
    </w:p>
    <w:p w:rsidR="003951C6" w:rsidRPr="002A6D22" w:rsidRDefault="003951C6" w:rsidP="0000535C">
      <w:pPr>
        <w:pStyle w:val="corpodeltesto"/>
        <w:rPr>
          <w:b/>
          <w:sz w:val="18"/>
          <w:szCs w:val="18"/>
        </w:rPr>
      </w:pPr>
    </w:p>
    <w:p w:rsidR="009B089E" w:rsidRDefault="00BD4B96" w:rsidP="00D303EE">
      <w:pPr>
        <w:pStyle w:val="Titolo2"/>
        <w:numPr>
          <w:ilvl w:val="1"/>
          <w:numId w:val="48"/>
        </w:numPr>
        <w:spacing w:before="120" w:after="0"/>
        <w:jc w:val="both"/>
      </w:pPr>
      <w:bookmarkStart w:id="31" w:name="_Toc223846684"/>
      <w:r>
        <w:t xml:space="preserve">   </w:t>
      </w:r>
      <w:bookmarkStart w:id="32" w:name="_Toc142059666"/>
      <w:r w:rsidR="008A0CF7">
        <w:t>an</w:t>
      </w:r>
      <w:r w:rsidR="009B089E">
        <w:t>omalie e procedure di riavvio</w:t>
      </w:r>
      <w:bookmarkEnd w:id="31"/>
      <w:bookmarkEnd w:id="32"/>
    </w:p>
    <w:p w:rsidR="00BD4B96" w:rsidRDefault="009B089E" w:rsidP="00DB4E3B">
      <w:pPr>
        <w:jc w:val="both"/>
        <w:rPr>
          <w:rFonts w:ascii="Arial" w:hAnsi="Arial" w:cs="Arial"/>
          <w:bCs/>
          <w:sz w:val="18"/>
          <w:szCs w:val="18"/>
        </w:rPr>
      </w:pPr>
      <w:r w:rsidRPr="0006641A">
        <w:rPr>
          <w:rFonts w:ascii="Arial" w:hAnsi="Arial" w:cs="Arial"/>
          <w:bCs/>
          <w:sz w:val="18"/>
          <w:szCs w:val="18"/>
        </w:rPr>
        <w:t xml:space="preserve">Tutte le </w:t>
      </w:r>
      <w:r w:rsidR="00DB4E3B" w:rsidRPr="0006641A">
        <w:rPr>
          <w:rFonts w:ascii="Arial" w:hAnsi="Arial" w:cs="Arial"/>
          <w:bCs/>
          <w:sz w:val="18"/>
          <w:szCs w:val="18"/>
        </w:rPr>
        <w:t xml:space="preserve">normali </w:t>
      </w:r>
      <w:r w:rsidR="009649C0" w:rsidRPr="0006641A">
        <w:rPr>
          <w:rFonts w:ascii="Arial" w:hAnsi="Arial" w:cs="Arial"/>
          <w:bCs/>
          <w:sz w:val="18"/>
          <w:szCs w:val="18"/>
        </w:rPr>
        <w:t xml:space="preserve">funzioni </w:t>
      </w:r>
      <w:r w:rsidRPr="0006641A">
        <w:rPr>
          <w:rFonts w:ascii="Arial" w:hAnsi="Arial" w:cs="Arial"/>
          <w:bCs/>
          <w:sz w:val="18"/>
          <w:szCs w:val="18"/>
        </w:rPr>
        <w:t xml:space="preserve">della </w:t>
      </w:r>
      <w:r w:rsidR="00503B44">
        <w:rPr>
          <w:rFonts w:ascii="Arial" w:hAnsi="Arial" w:cs="Arial"/>
          <w:bCs/>
          <w:sz w:val="18"/>
          <w:szCs w:val="18"/>
        </w:rPr>
        <w:t>macchina</w:t>
      </w:r>
      <w:r w:rsidRPr="0006641A">
        <w:rPr>
          <w:rFonts w:ascii="Arial" w:hAnsi="Arial" w:cs="Arial"/>
          <w:bCs/>
          <w:sz w:val="18"/>
          <w:szCs w:val="18"/>
        </w:rPr>
        <w:t xml:space="preserve"> </w:t>
      </w:r>
      <w:r w:rsidR="00DB4E3B" w:rsidRPr="0006641A">
        <w:rPr>
          <w:rFonts w:ascii="Arial" w:hAnsi="Arial" w:cs="Arial"/>
          <w:bCs/>
          <w:sz w:val="18"/>
          <w:szCs w:val="18"/>
        </w:rPr>
        <w:t>sono</w:t>
      </w:r>
      <w:r w:rsidRPr="0006641A">
        <w:rPr>
          <w:rFonts w:ascii="Arial" w:hAnsi="Arial" w:cs="Arial"/>
          <w:bCs/>
          <w:sz w:val="18"/>
          <w:szCs w:val="18"/>
        </w:rPr>
        <w:t xml:space="preserve"> </w:t>
      </w:r>
      <w:r w:rsidR="00FE7BB6" w:rsidRPr="0006641A">
        <w:rPr>
          <w:rFonts w:ascii="Arial" w:hAnsi="Arial" w:cs="Arial"/>
          <w:bCs/>
          <w:sz w:val="18"/>
          <w:szCs w:val="18"/>
        </w:rPr>
        <w:t xml:space="preserve">state </w:t>
      </w:r>
      <w:r w:rsidRPr="0006641A">
        <w:rPr>
          <w:rFonts w:ascii="Arial" w:hAnsi="Arial" w:cs="Arial"/>
          <w:bCs/>
          <w:sz w:val="18"/>
          <w:szCs w:val="18"/>
        </w:rPr>
        <w:t>dettaglia</w:t>
      </w:r>
      <w:r w:rsidR="00DB4E3B" w:rsidRPr="0006641A">
        <w:rPr>
          <w:rFonts w:ascii="Arial" w:hAnsi="Arial" w:cs="Arial"/>
          <w:bCs/>
          <w:sz w:val="18"/>
          <w:szCs w:val="18"/>
        </w:rPr>
        <w:t>ta</w:t>
      </w:r>
      <w:r w:rsidRPr="0006641A">
        <w:rPr>
          <w:rFonts w:ascii="Arial" w:hAnsi="Arial" w:cs="Arial"/>
          <w:bCs/>
          <w:sz w:val="18"/>
          <w:szCs w:val="18"/>
        </w:rPr>
        <w:t>men</w:t>
      </w:r>
      <w:r w:rsidR="00DB4E3B" w:rsidRPr="0006641A">
        <w:rPr>
          <w:rFonts w:ascii="Arial" w:hAnsi="Arial" w:cs="Arial"/>
          <w:bCs/>
          <w:sz w:val="18"/>
          <w:szCs w:val="18"/>
        </w:rPr>
        <w:t>t</w:t>
      </w:r>
      <w:r w:rsidRPr="0006641A">
        <w:rPr>
          <w:rFonts w:ascii="Arial" w:hAnsi="Arial" w:cs="Arial"/>
          <w:bCs/>
          <w:sz w:val="18"/>
          <w:szCs w:val="18"/>
        </w:rPr>
        <w:t xml:space="preserve">e </w:t>
      </w:r>
      <w:r w:rsidR="00DB4E3B" w:rsidRPr="0006641A">
        <w:rPr>
          <w:rFonts w:ascii="Arial" w:hAnsi="Arial" w:cs="Arial"/>
          <w:bCs/>
          <w:sz w:val="18"/>
          <w:szCs w:val="18"/>
        </w:rPr>
        <w:t>descritte</w:t>
      </w:r>
      <w:r w:rsidRPr="0006641A">
        <w:rPr>
          <w:rFonts w:ascii="Arial" w:hAnsi="Arial" w:cs="Arial"/>
          <w:bCs/>
          <w:sz w:val="18"/>
          <w:szCs w:val="18"/>
        </w:rPr>
        <w:t xml:space="preserve"> nelle pagine precedenti. In caso di malfunzionamento o guasto, non riconducibile a semplice usura dei componenti</w:t>
      </w:r>
      <w:r w:rsidR="00DB4E3B" w:rsidRPr="0006641A">
        <w:rPr>
          <w:rFonts w:ascii="Arial" w:hAnsi="Arial" w:cs="Arial"/>
          <w:bCs/>
          <w:sz w:val="18"/>
          <w:szCs w:val="18"/>
        </w:rPr>
        <w:t>, deve esserne fatta</w:t>
      </w:r>
      <w:r w:rsidRPr="0006641A">
        <w:rPr>
          <w:rFonts w:ascii="Arial" w:hAnsi="Arial" w:cs="Arial"/>
          <w:bCs/>
          <w:sz w:val="18"/>
          <w:szCs w:val="18"/>
        </w:rPr>
        <w:t xml:space="preserve"> segna</w:t>
      </w:r>
      <w:r w:rsidR="00DB4E3B" w:rsidRPr="0006641A">
        <w:rPr>
          <w:rFonts w:ascii="Arial" w:hAnsi="Arial" w:cs="Arial"/>
          <w:bCs/>
          <w:sz w:val="18"/>
          <w:szCs w:val="18"/>
        </w:rPr>
        <w:t>lazione</w:t>
      </w:r>
      <w:r w:rsidRPr="0006641A">
        <w:rPr>
          <w:rFonts w:ascii="Arial" w:hAnsi="Arial" w:cs="Arial"/>
          <w:bCs/>
          <w:sz w:val="18"/>
          <w:szCs w:val="18"/>
        </w:rPr>
        <w:t xml:space="preserve"> al cost</w:t>
      </w:r>
      <w:r w:rsidR="00724937" w:rsidRPr="0006641A">
        <w:rPr>
          <w:rFonts w:ascii="Arial" w:hAnsi="Arial" w:cs="Arial"/>
          <w:bCs/>
          <w:sz w:val="18"/>
          <w:szCs w:val="18"/>
        </w:rPr>
        <w:t xml:space="preserve">ruttore (i riferimenti sono riportati </w:t>
      </w:r>
      <w:r w:rsidRPr="0006641A">
        <w:rPr>
          <w:rFonts w:ascii="Arial" w:hAnsi="Arial" w:cs="Arial"/>
          <w:bCs/>
          <w:sz w:val="18"/>
          <w:szCs w:val="18"/>
        </w:rPr>
        <w:t>nelle prime pagine di questo manuale)</w:t>
      </w:r>
      <w:r w:rsidR="00DB4E3B" w:rsidRPr="0006641A">
        <w:rPr>
          <w:rFonts w:ascii="Arial" w:hAnsi="Arial" w:cs="Arial"/>
          <w:bCs/>
          <w:sz w:val="18"/>
          <w:szCs w:val="18"/>
        </w:rPr>
        <w:t>,</w:t>
      </w:r>
      <w:r w:rsidRPr="0006641A">
        <w:rPr>
          <w:rFonts w:ascii="Arial" w:hAnsi="Arial" w:cs="Arial"/>
          <w:bCs/>
          <w:sz w:val="18"/>
          <w:szCs w:val="18"/>
        </w:rPr>
        <w:t xml:space="preserve">  chiarendo le modalità di presentazione dell’evento anomalo.</w:t>
      </w:r>
    </w:p>
    <w:p w:rsidR="009B089E" w:rsidRPr="002A6D22" w:rsidRDefault="009B089E" w:rsidP="00E700F5">
      <w:pPr>
        <w:pStyle w:val="Titolo1"/>
        <w:numPr>
          <w:ilvl w:val="0"/>
          <w:numId w:val="28"/>
        </w:numPr>
        <w:spacing w:after="0"/>
        <w:jc w:val="both"/>
        <w:rPr>
          <w:sz w:val="22"/>
          <w:szCs w:val="22"/>
        </w:rPr>
      </w:pPr>
      <w:bookmarkStart w:id="33" w:name="_Toc223846686"/>
      <w:bookmarkStart w:id="34" w:name="_Toc142059667"/>
      <w:r w:rsidRPr="002A6D22">
        <w:rPr>
          <w:sz w:val="22"/>
          <w:szCs w:val="22"/>
        </w:rPr>
        <w:t>NORME DI SICUREZZA, PREVENZIONE E PROTEZIONE</w:t>
      </w:r>
      <w:bookmarkEnd w:id="33"/>
      <w:bookmarkEnd w:id="34"/>
    </w:p>
    <w:p w:rsidR="009B089E" w:rsidRPr="002A6D22" w:rsidRDefault="008A0CF7" w:rsidP="00D303EE">
      <w:pPr>
        <w:pStyle w:val="Titolo2"/>
        <w:numPr>
          <w:ilvl w:val="0"/>
          <w:numId w:val="21"/>
        </w:numPr>
        <w:spacing w:before="120" w:after="0"/>
        <w:jc w:val="both"/>
        <w:rPr>
          <w:sz w:val="18"/>
          <w:szCs w:val="18"/>
        </w:rPr>
      </w:pPr>
      <w:bookmarkStart w:id="35" w:name="_Toc223846687"/>
      <w:bookmarkStart w:id="36" w:name="_Toc142059668"/>
      <w:r>
        <w:rPr>
          <w:sz w:val="18"/>
          <w:szCs w:val="18"/>
        </w:rPr>
        <w:t>si</w:t>
      </w:r>
      <w:r w:rsidR="009B089E" w:rsidRPr="002A6D22">
        <w:rPr>
          <w:sz w:val="18"/>
          <w:szCs w:val="18"/>
        </w:rPr>
        <w:t>curezza generale</w:t>
      </w:r>
      <w:bookmarkEnd w:id="35"/>
      <w:bookmarkEnd w:id="36"/>
    </w:p>
    <w:p w:rsidR="009B089E" w:rsidRPr="002A6D22" w:rsidRDefault="002C6079" w:rsidP="009B089E">
      <w:pPr>
        <w:pStyle w:val="corpodeltesto"/>
        <w:rPr>
          <w:sz w:val="18"/>
          <w:szCs w:val="18"/>
        </w:rPr>
      </w:pPr>
      <w:r w:rsidRPr="002A6D22">
        <w:rPr>
          <w:sz w:val="18"/>
          <w:szCs w:val="18"/>
        </w:rPr>
        <w:t xml:space="preserve">La Direttiva macchine </w:t>
      </w:r>
      <w:r w:rsidR="009819F8" w:rsidRPr="002A6D22">
        <w:rPr>
          <w:rFonts w:cs="Arial"/>
          <w:sz w:val="18"/>
          <w:szCs w:val="18"/>
        </w:rPr>
        <w:t>2006/42/CE</w:t>
      </w:r>
      <w:r w:rsidRPr="002A6D22">
        <w:rPr>
          <w:sz w:val="18"/>
          <w:szCs w:val="18"/>
        </w:rPr>
        <w:t xml:space="preserve"> definisce</w:t>
      </w:r>
      <w:r w:rsidR="009B089E" w:rsidRPr="002A6D22">
        <w:rPr>
          <w:sz w:val="18"/>
          <w:szCs w:val="18"/>
        </w:rPr>
        <w:t xml:space="preserve"> </w:t>
      </w:r>
      <w:r w:rsidR="00DB4E3B" w:rsidRPr="002A6D22">
        <w:rPr>
          <w:sz w:val="18"/>
          <w:szCs w:val="18"/>
        </w:rPr>
        <w:t>la seguente terminologia</w:t>
      </w:r>
      <w:r w:rsidR="009B089E" w:rsidRPr="002A6D22">
        <w:rPr>
          <w:sz w:val="18"/>
          <w:szCs w:val="18"/>
        </w:rPr>
        <w:t>:</w:t>
      </w:r>
    </w:p>
    <w:p w:rsidR="009B089E" w:rsidRPr="002A6D22" w:rsidRDefault="002C6079" w:rsidP="00543E61">
      <w:pPr>
        <w:pStyle w:val="corpodeltesto"/>
        <w:numPr>
          <w:ilvl w:val="0"/>
          <w:numId w:val="2"/>
        </w:numPr>
        <w:rPr>
          <w:sz w:val="18"/>
          <w:szCs w:val="18"/>
        </w:rPr>
      </w:pPr>
      <w:r w:rsidRPr="002A6D22">
        <w:rPr>
          <w:b/>
          <w:bCs/>
          <w:sz w:val="18"/>
          <w:szCs w:val="18"/>
          <w:u w:val="single"/>
        </w:rPr>
        <w:t>zone</w:t>
      </w:r>
      <w:r w:rsidR="009B089E" w:rsidRPr="002A6D22">
        <w:rPr>
          <w:b/>
          <w:bCs/>
          <w:sz w:val="18"/>
          <w:szCs w:val="18"/>
          <w:u w:val="single"/>
        </w:rPr>
        <w:t xml:space="preserve"> pericolos</w:t>
      </w:r>
      <w:r w:rsidRPr="002A6D22">
        <w:rPr>
          <w:b/>
          <w:bCs/>
          <w:sz w:val="18"/>
          <w:szCs w:val="18"/>
          <w:u w:val="single"/>
        </w:rPr>
        <w:t>e</w:t>
      </w:r>
      <w:r w:rsidR="009B089E" w:rsidRPr="002A6D22">
        <w:rPr>
          <w:sz w:val="18"/>
          <w:szCs w:val="18"/>
        </w:rPr>
        <w:t xml:space="preserve">: qualsiasi zona all’interno </w:t>
      </w:r>
      <w:r w:rsidRPr="002A6D22">
        <w:rPr>
          <w:sz w:val="18"/>
          <w:szCs w:val="18"/>
        </w:rPr>
        <w:t>e/</w:t>
      </w:r>
      <w:r w:rsidR="009B089E" w:rsidRPr="002A6D22">
        <w:rPr>
          <w:sz w:val="18"/>
          <w:szCs w:val="18"/>
        </w:rPr>
        <w:t xml:space="preserve">o in prossimità della macchina </w:t>
      </w:r>
      <w:r w:rsidRPr="002A6D22">
        <w:rPr>
          <w:sz w:val="18"/>
          <w:szCs w:val="18"/>
        </w:rPr>
        <w:t xml:space="preserve">in cui la presenza di una persona </w:t>
      </w:r>
      <w:r w:rsidR="009B089E" w:rsidRPr="002A6D22">
        <w:rPr>
          <w:sz w:val="18"/>
          <w:szCs w:val="18"/>
        </w:rPr>
        <w:t>costituisc</w:t>
      </w:r>
      <w:r w:rsidRPr="002A6D22">
        <w:rPr>
          <w:sz w:val="18"/>
          <w:szCs w:val="18"/>
        </w:rPr>
        <w:t>a</w:t>
      </w:r>
      <w:r w:rsidR="00DB4E3B" w:rsidRPr="002A6D22">
        <w:rPr>
          <w:sz w:val="18"/>
          <w:szCs w:val="18"/>
        </w:rPr>
        <w:t xml:space="preserve"> </w:t>
      </w:r>
      <w:r w:rsidR="009819F8" w:rsidRPr="002A6D22">
        <w:rPr>
          <w:sz w:val="18"/>
          <w:szCs w:val="18"/>
        </w:rPr>
        <w:t xml:space="preserve">un </w:t>
      </w:r>
      <w:r w:rsidR="00DB4E3B" w:rsidRPr="002A6D22">
        <w:rPr>
          <w:sz w:val="18"/>
          <w:szCs w:val="18"/>
        </w:rPr>
        <w:t>rischio per</w:t>
      </w:r>
      <w:r w:rsidRPr="002A6D22">
        <w:rPr>
          <w:sz w:val="18"/>
          <w:szCs w:val="18"/>
        </w:rPr>
        <w:t xml:space="preserve"> la sicurezza e la salute di detta persona</w:t>
      </w:r>
      <w:r w:rsidR="00DB4E3B" w:rsidRPr="002A6D22">
        <w:rPr>
          <w:sz w:val="18"/>
          <w:szCs w:val="18"/>
        </w:rPr>
        <w:t>;</w:t>
      </w:r>
      <w:r w:rsidR="009B089E" w:rsidRPr="002A6D22">
        <w:rPr>
          <w:sz w:val="18"/>
          <w:szCs w:val="18"/>
        </w:rPr>
        <w:t xml:space="preserve"> </w:t>
      </w:r>
    </w:p>
    <w:p w:rsidR="009B089E" w:rsidRPr="002A6D22" w:rsidRDefault="009B089E" w:rsidP="00543E61">
      <w:pPr>
        <w:pStyle w:val="corpodeltesto"/>
        <w:numPr>
          <w:ilvl w:val="0"/>
          <w:numId w:val="2"/>
        </w:numPr>
        <w:rPr>
          <w:sz w:val="18"/>
          <w:szCs w:val="18"/>
        </w:rPr>
      </w:pPr>
      <w:r w:rsidRPr="002A6D22">
        <w:rPr>
          <w:b/>
          <w:bCs/>
          <w:sz w:val="18"/>
          <w:szCs w:val="18"/>
          <w:u w:val="single"/>
        </w:rPr>
        <w:t>persona esposta</w:t>
      </w:r>
      <w:r w:rsidRPr="002A6D22">
        <w:rPr>
          <w:sz w:val="18"/>
          <w:szCs w:val="18"/>
        </w:rPr>
        <w:t xml:space="preserve">: qualsiasi persona che si trovi </w:t>
      </w:r>
      <w:r w:rsidR="002C6079" w:rsidRPr="002A6D22">
        <w:rPr>
          <w:sz w:val="18"/>
          <w:szCs w:val="18"/>
        </w:rPr>
        <w:t>internamente o</w:t>
      </w:r>
      <w:r w:rsidRPr="002A6D22">
        <w:rPr>
          <w:sz w:val="18"/>
          <w:szCs w:val="18"/>
        </w:rPr>
        <w:t xml:space="preserve"> in parte in una zona pericolosa.</w:t>
      </w:r>
    </w:p>
    <w:p w:rsidR="009B089E" w:rsidRPr="002A6D22" w:rsidRDefault="009B089E" w:rsidP="009B089E">
      <w:pPr>
        <w:pStyle w:val="corpodeltesto"/>
        <w:rPr>
          <w:sz w:val="18"/>
          <w:szCs w:val="18"/>
        </w:rPr>
      </w:pPr>
    </w:p>
    <w:p w:rsidR="009B089E" w:rsidRPr="002A6D22" w:rsidRDefault="009B089E" w:rsidP="009B089E">
      <w:pPr>
        <w:pStyle w:val="corpodeltesto"/>
        <w:rPr>
          <w:sz w:val="18"/>
          <w:szCs w:val="18"/>
        </w:rPr>
      </w:pPr>
      <w:r w:rsidRPr="002A6D22">
        <w:rPr>
          <w:sz w:val="18"/>
          <w:szCs w:val="18"/>
        </w:rPr>
        <w:t>Le operazioni di manutenzione ordinaria e straordinaria devono essere effettuate da:</w:t>
      </w:r>
    </w:p>
    <w:p w:rsidR="009B089E" w:rsidRPr="002A6D22" w:rsidRDefault="009B089E" w:rsidP="00543E61">
      <w:pPr>
        <w:pStyle w:val="corpodeltesto"/>
        <w:numPr>
          <w:ilvl w:val="0"/>
          <w:numId w:val="1"/>
        </w:numPr>
        <w:rPr>
          <w:sz w:val="18"/>
          <w:szCs w:val="18"/>
        </w:rPr>
      </w:pPr>
      <w:r w:rsidRPr="002A6D22">
        <w:rPr>
          <w:sz w:val="18"/>
          <w:szCs w:val="18"/>
        </w:rPr>
        <w:t>meccanico specializzato per interventi sugli organi meccanici;</w:t>
      </w:r>
    </w:p>
    <w:p w:rsidR="0047405E" w:rsidRPr="002A6D22" w:rsidRDefault="0047405E" w:rsidP="00543E61">
      <w:pPr>
        <w:pStyle w:val="corpodeltesto"/>
        <w:numPr>
          <w:ilvl w:val="0"/>
          <w:numId w:val="1"/>
        </w:numPr>
        <w:rPr>
          <w:sz w:val="18"/>
          <w:szCs w:val="18"/>
        </w:rPr>
      </w:pPr>
      <w:r w:rsidRPr="002A6D22">
        <w:rPr>
          <w:sz w:val="18"/>
          <w:szCs w:val="18"/>
        </w:rPr>
        <w:t>impiantista specializzato per interventi su quadri elettrici e pneumatici.</w:t>
      </w:r>
    </w:p>
    <w:p w:rsidR="00F14926" w:rsidRPr="002A6D22" w:rsidRDefault="00503B44" w:rsidP="00F14926">
      <w:pPr>
        <w:pStyle w:val="corpodeltesto"/>
        <w:rPr>
          <w:sz w:val="18"/>
          <w:szCs w:val="18"/>
        </w:rPr>
      </w:pPr>
      <w:r>
        <w:rPr>
          <w:noProof/>
          <w:sz w:val="18"/>
          <w:szCs w:val="18"/>
          <w:lang w:bidi="ar-SA"/>
        </w:rPr>
        <mc:AlternateContent>
          <mc:Choice Requires="wpg">
            <w:drawing>
              <wp:anchor distT="0" distB="0" distL="114300" distR="114300" simplePos="0" relativeHeight="251568640" behindDoc="0" locked="0" layoutInCell="1" allowOverlap="1" wp14:anchorId="457CABC1" wp14:editId="5AD5DE35">
                <wp:simplePos x="0" y="0"/>
                <wp:positionH relativeFrom="column">
                  <wp:posOffset>-73545</wp:posOffset>
                </wp:positionH>
                <wp:positionV relativeFrom="paragraph">
                  <wp:posOffset>90285</wp:posOffset>
                </wp:positionV>
                <wp:extent cx="6123248" cy="668655"/>
                <wp:effectExtent l="0" t="0" r="11430" b="17145"/>
                <wp:wrapNone/>
                <wp:docPr id="2717" name="Gruppo 2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248" cy="668655"/>
                          <a:chOff x="0" y="0"/>
                          <a:chExt cx="6123248" cy="668655"/>
                        </a:xfrm>
                      </wpg:grpSpPr>
                      <wps:wsp>
                        <wps:cNvPr id="26" name="Text Box 1654"/>
                        <wps:cNvSpPr txBox="1">
                          <a:spLocks noChangeArrowheads="1"/>
                        </wps:cNvSpPr>
                        <wps:spPr bwMode="auto">
                          <a:xfrm>
                            <a:off x="489528" y="0"/>
                            <a:ext cx="5633720" cy="668655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7E7" w:rsidRPr="002A6D22" w:rsidRDefault="00E857E7" w:rsidP="009B089E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lang w:bidi="ar-SA"/>
                                </w:rPr>
                              </w:pPr>
                              <w:r w:rsidRPr="002A6D22"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lang w:bidi="ar-SA"/>
                                </w:rPr>
                                <w:t xml:space="preserve">ATTENZIONE: </w:t>
                              </w:r>
                              <w:r w:rsidRPr="002A6D22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qualunque figura professionale che si appresti ad operare sul dispositivo, deve avere una profonda conoscenza del contenuto di questo manuale, delle sue avvertenze, delle considerazioni e di tutte le informazioni relative alla sicurezza.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La IRD </w:t>
                              </w:r>
                              <w:r w:rsidRPr="002A6D2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s.r.l. declina ogni responsabilità derivante dal mancato rispetto di queste indicazioni.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589" descr="Attenzione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6255"/>
                            <a:ext cx="43180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2717" o:spid="_x0000_s1101" style="position:absolute;left:0;text-align:left;margin-left:-5.8pt;margin-top:7.1pt;width:482.15pt;height:52.65pt;z-index:251568640" coordsize="61232,6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">
                <v:shape id="Text Box 1654" o:spid="_x0000_s1102" type="#_x0000_t202" style="position:absolute;left:4895;width:56337;height:6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pD8UA&#10;AADbAAAADwAAAGRycy9kb3ducmV2LnhtbESPQWvCQBSE70L/w/IKvTWbSis2ZpVSsBGpB2MPentk&#10;n0kw+zZkV5P8+26h4HGYmW+YdDWYRtyoc7VlBS9RDIK4sLrmUsHPYf08B+E8ssbGMikYycFq+TBJ&#10;MdG25z3dcl+KAGGXoILK+zaR0hUVGXSRbYmDd7adQR9kV0rdYR/gppHTOJ5JgzWHhQpb+qyouORX&#10;o4Cy13KdnXbvsf763h7fzvkWx1qpp8fhYwHC0+Dv4f/2RiuYzuDvS/g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OkPxQAAANsAAAAPAAAAAAAAAAAAAAAAAJgCAABkcnMv&#10;ZG93bnJldi54bWxQSwUGAAAAAAQABAD1AAAAigMAAAAA&#10;" filled="f" strokecolor="red" strokeweight="1.5pt">
                  <v:textbox>
                    <w:txbxContent>
                      <w:p w:rsidR="00E857E7" w:rsidRPr="002A6D22" w:rsidRDefault="00E857E7" w:rsidP="009B089E">
                        <w:pPr>
                          <w:jc w:val="both"/>
                          <w:rPr>
                            <w:rFonts w:ascii="Arial" w:hAnsi="Arial" w:cs="Arial"/>
                            <w:b/>
                            <w:noProof/>
                            <w:sz w:val="18"/>
                            <w:szCs w:val="18"/>
                            <w:lang w:bidi="ar-SA"/>
                          </w:rPr>
                        </w:pPr>
                        <w:r w:rsidRPr="002A6D22">
                          <w:rPr>
                            <w:rFonts w:ascii="Arial" w:hAnsi="Arial" w:cs="Arial"/>
                            <w:b/>
                            <w:noProof/>
                            <w:sz w:val="18"/>
                            <w:szCs w:val="18"/>
                            <w:lang w:bidi="ar-SA"/>
                          </w:rPr>
                          <w:t xml:space="preserve">ATTENZIONE: </w:t>
                        </w:r>
                        <w:r w:rsidRPr="002A6D2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qualunque figura professionale che si appresti ad operare sul dispositivo, deve avere una profonda conoscenza del contenuto di questo manuale, delle sue avvertenze, delle considerazioni e di tutte le informazioni relative alla sicurezza.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La IRD </w:t>
                        </w:r>
                        <w:r w:rsidRPr="002A6D2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s.r.l. declina ogni responsabilità derivante dal mancato rispetto di queste indicazioni.</w:t>
                        </w:r>
                      </w:p>
                    </w:txbxContent>
                  </v:textbox>
                </v:shape>
                <v:shape id="Picture 2589" o:spid="_x0000_s1103" type="#_x0000_t75" alt="Attenzione" style="position:absolute;top:1662;width:4318;height:3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GD/3FAAAA2wAAAA8AAABkcnMvZG93bnJldi54bWxEj0FLw0AUhO+C/2F5gje7aURt026LLRRE&#10;QsG2hx4f2WcSzL6Nu69t9Ne7guBxmJlvmPlycJ06U4itZwPjUQaKuPK25drAYb+5m4CKgmyx80wG&#10;vijCcnF9NcfC+gu/0XkntUoQjgUaaET6QutYNeQwjnxPnLx3HxxKkqHWNuAlwV2n8yx71A5bTgsN&#10;9rRuqPrYnZyBcnUcS7l9uH8NLNbln9PvoRRjbm+G5xkooUH+w3/tF2sgf4LfL+kH6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Bg/9xQAAANsAAAAPAAAAAAAAAAAAAAAA&#10;AJ8CAABkcnMvZG93bnJldi54bWxQSwUGAAAAAAQABAD3AAAAkQMAAAAA&#10;">
                  <v:imagedata r:id="rId21" o:title="Attenzione"/>
                  <v:path arrowok="t"/>
                  <o:lock v:ext="edit" aspectratio="f"/>
                </v:shape>
              </v:group>
            </w:pict>
          </mc:Fallback>
        </mc:AlternateContent>
      </w:r>
    </w:p>
    <w:p w:rsidR="009B089E" w:rsidRPr="002A6D22" w:rsidRDefault="009B089E" w:rsidP="009B089E">
      <w:pPr>
        <w:pStyle w:val="corpodeltesto"/>
        <w:rPr>
          <w:color w:val="0000FF"/>
          <w:sz w:val="18"/>
          <w:szCs w:val="18"/>
        </w:rPr>
      </w:pPr>
    </w:p>
    <w:p w:rsidR="009B089E" w:rsidRPr="002A6D22" w:rsidRDefault="009B089E" w:rsidP="009B089E">
      <w:pPr>
        <w:pStyle w:val="corpodeltesto"/>
        <w:rPr>
          <w:color w:val="0000FF"/>
          <w:sz w:val="18"/>
          <w:szCs w:val="18"/>
        </w:rPr>
      </w:pPr>
    </w:p>
    <w:p w:rsidR="00DD2562" w:rsidRPr="002A6D22" w:rsidRDefault="00DD2562" w:rsidP="009B089E">
      <w:pPr>
        <w:pStyle w:val="corpodeltesto"/>
        <w:rPr>
          <w:color w:val="0000FF"/>
          <w:sz w:val="18"/>
          <w:szCs w:val="18"/>
        </w:rPr>
      </w:pPr>
    </w:p>
    <w:p w:rsidR="00350AC0" w:rsidRDefault="00350AC0" w:rsidP="009B089E">
      <w:pPr>
        <w:pStyle w:val="corpodeltesto"/>
        <w:rPr>
          <w:b/>
          <w:bCs/>
          <w:sz w:val="18"/>
          <w:szCs w:val="18"/>
        </w:rPr>
      </w:pPr>
    </w:p>
    <w:p w:rsidR="008A0CF7" w:rsidRPr="002A6D22" w:rsidRDefault="008A0CF7" w:rsidP="009B089E">
      <w:pPr>
        <w:pStyle w:val="corpodeltesto"/>
        <w:rPr>
          <w:b/>
          <w:bCs/>
          <w:sz w:val="18"/>
          <w:szCs w:val="18"/>
        </w:rPr>
      </w:pPr>
    </w:p>
    <w:p w:rsidR="009B089E" w:rsidRPr="002A6D22" w:rsidRDefault="008A0CF7" w:rsidP="00D303EE">
      <w:pPr>
        <w:pStyle w:val="Titolo2"/>
        <w:numPr>
          <w:ilvl w:val="0"/>
          <w:numId w:val="35"/>
        </w:numPr>
        <w:tabs>
          <w:tab w:val="clear" w:pos="567"/>
        </w:tabs>
        <w:spacing w:before="120" w:after="0"/>
        <w:jc w:val="both"/>
        <w:rPr>
          <w:sz w:val="18"/>
          <w:szCs w:val="18"/>
        </w:rPr>
      </w:pPr>
      <w:bookmarkStart w:id="37" w:name="_Toc223846688"/>
      <w:bookmarkStart w:id="38" w:name="_Toc142059669"/>
      <w:r>
        <w:rPr>
          <w:sz w:val="18"/>
          <w:szCs w:val="18"/>
        </w:rPr>
        <w:t>no</w:t>
      </w:r>
      <w:r w:rsidR="009B089E" w:rsidRPr="002A6D22">
        <w:rPr>
          <w:sz w:val="18"/>
          <w:szCs w:val="18"/>
        </w:rPr>
        <w:t>rme generali di sicurezza</w:t>
      </w:r>
      <w:bookmarkEnd w:id="37"/>
      <w:bookmarkEnd w:id="38"/>
    </w:p>
    <w:p w:rsidR="00503B44" w:rsidRPr="00503B44" w:rsidRDefault="00503B44" w:rsidP="009B089E">
      <w:pPr>
        <w:pStyle w:val="corpodeltesto"/>
        <w:rPr>
          <w:bCs/>
          <w:sz w:val="18"/>
          <w:szCs w:val="18"/>
        </w:rPr>
      </w:pPr>
      <w:r w:rsidRPr="002A6D22">
        <w:rPr>
          <w:bCs/>
          <w:sz w:val="18"/>
          <w:szCs w:val="18"/>
        </w:rPr>
        <w:t xml:space="preserve">Il dispositivo è consegnato </w:t>
      </w:r>
      <w:r>
        <w:rPr>
          <w:bCs/>
          <w:sz w:val="18"/>
          <w:szCs w:val="18"/>
        </w:rPr>
        <w:t xml:space="preserve">idoneo </w:t>
      </w:r>
      <w:r w:rsidRPr="002A6D22">
        <w:rPr>
          <w:bCs/>
          <w:sz w:val="18"/>
          <w:szCs w:val="18"/>
        </w:rPr>
        <w:t>ad operare in condizioni di sicurezza per l’operatore. La modifica dei sistemi di protezione/sicurezza e</w:t>
      </w:r>
      <w:r w:rsidR="00CC0192">
        <w:rPr>
          <w:bCs/>
          <w:sz w:val="18"/>
          <w:szCs w:val="18"/>
        </w:rPr>
        <w:t>/o</w:t>
      </w:r>
      <w:r w:rsidRPr="002A6D22">
        <w:rPr>
          <w:bCs/>
          <w:sz w:val="18"/>
          <w:szCs w:val="18"/>
        </w:rPr>
        <w:t xml:space="preserve"> l’uso scorretto, provoca la decadenza della garanzia e la piena assunzione di responsabilità da parte dell’utilizzatore.</w:t>
      </w:r>
    </w:p>
    <w:p w:rsidR="009B089E" w:rsidRPr="002A6D22" w:rsidRDefault="009B089E" w:rsidP="009B089E">
      <w:pPr>
        <w:pStyle w:val="corpodeltesto"/>
        <w:rPr>
          <w:sz w:val="18"/>
          <w:szCs w:val="18"/>
        </w:rPr>
      </w:pPr>
      <w:r w:rsidRPr="002A6D22">
        <w:rPr>
          <w:sz w:val="18"/>
          <w:szCs w:val="18"/>
        </w:rPr>
        <w:t>L’u</w:t>
      </w:r>
      <w:r w:rsidR="009418E4" w:rsidRPr="002A6D22">
        <w:rPr>
          <w:sz w:val="18"/>
          <w:szCs w:val="18"/>
        </w:rPr>
        <w:t>tilizzo</w:t>
      </w:r>
      <w:r w:rsidRPr="002A6D22">
        <w:rPr>
          <w:sz w:val="18"/>
          <w:szCs w:val="18"/>
        </w:rPr>
        <w:t xml:space="preserve"> </w:t>
      </w:r>
      <w:r w:rsidR="009418E4" w:rsidRPr="002A6D22">
        <w:rPr>
          <w:sz w:val="18"/>
          <w:szCs w:val="18"/>
        </w:rPr>
        <w:t>dell'apparecchiatura</w:t>
      </w:r>
      <w:r w:rsidRPr="002A6D22">
        <w:rPr>
          <w:sz w:val="18"/>
          <w:szCs w:val="18"/>
        </w:rPr>
        <w:t xml:space="preserve"> è consentito solo a</w:t>
      </w:r>
      <w:r w:rsidR="009418E4" w:rsidRPr="002A6D22">
        <w:rPr>
          <w:sz w:val="18"/>
          <w:szCs w:val="18"/>
        </w:rPr>
        <w:t>l</w:t>
      </w:r>
      <w:r w:rsidRPr="002A6D22">
        <w:rPr>
          <w:sz w:val="18"/>
          <w:szCs w:val="18"/>
        </w:rPr>
        <w:t xml:space="preserve"> pers</w:t>
      </w:r>
      <w:r w:rsidR="009418E4" w:rsidRPr="002A6D22">
        <w:rPr>
          <w:sz w:val="18"/>
          <w:szCs w:val="18"/>
        </w:rPr>
        <w:t>onale addestrato ed autorizzato e comunque nell'ambi</w:t>
      </w:r>
      <w:r w:rsidR="00503B44">
        <w:rPr>
          <w:sz w:val="18"/>
          <w:szCs w:val="18"/>
        </w:rPr>
        <w:t>to dell'uso consentito</w:t>
      </w:r>
      <w:r w:rsidR="009418E4" w:rsidRPr="002A6D22">
        <w:rPr>
          <w:sz w:val="18"/>
          <w:szCs w:val="18"/>
        </w:rPr>
        <w:t>.</w:t>
      </w:r>
    </w:p>
    <w:p w:rsidR="009B089E" w:rsidRPr="002A6D22" w:rsidRDefault="00503B44" w:rsidP="009B089E">
      <w:pPr>
        <w:pStyle w:val="corpodeltesto"/>
        <w:rPr>
          <w:sz w:val="18"/>
          <w:szCs w:val="18"/>
        </w:rPr>
      </w:pPr>
      <w:r>
        <w:rPr>
          <w:noProof/>
          <w:sz w:val="18"/>
          <w:szCs w:val="18"/>
          <w:lang w:bidi="ar-SA"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 wp14:anchorId="59BA81F3" wp14:editId="63183A4A">
                <wp:simplePos x="0" y="0"/>
                <wp:positionH relativeFrom="column">
                  <wp:posOffset>-50165</wp:posOffset>
                </wp:positionH>
                <wp:positionV relativeFrom="paragraph">
                  <wp:posOffset>61884</wp:posOffset>
                </wp:positionV>
                <wp:extent cx="6123940" cy="369570"/>
                <wp:effectExtent l="0" t="0" r="10160" b="11430"/>
                <wp:wrapNone/>
                <wp:docPr id="22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940" cy="369570"/>
                          <a:chOff x="1056" y="8338"/>
                          <a:chExt cx="9644" cy="582"/>
                        </a:xfrm>
                      </wpg:grpSpPr>
                      <wps:wsp>
                        <wps:cNvPr id="23" name="Text Box 1657"/>
                        <wps:cNvSpPr txBox="1">
                          <a:spLocks noChangeArrowheads="1"/>
                        </wps:cNvSpPr>
                        <wps:spPr bwMode="auto">
                          <a:xfrm>
                            <a:off x="1828" y="8338"/>
                            <a:ext cx="8872" cy="582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7E7" w:rsidRPr="002A6D22" w:rsidRDefault="00E857E7" w:rsidP="009B089E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lang w:bidi="ar-SA"/>
                                </w:rPr>
                              </w:pPr>
                              <w:r w:rsidRPr="002A6D22"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lang w:bidi="ar-SA"/>
                                </w:rPr>
                                <w:t xml:space="preserve">ATTENZIONE: </w:t>
                              </w:r>
                              <w:r w:rsidRPr="002A6D22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q</w:t>
                              </w:r>
                              <w:r w:rsidRPr="002A6D22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ualsiasi manomissione o modifica della macchina non preventivamente autorizzate dal costruttore solleva quest’ultimo da danni derivanti o riferibili agli atti suddetti</w:t>
                              </w:r>
                              <w:r w:rsidRPr="002A6D2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590" descr="Attenzion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8372"/>
                            <a:ext cx="680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104" style="position:absolute;left:0;text-align:left;margin-left:-3.95pt;margin-top:4.85pt;width:482.2pt;height:29.1pt;z-index:251570688" coordorigin="1056,8338" coordsize="9644,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">
                <v:shape id="Text Box 1657" o:spid="_x0000_s1105" type="#_x0000_t202" style="position:absolute;left:1828;top:8338;width:8872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Kl8UA&#10;AADbAAAADwAAAGRycy9kb3ducmV2LnhtbESPQWvCQBSE7wX/w/IEb3VjakuNriKFmCLtoakHvT2y&#10;zySYfRuyq4n/vlso9DjMzDfMajOYRtyoc7VlBbNpBIK4sLrmUsHhO318BeE8ssbGMim4k4PNevSw&#10;wkTbnr/olvtSBAi7BBVU3reJlK6oyKCb2pY4eGfbGfRBdqXUHfYBbhoZR9GLNFhzWKiwpbeKikt+&#10;NQoom5dpdvpcRHr3sT8+n/M93mulJuNhuwThafD/4b/2u1YQP8Hvl/AD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l0qXxQAAANsAAAAPAAAAAAAAAAAAAAAAAJgCAABkcnMv&#10;ZG93bnJldi54bWxQSwUGAAAAAAQABAD1AAAAigMAAAAA&#10;" filled="f" strokecolor="red" strokeweight="1.5pt">
                  <v:textbox>
                    <w:txbxContent>
                      <w:p w:rsidR="00E857E7" w:rsidRPr="002A6D22" w:rsidRDefault="00E857E7" w:rsidP="009B089E">
                        <w:pPr>
                          <w:jc w:val="both"/>
                          <w:rPr>
                            <w:rFonts w:ascii="Arial" w:hAnsi="Arial" w:cs="Arial"/>
                            <w:b/>
                            <w:noProof/>
                            <w:sz w:val="18"/>
                            <w:szCs w:val="18"/>
                            <w:lang w:bidi="ar-SA"/>
                          </w:rPr>
                        </w:pPr>
                        <w:r w:rsidRPr="002A6D22">
                          <w:rPr>
                            <w:rFonts w:ascii="Arial" w:hAnsi="Arial" w:cs="Arial"/>
                            <w:b/>
                            <w:noProof/>
                            <w:sz w:val="18"/>
                            <w:szCs w:val="18"/>
                            <w:lang w:bidi="ar-SA"/>
                          </w:rPr>
                          <w:t xml:space="preserve">ATTENZIONE: </w:t>
                        </w:r>
                        <w:r w:rsidRPr="002A6D2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q</w:t>
                        </w:r>
                        <w:r w:rsidRPr="002A6D22">
                          <w:rPr>
                            <w:rFonts w:ascii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  <w:t>ualsiasi manomissione o modifica della macchina non preventivamente autorizzate dal costruttore solleva quest’ultimo da danni derivanti o riferibili agli atti suddetti</w:t>
                        </w:r>
                        <w:r w:rsidRPr="002A6D2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Picture 2590" o:spid="_x0000_s1106" type="#_x0000_t75" alt="Attenzione" style="position:absolute;left:1056;top:8372;width:680;height:52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KEbTEAAAA2wAAAA8AAABkcnMvZG93bnJldi54bWxEj0trwzAQhO+B/AexhV5CItWU4LiRQ1ra&#10;0lMgj94Xa+tHrJWxFMf991UhkOMwM98w681oWzFQ72vHGp4WCgRx4UzNpYbT8WOegvAB2WDrmDT8&#10;kodNPp2sMTPuynsaDqEUEcI+Qw1VCF0mpS8qsugXriOO3o/rLYYo+1KaHq8RbluZKLWUFmuOCxV2&#10;9FZRcT5crIZZmibf+2ZXrz4bdXkf2vPr0imtHx/G7QuIQGO4h2/tL6MheYb/L/EH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KEbTEAAAA2wAAAA8AAAAAAAAAAAAAAAAA&#10;nwIAAGRycy9kb3ducmV2LnhtbFBLBQYAAAAABAAEAPcAAACQAwAAAAA=&#10;">
                  <v:imagedata r:id="rId21" o:title="Attenzione"/>
                  <o:lock v:ext="edit" aspectratio="f"/>
                </v:shape>
              </v:group>
            </w:pict>
          </mc:Fallback>
        </mc:AlternateContent>
      </w:r>
    </w:p>
    <w:p w:rsidR="009B089E" w:rsidRPr="002A6D22" w:rsidRDefault="009B089E" w:rsidP="009B089E">
      <w:pPr>
        <w:pStyle w:val="corpodeltesto"/>
        <w:rPr>
          <w:sz w:val="18"/>
          <w:szCs w:val="18"/>
        </w:rPr>
      </w:pPr>
    </w:p>
    <w:p w:rsidR="009B089E" w:rsidRPr="002A6D22" w:rsidRDefault="009B089E" w:rsidP="009B089E">
      <w:pPr>
        <w:pStyle w:val="corpodeltesto"/>
        <w:rPr>
          <w:sz w:val="18"/>
          <w:szCs w:val="18"/>
        </w:rPr>
      </w:pPr>
    </w:p>
    <w:p w:rsidR="00350AC0" w:rsidRPr="002A6D22" w:rsidRDefault="00350AC0" w:rsidP="009B089E">
      <w:pPr>
        <w:pStyle w:val="corpodeltesto"/>
        <w:rPr>
          <w:sz w:val="18"/>
          <w:szCs w:val="18"/>
        </w:rPr>
      </w:pPr>
    </w:p>
    <w:p w:rsidR="009B089E" w:rsidRPr="002A6D22" w:rsidRDefault="009A379B" w:rsidP="009B089E">
      <w:pPr>
        <w:pStyle w:val="corpodeltesto"/>
        <w:rPr>
          <w:sz w:val="18"/>
          <w:szCs w:val="18"/>
        </w:rPr>
      </w:pPr>
      <w:r>
        <w:rPr>
          <w:sz w:val="18"/>
          <w:szCs w:val="18"/>
        </w:rPr>
        <w:t>Verifiche periodiche</w:t>
      </w:r>
      <w:r w:rsidR="009B089E" w:rsidRPr="002A6D22">
        <w:rPr>
          <w:sz w:val="18"/>
          <w:szCs w:val="18"/>
        </w:rPr>
        <w:t>:</w:t>
      </w:r>
    </w:p>
    <w:p w:rsidR="009B089E" w:rsidRPr="002A6D22" w:rsidRDefault="00DB4E3B" w:rsidP="00D303EE">
      <w:pPr>
        <w:pStyle w:val="corpodeltesto"/>
        <w:numPr>
          <w:ilvl w:val="0"/>
          <w:numId w:val="36"/>
        </w:numPr>
        <w:rPr>
          <w:sz w:val="18"/>
          <w:szCs w:val="18"/>
        </w:rPr>
      </w:pPr>
      <w:r w:rsidRPr="002A6D22">
        <w:rPr>
          <w:sz w:val="18"/>
          <w:szCs w:val="18"/>
        </w:rPr>
        <w:t>c</w:t>
      </w:r>
      <w:r w:rsidR="009B089E" w:rsidRPr="002A6D22">
        <w:rPr>
          <w:sz w:val="18"/>
          <w:szCs w:val="18"/>
        </w:rPr>
        <w:t>ontrollare che durante le manovre operative non si ver</w:t>
      </w:r>
      <w:r w:rsidRPr="002A6D22">
        <w:rPr>
          <w:sz w:val="18"/>
          <w:szCs w:val="18"/>
        </w:rPr>
        <w:t>ifichino condizioni di pericolo;</w:t>
      </w:r>
      <w:r w:rsidR="009B089E" w:rsidRPr="002A6D22">
        <w:rPr>
          <w:sz w:val="18"/>
          <w:szCs w:val="18"/>
        </w:rPr>
        <w:t xml:space="preserve"> arrestare immediatamente il dispositivo nel caso si riscontrino irregolarità funzionali ed interpellare il ser</w:t>
      </w:r>
      <w:r w:rsidRPr="002A6D22">
        <w:rPr>
          <w:sz w:val="18"/>
          <w:szCs w:val="18"/>
        </w:rPr>
        <w:t>vizio di manutenzione aziendale;</w:t>
      </w:r>
    </w:p>
    <w:p w:rsidR="009B089E" w:rsidRPr="002A6D22" w:rsidRDefault="00DB4E3B" w:rsidP="00D303EE">
      <w:pPr>
        <w:pStyle w:val="corpodeltesto"/>
        <w:numPr>
          <w:ilvl w:val="0"/>
          <w:numId w:val="36"/>
        </w:numPr>
        <w:rPr>
          <w:sz w:val="18"/>
          <w:szCs w:val="18"/>
        </w:rPr>
      </w:pPr>
      <w:r w:rsidRPr="002A6D22">
        <w:rPr>
          <w:sz w:val="18"/>
          <w:szCs w:val="18"/>
        </w:rPr>
        <w:t>t</w:t>
      </w:r>
      <w:r w:rsidR="009B089E" w:rsidRPr="002A6D22">
        <w:rPr>
          <w:sz w:val="18"/>
          <w:szCs w:val="18"/>
        </w:rPr>
        <w:t xml:space="preserve">enere in considerazione le condizioni ambientali. Non esporre la macchina all’esterno o alla pioggia. Non utilizzare la macchina in ambienti umidi e/o bagnati. Posizionare la macchina in un luogo ben illuminato. Il pavimento circostante deve essere ben asciutto e privo di macchie d’olio, </w:t>
      </w:r>
      <w:r w:rsidRPr="002A6D22">
        <w:rPr>
          <w:sz w:val="18"/>
          <w:szCs w:val="18"/>
        </w:rPr>
        <w:t>grasso e materiale infiammabile;</w:t>
      </w:r>
    </w:p>
    <w:p w:rsidR="009B089E" w:rsidRPr="002A6D22" w:rsidRDefault="00DB4E3B" w:rsidP="00D303EE">
      <w:pPr>
        <w:pStyle w:val="corpodeltesto"/>
        <w:numPr>
          <w:ilvl w:val="0"/>
          <w:numId w:val="36"/>
        </w:numPr>
        <w:rPr>
          <w:sz w:val="18"/>
          <w:szCs w:val="18"/>
        </w:rPr>
      </w:pPr>
      <w:r w:rsidRPr="002A6D22">
        <w:rPr>
          <w:sz w:val="18"/>
          <w:szCs w:val="18"/>
        </w:rPr>
        <w:t>t</w:t>
      </w:r>
      <w:r w:rsidR="009B089E" w:rsidRPr="002A6D22">
        <w:rPr>
          <w:sz w:val="18"/>
          <w:szCs w:val="18"/>
        </w:rPr>
        <w:t>enere sgombra la zona di lavoro. Assicurarsi che terze persone o cose non interferiscano nella zona di lavoro. Lo spazio circostante al dispositivo deve essere sufficientemente libero pe</w:t>
      </w:r>
      <w:r w:rsidRPr="002A6D22">
        <w:rPr>
          <w:sz w:val="18"/>
          <w:szCs w:val="18"/>
        </w:rPr>
        <w:t>r lavorare senza alcun ostacolo;</w:t>
      </w:r>
    </w:p>
    <w:p w:rsidR="00CC0192" w:rsidRDefault="0047405E" w:rsidP="00D303EE">
      <w:pPr>
        <w:pStyle w:val="corpodeltesto"/>
        <w:numPr>
          <w:ilvl w:val="0"/>
          <w:numId w:val="36"/>
        </w:numPr>
        <w:rPr>
          <w:sz w:val="18"/>
          <w:szCs w:val="18"/>
        </w:rPr>
      </w:pPr>
      <w:r w:rsidRPr="00CC0192">
        <w:rPr>
          <w:sz w:val="18"/>
          <w:szCs w:val="18"/>
        </w:rPr>
        <w:lastRenderedPageBreak/>
        <w:t>la messa a terra</w:t>
      </w:r>
      <w:r w:rsidR="00503B44" w:rsidRPr="00CC0192">
        <w:rPr>
          <w:sz w:val="18"/>
          <w:szCs w:val="18"/>
        </w:rPr>
        <w:t xml:space="preserve"> (presa di energia elettrica)</w:t>
      </w:r>
      <w:r w:rsidRPr="00CC0192">
        <w:rPr>
          <w:sz w:val="18"/>
          <w:szCs w:val="18"/>
        </w:rPr>
        <w:t>. Verificare che l’alimentazione corrisponda a qu</w:t>
      </w:r>
      <w:r w:rsidR="00CC0192">
        <w:rPr>
          <w:sz w:val="18"/>
          <w:szCs w:val="18"/>
        </w:rPr>
        <w:t>ella richiesta dal dispositivo.</w:t>
      </w:r>
    </w:p>
    <w:p w:rsidR="009B089E" w:rsidRPr="002A6D22" w:rsidRDefault="00DB4E3B" w:rsidP="00D303EE">
      <w:pPr>
        <w:pStyle w:val="corpodeltesto"/>
        <w:numPr>
          <w:ilvl w:val="0"/>
          <w:numId w:val="36"/>
        </w:numPr>
        <w:rPr>
          <w:sz w:val="18"/>
          <w:szCs w:val="18"/>
        </w:rPr>
      </w:pPr>
      <w:r w:rsidRPr="002A6D22">
        <w:rPr>
          <w:sz w:val="18"/>
          <w:szCs w:val="18"/>
        </w:rPr>
        <w:t>n</w:t>
      </w:r>
      <w:r w:rsidR="009B089E" w:rsidRPr="002A6D22">
        <w:rPr>
          <w:sz w:val="18"/>
          <w:szCs w:val="18"/>
        </w:rPr>
        <w:t>on sovraccaricare il dispositivo. Attenersi alle prestazioni dich</w:t>
      </w:r>
      <w:r w:rsidRPr="002A6D22">
        <w:rPr>
          <w:sz w:val="18"/>
          <w:szCs w:val="18"/>
        </w:rPr>
        <w:t>iarate sul manuale d’istruzione;</w:t>
      </w:r>
    </w:p>
    <w:p w:rsidR="009B089E" w:rsidRPr="002A6D22" w:rsidRDefault="00E243FE" w:rsidP="00D303EE">
      <w:pPr>
        <w:pStyle w:val="corpodeltesto"/>
        <w:numPr>
          <w:ilvl w:val="0"/>
          <w:numId w:val="36"/>
        </w:numPr>
        <w:rPr>
          <w:sz w:val="18"/>
          <w:szCs w:val="18"/>
        </w:rPr>
      </w:pPr>
      <w:r>
        <w:rPr>
          <w:sz w:val="18"/>
          <w:szCs w:val="18"/>
        </w:rPr>
        <w:t>Utilizzare</w:t>
      </w:r>
      <w:r w:rsidR="00503B44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DPI </w:t>
      </w:r>
      <w:r w:rsidR="00503B44">
        <w:rPr>
          <w:sz w:val="18"/>
          <w:szCs w:val="18"/>
        </w:rPr>
        <w:t xml:space="preserve">adeguato </w:t>
      </w:r>
      <w:r w:rsidR="00C5275C">
        <w:rPr>
          <w:sz w:val="18"/>
          <w:szCs w:val="18"/>
        </w:rPr>
        <w:t>alla tipologia del rischio (</w:t>
      </w:r>
      <w:r>
        <w:rPr>
          <w:sz w:val="18"/>
          <w:szCs w:val="18"/>
        </w:rPr>
        <w:t xml:space="preserve">maschera/occhiali, tuta, guanti e scarpe). </w:t>
      </w:r>
      <w:r w:rsidR="009B089E" w:rsidRPr="002A6D22">
        <w:rPr>
          <w:sz w:val="18"/>
          <w:szCs w:val="18"/>
        </w:rPr>
        <w:t xml:space="preserve">Gli indumenti devono essere sufficientemente aderenti al corpo da non riportare parti svolazzanti e </w:t>
      </w:r>
      <w:r w:rsidR="00DB4E3B" w:rsidRPr="002A6D22">
        <w:rPr>
          <w:sz w:val="18"/>
          <w:szCs w:val="18"/>
        </w:rPr>
        <w:t xml:space="preserve">potenziali </w:t>
      </w:r>
      <w:r w:rsidR="009B089E" w:rsidRPr="002A6D22">
        <w:rPr>
          <w:sz w:val="18"/>
          <w:szCs w:val="18"/>
        </w:rPr>
        <w:t xml:space="preserve">appigli. Le maniche devono avere i polsini aderenti (elasticizzati). </w:t>
      </w:r>
      <w:r w:rsidR="00DB4E3B" w:rsidRPr="002A6D22">
        <w:rPr>
          <w:sz w:val="18"/>
          <w:szCs w:val="18"/>
        </w:rPr>
        <w:t>In caso d</w:t>
      </w:r>
      <w:r w:rsidR="009B089E" w:rsidRPr="002A6D22">
        <w:rPr>
          <w:sz w:val="18"/>
          <w:szCs w:val="18"/>
        </w:rPr>
        <w:t xml:space="preserve">i capelli lunghi, legarli opportunamente o indossare </w:t>
      </w:r>
      <w:r w:rsidR="00DB4E3B" w:rsidRPr="002A6D22">
        <w:rPr>
          <w:sz w:val="18"/>
          <w:szCs w:val="18"/>
        </w:rPr>
        <w:t>una</w:t>
      </w:r>
      <w:r w:rsidR="009B089E" w:rsidRPr="002A6D22">
        <w:rPr>
          <w:sz w:val="18"/>
          <w:szCs w:val="18"/>
        </w:rPr>
        <w:t xml:space="preserve"> cuffia.</w:t>
      </w:r>
    </w:p>
    <w:p w:rsidR="009B089E" w:rsidRPr="002A6D22" w:rsidRDefault="00DB4E3B" w:rsidP="00D303EE">
      <w:pPr>
        <w:pStyle w:val="corpodeltesto"/>
        <w:numPr>
          <w:ilvl w:val="0"/>
          <w:numId w:val="36"/>
        </w:numPr>
        <w:rPr>
          <w:sz w:val="18"/>
          <w:szCs w:val="18"/>
        </w:rPr>
      </w:pPr>
      <w:r w:rsidRPr="002A6D22">
        <w:rPr>
          <w:sz w:val="18"/>
          <w:szCs w:val="18"/>
        </w:rPr>
        <w:t>e</w:t>
      </w:r>
      <w:r w:rsidR="009B089E" w:rsidRPr="002A6D22">
        <w:rPr>
          <w:sz w:val="18"/>
          <w:szCs w:val="18"/>
        </w:rPr>
        <w:t>vitare posizioni instabili</w:t>
      </w:r>
      <w:r w:rsidRPr="002A6D22">
        <w:rPr>
          <w:sz w:val="18"/>
          <w:szCs w:val="18"/>
        </w:rPr>
        <w:t>;</w:t>
      </w:r>
    </w:p>
    <w:p w:rsidR="009B089E" w:rsidRPr="002A6D22" w:rsidRDefault="00DB4E3B" w:rsidP="00D303EE">
      <w:pPr>
        <w:pStyle w:val="corpodeltesto"/>
        <w:numPr>
          <w:ilvl w:val="0"/>
          <w:numId w:val="36"/>
        </w:numPr>
        <w:rPr>
          <w:sz w:val="18"/>
          <w:szCs w:val="18"/>
        </w:rPr>
      </w:pPr>
      <w:r w:rsidRPr="002A6D22">
        <w:rPr>
          <w:sz w:val="18"/>
          <w:szCs w:val="18"/>
        </w:rPr>
        <w:t>p</w:t>
      </w:r>
      <w:r w:rsidR="009B089E" w:rsidRPr="002A6D22">
        <w:rPr>
          <w:sz w:val="18"/>
          <w:szCs w:val="18"/>
        </w:rPr>
        <w:t>restare sempre la massima attenzione durante il lavoro</w:t>
      </w:r>
      <w:r w:rsidRPr="002A6D22">
        <w:rPr>
          <w:sz w:val="18"/>
          <w:szCs w:val="18"/>
        </w:rPr>
        <w:t>, evitando fonti di dis</w:t>
      </w:r>
      <w:r w:rsidR="002008F2" w:rsidRPr="002A6D22">
        <w:rPr>
          <w:sz w:val="18"/>
          <w:szCs w:val="18"/>
        </w:rPr>
        <w:t>trazione</w:t>
      </w:r>
      <w:r w:rsidR="009B089E" w:rsidRPr="002A6D22">
        <w:rPr>
          <w:sz w:val="18"/>
          <w:szCs w:val="18"/>
        </w:rPr>
        <w:t>.</w:t>
      </w:r>
    </w:p>
    <w:p w:rsidR="009B089E" w:rsidRPr="002A6D22" w:rsidRDefault="002008F2" w:rsidP="00D303EE">
      <w:pPr>
        <w:pStyle w:val="corpodeltesto"/>
        <w:numPr>
          <w:ilvl w:val="0"/>
          <w:numId w:val="36"/>
        </w:numPr>
        <w:rPr>
          <w:sz w:val="18"/>
          <w:szCs w:val="18"/>
        </w:rPr>
      </w:pPr>
      <w:r w:rsidRPr="002A6D22">
        <w:rPr>
          <w:sz w:val="18"/>
          <w:szCs w:val="18"/>
        </w:rPr>
        <w:t>v</w:t>
      </w:r>
      <w:r w:rsidR="009B089E" w:rsidRPr="002A6D22">
        <w:rPr>
          <w:sz w:val="18"/>
          <w:szCs w:val="18"/>
        </w:rPr>
        <w:t>erificare i sistemi di sicurezza che devono essere mantenuti perfettamente funzionanti.</w:t>
      </w:r>
    </w:p>
    <w:p w:rsidR="009B089E" w:rsidRPr="002A6D22" w:rsidRDefault="002008F2" w:rsidP="00D303EE">
      <w:pPr>
        <w:pStyle w:val="corpodeltesto"/>
        <w:numPr>
          <w:ilvl w:val="0"/>
          <w:numId w:val="36"/>
        </w:numPr>
        <w:rPr>
          <w:sz w:val="18"/>
          <w:szCs w:val="18"/>
        </w:rPr>
      </w:pPr>
      <w:r w:rsidRPr="002A6D22">
        <w:rPr>
          <w:sz w:val="18"/>
          <w:szCs w:val="18"/>
        </w:rPr>
        <w:t>n</w:t>
      </w:r>
      <w:r w:rsidR="009B089E" w:rsidRPr="002A6D22">
        <w:rPr>
          <w:sz w:val="18"/>
          <w:szCs w:val="18"/>
        </w:rPr>
        <w:t xml:space="preserve">on rimuovere o modificare per nessun motivo le protezioni esistenti. E’ importante che l’operatore salvaguardi la propria incolumità da infortuni prendendo conoscenza che le protezioni non sono da associare a perdite di tempo, ma ad un uso razionale e sicuro </w:t>
      </w:r>
      <w:r w:rsidR="00D9593A" w:rsidRPr="002A6D22">
        <w:rPr>
          <w:sz w:val="18"/>
          <w:szCs w:val="18"/>
        </w:rPr>
        <w:t>dell'apparecchiatura</w:t>
      </w:r>
      <w:r w:rsidR="009B089E" w:rsidRPr="002A6D22">
        <w:rPr>
          <w:sz w:val="18"/>
          <w:szCs w:val="18"/>
        </w:rPr>
        <w:t>.</w:t>
      </w:r>
    </w:p>
    <w:p w:rsidR="009B089E" w:rsidRPr="002A6D22" w:rsidRDefault="002008F2" w:rsidP="00D303EE">
      <w:pPr>
        <w:pStyle w:val="corpodeltesto"/>
        <w:numPr>
          <w:ilvl w:val="0"/>
          <w:numId w:val="36"/>
        </w:numPr>
        <w:rPr>
          <w:sz w:val="18"/>
          <w:szCs w:val="18"/>
        </w:rPr>
      </w:pPr>
      <w:r w:rsidRPr="002A6D22">
        <w:rPr>
          <w:sz w:val="18"/>
          <w:szCs w:val="18"/>
        </w:rPr>
        <w:t>n</w:t>
      </w:r>
      <w:r w:rsidR="009B089E" w:rsidRPr="002A6D22">
        <w:rPr>
          <w:sz w:val="18"/>
          <w:szCs w:val="18"/>
        </w:rPr>
        <w:t>on eseguire operazioni di manutenzione, pulizia o regolazione con il dispositivo in funzione.</w:t>
      </w:r>
    </w:p>
    <w:p w:rsidR="009B089E" w:rsidRDefault="002008F2" w:rsidP="00D303EE">
      <w:pPr>
        <w:pStyle w:val="corpodeltesto"/>
        <w:numPr>
          <w:ilvl w:val="0"/>
          <w:numId w:val="36"/>
        </w:numPr>
        <w:rPr>
          <w:sz w:val="18"/>
          <w:szCs w:val="18"/>
        </w:rPr>
      </w:pPr>
      <w:r w:rsidRPr="002A6D22">
        <w:rPr>
          <w:sz w:val="18"/>
          <w:szCs w:val="18"/>
        </w:rPr>
        <w:t>t</w:t>
      </w:r>
      <w:r w:rsidR="009B089E" w:rsidRPr="002A6D22">
        <w:rPr>
          <w:sz w:val="18"/>
          <w:szCs w:val="18"/>
        </w:rPr>
        <w:t xml:space="preserve">ogliere </w:t>
      </w:r>
      <w:r w:rsidRPr="002A6D22">
        <w:rPr>
          <w:sz w:val="18"/>
          <w:szCs w:val="18"/>
        </w:rPr>
        <w:t>le alimentazioni</w:t>
      </w:r>
      <w:r w:rsidR="009B089E" w:rsidRPr="002A6D22">
        <w:rPr>
          <w:sz w:val="18"/>
          <w:szCs w:val="18"/>
        </w:rPr>
        <w:t xml:space="preserve"> prima di qualsiasi intervento.</w:t>
      </w:r>
    </w:p>
    <w:p w:rsidR="00035CC7" w:rsidRPr="002A6D22" w:rsidRDefault="00035CC7" w:rsidP="00035CC7">
      <w:pPr>
        <w:pStyle w:val="corpodeltesto"/>
        <w:ind w:left="360"/>
        <w:rPr>
          <w:sz w:val="18"/>
          <w:szCs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381221E" wp14:editId="7C06AEB0">
                <wp:simplePos x="0" y="0"/>
                <wp:positionH relativeFrom="column">
                  <wp:posOffset>300446</wp:posOffset>
                </wp:positionH>
                <wp:positionV relativeFrom="paragraph">
                  <wp:posOffset>-8890</wp:posOffset>
                </wp:positionV>
                <wp:extent cx="5818505" cy="494665"/>
                <wp:effectExtent l="0" t="0" r="0" b="635"/>
                <wp:wrapNone/>
                <wp:docPr id="20" name="Text Box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50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57E7" w:rsidRPr="002A6D22" w:rsidRDefault="00E857E7" w:rsidP="00035CC7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A6D22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t>Questa apparecchiatura è conforme alle vigenti norme in materia di sicurezza. Ogni intervento di manutenzione ordinaria e/o straordinaria, deve essere eseguito da personale qualificato, nel pieno rispetto di questo manuale d’uso e manutenzione e delle norme generali di sicurezza.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59" o:spid="_x0000_s1107" type="#_x0000_t202" style="position:absolute;left:0;text-align:left;margin-left:23.65pt;margin-top:-.7pt;width:458.15pt;height:38.9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" filled="f" stroked="f">
                <v:textbox>
                  <w:txbxContent>
                    <w:p w:rsidR="00E857E7" w:rsidRPr="002A6D22" w:rsidRDefault="00E857E7" w:rsidP="00035CC7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A6D22">
                        <w:rPr>
                          <w:rFonts w:ascii="Arial" w:hAnsi="Arial" w:cs="Arial"/>
                          <w:b/>
                          <w:bCs/>
                          <w:color w:val="0000FF"/>
                          <w:sz w:val="18"/>
                          <w:szCs w:val="18"/>
                        </w:rPr>
                        <w:t>Questa apparecchiatura è conforme alle vigenti norme in materia di sicurezza. Ogni intervento di manutenzione ordinaria e/o straordinaria, deve essere eseguito da personale qualificato, nel pieno rispetto di questo manuale d’uso e manutenzione e delle norme generali di sicurezza.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bidi="ar-SA"/>
        </w:rPr>
        <w:drawing>
          <wp:anchor distT="0" distB="0" distL="114300" distR="114300" simplePos="0" relativeHeight="251777536" behindDoc="1" locked="0" layoutInCell="1" allowOverlap="1" wp14:anchorId="27689551" wp14:editId="7235162B">
            <wp:simplePos x="0" y="0"/>
            <wp:positionH relativeFrom="column">
              <wp:posOffset>0</wp:posOffset>
            </wp:positionH>
            <wp:positionV relativeFrom="paragraph">
              <wp:posOffset>133260</wp:posOffset>
            </wp:positionV>
            <wp:extent cx="241300" cy="218440"/>
            <wp:effectExtent l="0" t="0" r="6350" b="0"/>
            <wp:wrapNone/>
            <wp:docPr id="2752" name="Picture 2595" descr="Obbligo gener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595" descr="Obbligo generic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3D2D57" w:rsidRPr="002A6D22" w:rsidRDefault="003D2D57" w:rsidP="003D2D57">
      <w:pPr>
        <w:pStyle w:val="corpodeltesto"/>
        <w:rPr>
          <w:sz w:val="18"/>
          <w:szCs w:val="18"/>
        </w:rPr>
      </w:pPr>
    </w:p>
    <w:p w:rsidR="003D2D57" w:rsidRPr="002A6D22" w:rsidRDefault="003D2D57" w:rsidP="003D2D57">
      <w:pPr>
        <w:pStyle w:val="corpodeltesto"/>
        <w:rPr>
          <w:sz w:val="18"/>
          <w:szCs w:val="18"/>
        </w:rPr>
      </w:pPr>
    </w:p>
    <w:p w:rsidR="003D2D57" w:rsidRPr="002A6D22" w:rsidRDefault="003D2D57" w:rsidP="003D2D57">
      <w:pPr>
        <w:pStyle w:val="corpodeltesto"/>
        <w:rPr>
          <w:sz w:val="18"/>
          <w:szCs w:val="18"/>
        </w:rPr>
      </w:pPr>
    </w:p>
    <w:p w:rsidR="003D2D57" w:rsidRPr="002A6D22" w:rsidRDefault="003D2D57" w:rsidP="003D2D57">
      <w:pPr>
        <w:pStyle w:val="corpodeltesto"/>
        <w:rPr>
          <w:sz w:val="18"/>
          <w:szCs w:val="18"/>
        </w:rPr>
      </w:pPr>
    </w:p>
    <w:p w:rsidR="009B089E" w:rsidRPr="002A6D22" w:rsidRDefault="008A0CF7" w:rsidP="00D303EE">
      <w:pPr>
        <w:pStyle w:val="Titolo2"/>
        <w:numPr>
          <w:ilvl w:val="0"/>
          <w:numId w:val="29"/>
        </w:numPr>
        <w:spacing w:before="0" w:after="0"/>
        <w:jc w:val="both"/>
        <w:rPr>
          <w:bCs/>
          <w:sz w:val="18"/>
          <w:szCs w:val="18"/>
        </w:rPr>
      </w:pPr>
      <w:bookmarkStart w:id="39" w:name="_Toc142059670"/>
      <w:r>
        <w:rPr>
          <w:bCs/>
          <w:sz w:val="18"/>
          <w:szCs w:val="18"/>
        </w:rPr>
        <w:t>si</w:t>
      </w:r>
      <w:r w:rsidR="00427B86" w:rsidRPr="002A6D22">
        <w:rPr>
          <w:bCs/>
          <w:sz w:val="18"/>
          <w:szCs w:val="18"/>
        </w:rPr>
        <w:t>curezza operatore</w:t>
      </w:r>
      <w:bookmarkEnd w:id="39"/>
    </w:p>
    <w:p w:rsidR="00427B86" w:rsidRPr="002A6D22" w:rsidRDefault="00427B86" w:rsidP="00427B86">
      <w:pPr>
        <w:pStyle w:val="corpodeltesto"/>
        <w:rPr>
          <w:sz w:val="18"/>
          <w:szCs w:val="18"/>
        </w:rPr>
      </w:pPr>
      <w:r w:rsidRPr="002A6D22">
        <w:rPr>
          <w:sz w:val="18"/>
          <w:szCs w:val="18"/>
        </w:rPr>
        <w:t>Di seguito definiamo le figure professionali secondo i compiti loro assegnati:</w:t>
      </w:r>
    </w:p>
    <w:p w:rsidR="00427B86" w:rsidRPr="002A6D22" w:rsidRDefault="00427B86" w:rsidP="00427B86">
      <w:pPr>
        <w:pStyle w:val="corpodeltesto"/>
        <w:rPr>
          <w:sz w:val="18"/>
          <w:szCs w:val="18"/>
        </w:rPr>
      </w:pPr>
    </w:p>
    <w:p w:rsidR="00427B86" w:rsidRPr="002A6D22" w:rsidRDefault="00427B86" w:rsidP="00D303EE">
      <w:pPr>
        <w:pStyle w:val="corpodeltesto"/>
        <w:numPr>
          <w:ilvl w:val="0"/>
          <w:numId w:val="30"/>
        </w:numPr>
        <w:tabs>
          <w:tab w:val="clear" w:pos="2940"/>
          <w:tab w:val="num" w:pos="851"/>
        </w:tabs>
        <w:rPr>
          <w:sz w:val="18"/>
          <w:szCs w:val="18"/>
        </w:rPr>
      </w:pPr>
      <w:r w:rsidRPr="002A6D22">
        <w:rPr>
          <w:b/>
          <w:bCs/>
          <w:sz w:val="18"/>
          <w:szCs w:val="18"/>
          <w:u w:val="single"/>
        </w:rPr>
        <w:t>operatore</w:t>
      </w:r>
      <w:r w:rsidRPr="002A6D22">
        <w:rPr>
          <w:sz w:val="18"/>
          <w:szCs w:val="18"/>
        </w:rPr>
        <w:t>: colui che è addetto alle conduzione della macchina (impianto) e a tutte le operazioni di uso ordinario, quali piccole regolazioni o normale pulizia;</w:t>
      </w:r>
    </w:p>
    <w:p w:rsidR="00427B86" w:rsidRPr="002A6D22" w:rsidRDefault="002B49DE" w:rsidP="00D303EE">
      <w:pPr>
        <w:pStyle w:val="corpodeltesto"/>
        <w:numPr>
          <w:ilvl w:val="0"/>
          <w:numId w:val="30"/>
        </w:numPr>
        <w:tabs>
          <w:tab w:val="clear" w:pos="2940"/>
          <w:tab w:val="num" w:pos="851"/>
        </w:tabs>
        <w:rPr>
          <w:sz w:val="18"/>
          <w:szCs w:val="18"/>
        </w:rPr>
      </w:pPr>
      <w:r w:rsidRPr="002A6D22">
        <w:rPr>
          <w:b/>
          <w:bCs/>
          <w:sz w:val="18"/>
          <w:szCs w:val="18"/>
          <w:u w:val="single"/>
        </w:rPr>
        <w:t xml:space="preserve">operatore </w:t>
      </w:r>
      <w:r w:rsidR="00427B86" w:rsidRPr="002A6D22">
        <w:rPr>
          <w:b/>
          <w:bCs/>
          <w:sz w:val="18"/>
          <w:szCs w:val="18"/>
          <w:u w:val="single"/>
        </w:rPr>
        <w:t>addetto all’assistenza (manutentore)</w:t>
      </w:r>
      <w:r w:rsidR="00427B86" w:rsidRPr="002A6D22">
        <w:rPr>
          <w:sz w:val="18"/>
          <w:szCs w:val="18"/>
        </w:rPr>
        <w:t>: colui che si occupa delle manutenzione e di problemi al di fuori della cond</w:t>
      </w:r>
      <w:r w:rsidRPr="002A6D22">
        <w:rPr>
          <w:sz w:val="18"/>
          <w:szCs w:val="18"/>
        </w:rPr>
        <w:t>uzione ordinarie (manutenzione</w:t>
      </w:r>
      <w:r w:rsidR="00427B86" w:rsidRPr="002A6D22">
        <w:rPr>
          <w:sz w:val="18"/>
          <w:szCs w:val="18"/>
        </w:rPr>
        <w:t>, interventi straordinari e regolazioni-tarature importanti).</w:t>
      </w:r>
    </w:p>
    <w:p w:rsidR="00ED6D54" w:rsidRPr="002A6D22" w:rsidRDefault="00427B86" w:rsidP="00427B86">
      <w:pPr>
        <w:jc w:val="both"/>
        <w:rPr>
          <w:rFonts w:ascii="Arial" w:hAnsi="Arial" w:cs="Arial"/>
          <w:sz w:val="18"/>
          <w:szCs w:val="18"/>
        </w:rPr>
      </w:pPr>
      <w:r w:rsidRPr="002A6D22">
        <w:rPr>
          <w:rFonts w:ascii="Arial" w:hAnsi="Arial" w:cs="Arial"/>
          <w:sz w:val="18"/>
          <w:szCs w:val="18"/>
        </w:rPr>
        <w:t>Per le mansioni cui è chiamato, il manutentore deve possedere un’esperienza specifica nel campo in cui opera e una conoscenza tecnica di base che gli consenta di svolgere le sue mansioni in condizioni di massima sicurezza.</w:t>
      </w:r>
    </w:p>
    <w:p w:rsidR="009B089E" w:rsidRPr="002A6D22" w:rsidRDefault="008A0CF7" w:rsidP="00D303EE">
      <w:pPr>
        <w:pStyle w:val="Titolo2"/>
        <w:numPr>
          <w:ilvl w:val="0"/>
          <w:numId w:val="22"/>
        </w:numPr>
        <w:spacing w:before="120" w:after="0"/>
        <w:jc w:val="both"/>
        <w:rPr>
          <w:sz w:val="18"/>
          <w:szCs w:val="18"/>
        </w:rPr>
      </w:pPr>
      <w:bookmarkStart w:id="40" w:name="_Toc223846690"/>
      <w:bookmarkStart w:id="41" w:name="_Toc142059671"/>
      <w:r>
        <w:rPr>
          <w:sz w:val="18"/>
          <w:szCs w:val="18"/>
        </w:rPr>
        <w:t>im</w:t>
      </w:r>
      <w:r w:rsidR="009B089E" w:rsidRPr="002A6D22">
        <w:rPr>
          <w:sz w:val="18"/>
          <w:szCs w:val="18"/>
        </w:rPr>
        <w:t>pianto d’illuminazione</w:t>
      </w:r>
      <w:bookmarkEnd w:id="40"/>
      <w:bookmarkEnd w:id="41"/>
    </w:p>
    <w:p w:rsidR="009B089E" w:rsidRDefault="009B089E" w:rsidP="009B089E">
      <w:pPr>
        <w:pStyle w:val="corpodeltesto"/>
        <w:rPr>
          <w:sz w:val="18"/>
          <w:szCs w:val="18"/>
        </w:rPr>
      </w:pPr>
      <w:r w:rsidRPr="002A6D22">
        <w:rPr>
          <w:sz w:val="18"/>
          <w:szCs w:val="18"/>
        </w:rPr>
        <w:t>L’impianto d’illuminazione, nella zona di lavoro deve garantire un livello di visibilità tale da consentirne l’ottimale utilizzazione. Si consigliano valori d’illuminazione non inferiori a 3</w:t>
      </w:r>
      <w:r w:rsidR="00923410">
        <w:rPr>
          <w:sz w:val="18"/>
          <w:szCs w:val="18"/>
        </w:rPr>
        <w:t>0</w:t>
      </w:r>
      <w:r w:rsidRPr="002A6D22">
        <w:rPr>
          <w:sz w:val="18"/>
          <w:szCs w:val="18"/>
        </w:rPr>
        <w:t>0 lux.</w:t>
      </w:r>
    </w:p>
    <w:p w:rsidR="009239BD" w:rsidRDefault="00863943" w:rsidP="009B089E">
      <w:pPr>
        <w:pStyle w:val="corpodeltesto"/>
        <w:rPr>
          <w:sz w:val="18"/>
          <w:szCs w:val="18"/>
        </w:rPr>
      </w:pPr>
      <w:r>
        <w:rPr>
          <w:noProof/>
          <w:sz w:val="18"/>
          <w:szCs w:val="18"/>
          <w:lang w:bidi="ar-SA"/>
        </w:rPr>
        <mc:AlternateContent>
          <mc:Choice Requires="wpg">
            <w:drawing>
              <wp:anchor distT="0" distB="0" distL="114300" distR="114300" simplePos="0" relativeHeight="251572736" behindDoc="0" locked="0" layoutInCell="1" allowOverlap="1" wp14:anchorId="79A07657" wp14:editId="1BE8D83A">
                <wp:simplePos x="0" y="0"/>
                <wp:positionH relativeFrom="column">
                  <wp:posOffset>-21590</wp:posOffset>
                </wp:positionH>
                <wp:positionV relativeFrom="paragraph">
                  <wp:posOffset>72731</wp:posOffset>
                </wp:positionV>
                <wp:extent cx="6119495" cy="359410"/>
                <wp:effectExtent l="0" t="0" r="14605" b="21590"/>
                <wp:wrapNone/>
                <wp:docPr id="2776" name="Gruppo 2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359410"/>
                          <a:chOff x="0" y="0"/>
                          <a:chExt cx="6120014" cy="359814"/>
                        </a:xfrm>
                      </wpg:grpSpPr>
                      <wps:wsp>
                        <wps:cNvPr id="17" name="Text Box 1663"/>
                        <wps:cNvSpPr txBox="1">
                          <a:spLocks noChangeArrowheads="1"/>
                        </wps:cNvSpPr>
                        <wps:spPr bwMode="auto">
                          <a:xfrm>
                            <a:off x="471054" y="0"/>
                            <a:ext cx="5648960" cy="359814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7E7" w:rsidRPr="002A6D22" w:rsidRDefault="00E857E7" w:rsidP="009B089E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lang w:bidi="ar-SA"/>
                                </w:rPr>
                              </w:pPr>
                              <w:r w:rsidRPr="002A6D22"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lang w:bidi="ar-SA"/>
                                </w:rPr>
                                <w:t xml:space="preserve">ATTENZIONE: </w:t>
                              </w:r>
                              <w:r w:rsidRPr="002A6D22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la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REM srl</w:t>
                              </w:r>
                              <w:r w:rsidRPr="002A6D22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declina ogni responsabilità per un uso improprio e pericoloso dell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a macchina</w:t>
                              </w:r>
                              <w:r w:rsidRPr="002A6D22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, causato da carenze d’illuminazione.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594" descr="Attenzione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37"/>
                            <a:ext cx="43180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2776" o:spid="_x0000_s1108" style="position:absolute;left:0;text-align:left;margin-left:-1.7pt;margin-top:5.75pt;width:481.85pt;height:28.3pt;z-index:251572736;mso-width-relative:margin;mso-height-relative:margin" coordsize="61200,3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">
                <v:shape id="Text Box 1663" o:spid="_x0000_s1109" type="#_x0000_t202" style="position:absolute;left:4710;width:56490;height:3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CGKcIA&#10;AADbAAAADwAAAGRycy9kb3ducmV2LnhtbERPS4vCMBC+C/6HMIK3NXVxfVSjLILrInqwetDb0Ixt&#10;sZmUJmr99xthwdt8fM+ZLRpTijvVrrCsoN+LQBCnVhecKTgeVh9jEM4jaywtk4InOVjM260Zxto+&#10;eE/3xGcihLCLUUHufRVL6dKcDLqerYgDd7G1QR9gnUld4yOEm1J+RtFQGiw4NORY0TKn9JrcjAJa&#10;D7LV+rybRPpnuzl9XZINPgulup3mewrCU+Pf4n/3rw7zR/D6JRw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IYpwgAAANsAAAAPAAAAAAAAAAAAAAAAAJgCAABkcnMvZG93&#10;bnJldi54bWxQSwUGAAAAAAQABAD1AAAAhwMAAAAA&#10;" filled="f" strokecolor="red" strokeweight="1.5pt">
                  <v:textbox>
                    <w:txbxContent>
                      <w:p w:rsidR="00E857E7" w:rsidRPr="002A6D22" w:rsidRDefault="00E857E7" w:rsidP="009B089E">
                        <w:pPr>
                          <w:jc w:val="both"/>
                          <w:rPr>
                            <w:rFonts w:ascii="Arial" w:hAnsi="Arial" w:cs="Arial"/>
                            <w:b/>
                            <w:noProof/>
                            <w:sz w:val="18"/>
                            <w:szCs w:val="18"/>
                            <w:lang w:bidi="ar-SA"/>
                          </w:rPr>
                        </w:pPr>
                        <w:r w:rsidRPr="002A6D22">
                          <w:rPr>
                            <w:rFonts w:ascii="Arial" w:hAnsi="Arial" w:cs="Arial"/>
                            <w:b/>
                            <w:noProof/>
                            <w:sz w:val="18"/>
                            <w:szCs w:val="18"/>
                            <w:lang w:bidi="ar-SA"/>
                          </w:rPr>
                          <w:t xml:space="preserve">ATTENZIONE: </w:t>
                        </w:r>
                        <w:r w:rsidRPr="002A6D2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la 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REM srl</w:t>
                        </w:r>
                        <w:r w:rsidRPr="002A6D2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declina ogni responsabilità per un uso improprio e pericoloso dell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a macchina</w:t>
                        </w:r>
                        <w:r w:rsidRPr="002A6D2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, causato da carenze d’illuminazione.</w:t>
                        </w:r>
                      </w:p>
                    </w:txbxContent>
                  </v:textbox>
                </v:shape>
                <v:shape id="Picture 2594" o:spid="_x0000_s1110" type="#_x0000_t75" alt="Attenzione" style="position:absolute;top:92;width:4318;height:3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1UTLEAAAA2wAAAA8AAABkcnMvZG93bnJldi54bWxEj0FLA0EMhe9C/8OQgjc724pSt50WFQSR&#10;RWjrocewE3cXdzLrTGxXf705CN4S3st7X9bbMfTmRCl3kR3MZwUY4jr6jhsHb4enqyWYLMge+8jk&#10;4JsybDeTizWWPp55R6e9NEZDOJfooBUZSmtz3VLAPIsDsWrvMQUUXVNjfcKzhofeLori1gbsWBta&#10;HOixpfpj/xUcVA/HuVSvN9cvicWHxefdz1iJc5fT8X4FRmiUf/Pf9bNXfIXVX3QAu/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1UTLEAAAA2wAAAA8AAAAAAAAAAAAAAAAA&#10;nwIAAGRycy9kb3ducmV2LnhtbFBLBQYAAAAABAAEAPcAAACQAwAAAAA=&#10;">
                  <v:imagedata r:id="rId21" o:title="Attenzione"/>
                  <v:path arrowok="t"/>
                  <o:lock v:ext="edit" aspectratio="f"/>
                </v:shape>
              </v:group>
            </w:pict>
          </mc:Fallback>
        </mc:AlternateContent>
      </w:r>
    </w:p>
    <w:p w:rsidR="009239BD" w:rsidRDefault="009239BD" w:rsidP="009B089E">
      <w:pPr>
        <w:pStyle w:val="corpodeltesto"/>
        <w:rPr>
          <w:sz w:val="18"/>
          <w:szCs w:val="18"/>
        </w:rPr>
      </w:pPr>
    </w:p>
    <w:p w:rsidR="00AB7408" w:rsidRPr="002A6D22" w:rsidRDefault="00AB7408" w:rsidP="009B089E">
      <w:pPr>
        <w:pStyle w:val="corpodeltesto"/>
        <w:rPr>
          <w:sz w:val="18"/>
          <w:szCs w:val="18"/>
        </w:rPr>
      </w:pPr>
    </w:p>
    <w:p w:rsidR="009B089E" w:rsidRPr="002A6D22" w:rsidRDefault="009B089E" w:rsidP="009B089E">
      <w:pPr>
        <w:pStyle w:val="corpodeltesto"/>
        <w:rPr>
          <w:sz w:val="18"/>
          <w:szCs w:val="18"/>
        </w:rPr>
      </w:pPr>
    </w:p>
    <w:p w:rsidR="009B089E" w:rsidRPr="002A6D22" w:rsidRDefault="009B089E" w:rsidP="009B089E">
      <w:pPr>
        <w:pStyle w:val="corpodeltesto"/>
        <w:rPr>
          <w:sz w:val="18"/>
          <w:szCs w:val="18"/>
        </w:rPr>
      </w:pPr>
    </w:p>
    <w:p w:rsidR="009B089E" w:rsidRPr="002A6D22" w:rsidRDefault="008A0CF7" w:rsidP="00D303EE">
      <w:pPr>
        <w:pStyle w:val="Titolo2"/>
        <w:numPr>
          <w:ilvl w:val="0"/>
          <w:numId w:val="23"/>
        </w:numPr>
        <w:spacing w:before="0" w:after="0"/>
        <w:jc w:val="both"/>
        <w:rPr>
          <w:sz w:val="18"/>
          <w:szCs w:val="18"/>
        </w:rPr>
      </w:pPr>
      <w:bookmarkStart w:id="42" w:name="_Toc223846691"/>
      <w:bookmarkStart w:id="43" w:name="_Toc142059672"/>
      <w:r>
        <w:rPr>
          <w:sz w:val="18"/>
          <w:szCs w:val="18"/>
        </w:rPr>
        <w:t>li</w:t>
      </w:r>
      <w:r w:rsidR="009B089E" w:rsidRPr="002A6D22">
        <w:rPr>
          <w:sz w:val="18"/>
          <w:szCs w:val="18"/>
        </w:rPr>
        <w:t>vello acustico</w:t>
      </w:r>
      <w:bookmarkEnd w:id="42"/>
      <w:bookmarkEnd w:id="43"/>
    </w:p>
    <w:p w:rsidR="00A778B4" w:rsidRDefault="007F3CD5" w:rsidP="009B089E">
      <w:pPr>
        <w:pStyle w:val="corpodeltesto"/>
        <w:rPr>
          <w:sz w:val="18"/>
          <w:szCs w:val="18"/>
        </w:rPr>
      </w:pPr>
      <w:r>
        <w:rPr>
          <w:sz w:val="18"/>
          <w:szCs w:val="18"/>
        </w:rPr>
        <w:t>Il</w:t>
      </w:r>
      <w:r w:rsidR="00745A4A">
        <w:rPr>
          <w:sz w:val="18"/>
          <w:szCs w:val="18"/>
        </w:rPr>
        <w:t xml:space="preserve"> livello di rumorosità massimo </w:t>
      </w:r>
      <w:r>
        <w:rPr>
          <w:sz w:val="18"/>
          <w:szCs w:val="18"/>
        </w:rPr>
        <w:t>è inferiore a 7</w:t>
      </w:r>
      <w:r w:rsidR="00923410">
        <w:rPr>
          <w:sz w:val="18"/>
          <w:szCs w:val="18"/>
        </w:rPr>
        <w:t>5</w:t>
      </w:r>
      <w:r>
        <w:rPr>
          <w:sz w:val="18"/>
          <w:szCs w:val="18"/>
        </w:rPr>
        <w:t xml:space="preserve"> dB (A) </w:t>
      </w:r>
      <w:r w:rsidR="000B02BF">
        <w:rPr>
          <w:sz w:val="18"/>
          <w:szCs w:val="18"/>
        </w:rPr>
        <w:t>in accordo alla IEC.</w:t>
      </w:r>
    </w:p>
    <w:p w:rsidR="000B02BF" w:rsidRPr="002A6D22" w:rsidRDefault="000B02BF" w:rsidP="009B089E">
      <w:pPr>
        <w:pStyle w:val="corpodeltesto"/>
        <w:rPr>
          <w:sz w:val="18"/>
          <w:szCs w:val="18"/>
        </w:rPr>
      </w:pPr>
    </w:p>
    <w:p w:rsidR="009B089E" w:rsidRPr="002A6D22" w:rsidRDefault="008A0CF7" w:rsidP="00D303EE">
      <w:pPr>
        <w:pStyle w:val="Titolo2"/>
        <w:numPr>
          <w:ilvl w:val="0"/>
          <w:numId w:val="24"/>
        </w:numPr>
        <w:spacing w:before="0" w:after="0"/>
        <w:jc w:val="both"/>
        <w:rPr>
          <w:sz w:val="18"/>
          <w:szCs w:val="18"/>
        </w:rPr>
      </w:pPr>
      <w:bookmarkStart w:id="44" w:name="_Toc223846692"/>
      <w:bookmarkStart w:id="45" w:name="_Toc142059673"/>
      <w:r>
        <w:rPr>
          <w:sz w:val="18"/>
          <w:szCs w:val="18"/>
        </w:rPr>
        <w:t>to</w:t>
      </w:r>
      <w:r w:rsidR="009B089E" w:rsidRPr="002A6D22">
        <w:rPr>
          <w:sz w:val="18"/>
          <w:szCs w:val="18"/>
        </w:rPr>
        <w:t>ssicità</w:t>
      </w:r>
      <w:bookmarkEnd w:id="44"/>
      <w:bookmarkEnd w:id="45"/>
    </w:p>
    <w:p w:rsidR="006B632F" w:rsidRDefault="00A13646" w:rsidP="00390B34">
      <w:pPr>
        <w:pStyle w:val="corpodeltesto"/>
        <w:rPr>
          <w:sz w:val="18"/>
          <w:szCs w:val="18"/>
        </w:rPr>
      </w:pPr>
      <w:r>
        <w:rPr>
          <w:sz w:val="18"/>
          <w:szCs w:val="18"/>
        </w:rPr>
        <w:t>Pericolo non presente</w:t>
      </w:r>
      <w:r w:rsidRPr="002A6D22">
        <w:rPr>
          <w:sz w:val="18"/>
          <w:szCs w:val="18"/>
        </w:rPr>
        <w:t>.</w:t>
      </w:r>
    </w:p>
    <w:p w:rsidR="000B02BF" w:rsidRPr="002A6D22" w:rsidRDefault="000B02BF" w:rsidP="00390B34">
      <w:pPr>
        <w:pStyle w:val="corpodeltesto"/>
        <w:rPr>
          <w:sz w:val="18"/>
          <w:szCs w:val="18"/>
        </w:rPr>
      </w:pPr>
    </w:p>
    <w:p w:rsidR="009B089E" w:rsidRPr="002A6D22" w:rsidRDefault="008A0CF7" w:rsidP="00D303EE">
      <w:pPr>
        <w:pStyle w:val="Titolo2"/>
        <w:numPr>
          <w:ilvl w:val="0"/>
          <w:numId w:val="25"/>
        </w:numPr>
        <w:spacing w:before="0" w:after="0"/>
        <w:jc w:val="both"/>
        <w:rPr>
          <w:sz w:val="18"/>
          <w:szCs w:val="18"/>
        </w:rPr>
      </w:pPr>
      <w:bookmarkStart w:id="46" w:name="_Toc223846693"/>
      <w:bookmarkStart w:id="47" w:name="_Toc142059674"/>
      <w:r>
        <w:rPr>
          <w:sz w:val="18"/>
          <w:szCs w:val="18"/>
        </w:rPr>
        <w:t>es</w:t>
      </w:r>
      <w:r w:rsidR="009B089E" w:rsidRPr="002A6D22">
        <w:rPr>
          <w:sz w:val="18"/>
          <w:szCs w:val="18"/>
        </w:rPr>
        <w:t>plosione e incendio</w:t>
      </w:r>
      <w:bookmarkEnd w:id="46"/>
      <w:bookmarkEnd w:id="47"/>
    </w:p>
    <w:p w:rsidR="009B089E" w:rsidRDefault="004B2C24" w:rsidP="00390B34">
      <w:pPr>
        <w:pStyle w:val="corpodeltesto"/>
        <w:rPr>
          <w:sz w:val="18"/>
          <w:szCs w:val="18"/>
        </w:rPr>
      </w:pPr>
      <w:r>
        <w:rPr>
          <w:sz w:val="18"/>
          <w:szCs w:val="18"/>
        </w:rPr>
        <w:t>Pericolo non presente</w:t>
      </w:r>
      <w:r w:rsidR="00071EE9" w:rsidRPr="002A6D22">
        <w:rPr>
          <w:sz w:val="18"/>
          <w:szCs w:val="18"/>
        </w:rPr>
        <w:t>.</w:t>
      </w:r>
    </w:p>
    <w:p w:rsidR="00390B34" w:rsidRPr="002A6D22" w:rsidRDefault="00390B34" w:rsidP="00390B34">
      <w:pPr>
        <w:pStyle w:val="corpodeltesto"/>
        <w:rPr>
          <w:b/>
          <w:bCs/>
          <w:color w:val="FF0000"/>
          <w:sz w:val="18"/>
          <w:szCs w:val="18"/>
        </w:rPr>
      </w:pPr>
    </w:p>
    <w:p w:rsidR="00D31BED" w:rsidRPr="002A6D22" w:rsidRDefault="009239BD" w:rsidP="00D303EE">
      <w:pPr>
        <w:pStyle w:val="Titolo2"/>
        <w:numPr>
          <w:ilvl w:val="0"/>
          <w:numId w:val="26"/>
        </w:numPr>
        <w:spacing w:before="0" w:after="0"/>
        <w:jc w:val="both"/>
        <w:rPr>
          <w:sz w:val="18"/>
          <w:szCs w:val="18"/>
        </w:rPr>
      </w:pPr>
      <w:bookmarkStart w:id="48" w:name="_Toc142059675"/>
      <w:r>
        <w:rPr>
          <w:sz w:val="18"/>
          <w:szCs w:val="18"/>
        </w:rPr>
        <w:t xml:space="preserve">schiacciamento e </w:t>
      </w:r>
      <w:r w:rsidR="008A0CF7">
        <w:rPr>
          <w:sz w:val="18"/>
          <w:szCs w:val="18"/>
        </w:rPr>
        <w:t>pr</w:t>
      </w:r>
      <w:r w:rsidR="00D31BED" w:rsidRPr="002A6D22">
        <w:rPr>
          <w:sz w:val="18"/>
          <w:szCs w:val="18"/>
        </w:rPr>
        <w:t>oiezione oggetti</w:t>
      </w:r>
      <w:bookmarkEnd w:id="48"/>
    </w:p>
    <w:p w:rsidR="00144449" w:rsidRDefault="005B73D6" w:rsidP="00144449">
      <w:pPr>
        <w:pStyle w:val="corpodeltesto"/>
        <w:rPr>
          <w:rFonts w:cs="Arial"/>
          <w:sz w:val="18"/>
          <w:szCs w:val="18"/>
        </w:rPr>
      </w:pPr>
      <w:r>
        <w:rPr>
          <w:sz w:val="18"/>
          <w:szCs w:val="18"/>
        </w:rPr>
        <w:t>Tali</w:t>
      </w:r>
      <w:r w:rsidR="009239BD">
        <w:rPr>
          <w:sz w:val="18"/>
          <w:szCs w:val="18"/>
        </w:rPr>
        <w:t xml:space="preserve"> rischi sono  eliminati dal</w:t>
      </w:r>
      <w:r w:rsidR="00DF211F">
        <w:rPr>
          <w:sz w:val="18"/>
          <w:szCs w:val="18"/>
        </w:rPr>
        <w:t>la presenza del</w:t>
      </w:r>
      <w:r w:rsidR="009239BD">
        <w:rPr>
          <w:sz w:val="18"/>
          <w:szCs w:val="18"/>
        </w:rPr>
        <w:t xml:space="preserve"> rivestimento con pannelli </w:t>
      </w:r>
      <w:r w:rsidR="00DF211F">
        <w:rPr>
          <w:sz w:val="18"/>
          <w:szCs w:val="18"/>
        </w:rPr>
        <w:t xml:space="preserve">in acciaio (telaio) e </w:t>
      </w:r>
      <w:r w:rsidR="009239BD">
        <w:rPr>
          <w:sz w:val="18"/>
          <w:szCs w:val="18"/>
        </w:rPr>
        <w:t>policarbonato</w:t>
      </w:r>
      <w:r w:rsidR="00DF211F">
        <w:rPr>
          <w:sz w:val="18"/>
          <w:szCs w:val="18"/>
        </w:rPr>
        <w:t xml:space="preserve"> di sicurezza </w:t>
      </w:r>
      <w:r w:rsidR="009239BD">
        <w:rPr>
          <w:sz w:val="18"/>
          <w:szCs w:val="18"/>
        </w:rPr>
        <w:t xml:space="preserve"> </w:t>
      </w:r>
      <w:r w:rsidR="00DF211F">
        <w:rPr>
          <w:sz w:val="18"/>
          <w:szCs w:val="18"/>
        </w:rPr>
        <w:t xml:space="preserve">da 5 mm </w:t>
      </w:r>
      <w:r w:rsidR="009239BD">
        <w:rPr>
          <w:sz w:val="18"/>
          <w:szCs w:val="18"/>
        </w:rPr>
        <w:t xml:space="preserve">di </w:t>
      </w:r>
      <w:r w:rsidR="00DF211F">
        <w:rPr>
          <w:sz w:val="18"/>
          <w:szCs w:val="18"/>
        </w:rPr>
        <w:t xml:space="preserve">spessore </w:t>
      </w:r>
      <w:r w:rsidR="009239BD">
        <w:rPr>
          <w:sz w:val="18"/>
          <w:szCs w:val="18"/>
        </w:rPr>
        <w:t xml:space="preserve">che racchiudono </w:t>
      </w:r>
      <w:r w:rsidR="00DF211F">
        <w:rPr>
          <w:sz w:val="18"/>
          <w:szCs w:val="18"/>
        </w:rPr>
        <w:t>completamente la</w:t>
      </w:r>
      <w:r w:rsidR="009239BD">
        <w:rPr>
          <w:sz w:val="18"/>
          <w:szCs w:val="18"/>
        </w:rPr>
        <w:t xml:space="preserve"> macchina. </w:t>
      </w:r>
      <w:r>
        <w:rPr>
          <w:sz w:val="18"/>
          <w:szCs w:val="18"/>
        </w:rPr>
        <w:t>L’apertura del</w:t>
      </w:r>
      <w:r w:rsidR="009239BD">
        <w:rPr>
          <w:sz w:val="18"/>
          <w:szCs w:val="18"/>
        </w:rPr>
        <w:t xml:space="preserve"> portello </w:t>
      </w:r>
      <w:r>
        <w:rPr>
          <w:sz w:val="18"/>
          <w:szCs w:val="18"/>
        </w:rPr>
        <w:t xml:space="preserve">anteriore </w:t>
      </w:r>
      <w:r w:rsidR="00DF211F">
        <w:rPr>
          <w:sz w:val="18"/>
          <w:szCs w:val="18"/>
        </w:rPr>
        <w:t xml:space="preserve">è </w:t>
      </w:r>
      <w:r>
        <w:rPr>
          <w:sz w:val="18"/>
          <w:szCs w:val="18"/>
        </w:rPr>
        <w:t>possibile solo a seguito di</w:t>
      </w:r>
      <w:r w:rsidR="00DF211F">
        <w:rPr>
          <w:sz w:val="18"/>
          <w:szCs w:val="18"/>
        </w:rPr>
        <w:t xml:space="preserve"> </w:t>
      </w:r>
      <w:r>
        <w:rPr>
          <w:sz w:val="18"/>
          <w:szCs w:val="18"/>
        </w:rPr>
        <w:t>richiesta diretta dal pannello operatore e subordinata</w:t>
      </w:r>
      <w:r w:rsidR="00DF211F">
        <w:rPr>
          <w:sz w:val="18"/>
          <w:szCs w:val="18"/>
        </w:rPr>
        <w:t xml:space="preserve"> </w:t>
      </w:r>
      <w:r>
        <w:rPr>
          <w:sz w:val="18"/>
          <w:szCs w:val="18"/>
        </w:rPr>
        <w:t>all’arresto completo della macchina (</w:t>
      </w:r>
      <w:r w:rsidR="007F60EC">
        <w:rPr>
          <w:sz w:val="18"/>
          <w:szCs w:val="18"/>
        </w:rPr>
        <w:t xml:space="preserve">elettro serratura di sicurezza </w:t>
      </w:r>
      <w:r w:rsidR="007F60EC">
        <w:rPr>
          <w:rFonts w:cs="Arial"/>
          <w:snapToGrid w:val="0"/>
          <w:sz w:val="18"/>
          <w:szCs w:val="18"/>
        </w:rPr>
        <w:t xml:space="preserve">PIZZATO </w:t>
      </w:r>
      <w:proofErr w:type="spellStart"/>
      <w:r w:rsidR="007F60EC">
        <w:rPr>
          <w:rFonts w:cs="Arial"/>
          <w:snapToGrid w:val="0"/>
          <w:sz w:val="18"/>
          <w:szCs w:val="18"/>
        </w:rPr>
        <w:t>mod.FG60ED7D0A</w:t>
      </w:r>
      <w:proofErr w:type="spellEnd"/>
      <w:r w:rsidR="00DF211F">
        <w:rPr>
          <w:sz w:val="18"/>
          <w:szCs w:val="18"/>
        </w:rPr>
        <w:t xml:space="preserve">. </w:t>
      </w:r>
      <w:r w:rsidR="009239BD">
        <w:rPr>
          <w:sz w:val="18"/>
          <w:szCs w:val="18"/>
        </w:rPr>
        <w:t>La riduzione secondaria (trasmissione a cinghia trapezia)</w:t>
      </w:r>
      <w:r w:rsidR="00144449">
        <w:rPr>
          <w:sz w:val="18"/>
          <w:szCs w:val="18"/>
        </w:rPr>
        <w:t xml:space="preserve"> </w:t>
      </w:r>
      <w:r w:rsidR="009239BD">
        <w:rPr>
          <w:sz w:val="18"/>
          <w:szCs w:val="18"/>
        </w:rPr>
        <w:t>è protetta da specifico carter metallico.</w:t>
      </w:r>
    </w:p>
    <w:p w:rsidR="00776579" w:rsidRDefault="00776579" w:rsidP="00390B34">
      <w:pPr>
        <w:pStyle w:val="corpodeltesto"/>
        <w:rPr>
          <w:sz w:val="18"/>
          <w:szCs w:val="18"/>
        </w:rPr>
      </w:pPr>
    </w:p>
    <w:p w:rsidR="0062202A" w:rsidRDefault="0062202A" w:rsidP="00390B34">
      <w:pPr>
        <w:pStyle w:val="corpodeltesto"/>
        <w:rPr>
          <w:sz w:val="18"/>
          <w:szCs w:val="18"/>
        </w:rPr>
      </w:pPr>
    </w:p>
    <w:p w:rsidR="0062202A" w:rsidRDefault="0062202A" w:rsidP="00390B34">
      <w:pPr>
        <w:pStyle w:val="corpodeltesto"/>
        <w:rPr>
          <w:sz w:val="18"/>
          <w:szCs w:val="18"/>
        </w:rPr>
      </w:pPr>
    </w:p>
    <w:p w:rsidR="0062202A" w:rsidRDefault="0062202A" w:rsidP="00390B34">
      <w:pPr>
        <w:pStyle w:val="corpodeltesto"/>
        <w:rPr>
          <w:sz w:val="18"/>
          <w:szCs w:val="18"/>
        </w:rPr>
      </w:pPr>
    </w:p>
    <w:p w:rsidR="0062202A" w:rsidRDefault="0062202A" w:rsidP="00390B34">
      <w:pPr>
        <w:pStyle w:val="corpodeltesto"/>
        <w:rPr>
          <w:sz w:val="18"/>
          <w:szCs w:val="18"/>
        </w:rPr>
      </w:pPr>
    </w:p>
    <w:p w:rsidR="0062202A" w:rsidRDefault="0062202A" w:rsidP="00390B34">
      <w:pPr>
        <w:pStyle w:val="corpodeltesto"/>
        <w:rPr>
          <w:sz w:val="18"/>
          <w:szCs w:val="18"/>
        </w:rPr>
      </w:pPr>
    </w:p>
    <w:p w:rsidR="0062202A" w:rsidRDefault="0062202A" w:rsidP="00390B34">
      <w:pPr>
        <w:pStyle w:val="corpodeltesto"/>
        <w:rPr>
          <w:sz w:val="18"/>
          <w:szCs w:val="18"/>
        </w:rPr>
      </w:pPr>
    </w:p>
    <w:p w:rsidR="0062202A" w:rsidRDefault="0062202A" w:rsidP="00390B34">
      <w:pPr>
        <w:pStyle w:val="corpodeltesto"/>
        <w:rPr>
          <w:sz w:val="18"/>
          <w:szCs w:val="18"/>
        </w:rPr>
      </w:pPr>
    </w:p>
    <w:p w:rsidR="0062202A" w:rsidRDefault="0062202A" w:rsidP="00390B34">
      <w:pPr>
        <w:pStyle w:val="corpodeltesto"/>
        <w:rPr>
          <w:sz w:val="18"/>
          <w:szCs w:val="18"/>
        </w:rPr>
      </w:pPr>
    </w:p>
    <w:p w:rsidR="0062202A" w:rsidRDefault="0062202A" w:rsidP="00390B34">
      <w:pPr>
        <w:pStyle w:val="corpodeltesto"/>
        <w:rPr>
          <w:sz w:val="18"/>
          <w:szCs w:val="18"/>
        </w:rPr>
      </w:pPr>
    </w:p>
    <w:p w:rsidR="00A75F69" w:rsidRPr="002A6D22" w:rsidRDefault="00056755" w:rsidP="00D303EE">
      <w:pPr>
        <w:pStyle w:val="Titolo1"/>
        <w:numPr>
          <w:ilvl w:val="0"/>
          <w:numId w:val="28"/>
        </w:numPr>
        <w:spacing w:before="200" w:after="0"/>
        <w:jc w:val="both"/>
        <w:rPr>
          <w:sz w:val="22"/>
          <w:szCs w:val="22"/>
        </w:rPr>
      </w:pPr>
      <w:bookmarkStart w:id="49" w:name="_Toc142059676"/>
      <w:r>
        <w:rPr>
          <w:sz w:val="22"/>
          <w:szCs w:val="22"/>
        </w:rPr>
        <w:lastRenderedPageBreak/>
        <w:t xml:space="preserve">PRINCIPALI </w:t>
      </w:r>
      <w:r w:rsidR="00A75F69" w:rsidRPr="002A6D22">
        <w:rPr>
          <w:sz w:val="22"/>
          <w:szCs w:val="22"/>
        </w:rPr>
        <w:t>all</w:t>
      </w:r>
      <w:r w:rsidR="00AA0DCA" w:rsidRPr="002A6D22">
        <w:rPr>
          <w:sz w:val="22"/>
          <w:szCs w:val="22"/>
        </w:rPr>
        <w:t>e</w:t>
      </w:r>
      <w:r w:rsidR="00A75F69" w:rsidRPr="002A6D22">
        <w:rPr>
          <w:sz w:val="22"/>
          <w:szCs w:val="22"/>
        </w:rPr>
        <w:t>gati</w:t>
      </w:r>
      <w:bookmarkEnd w:id="0"/>
      <w:bookmarkEnd w:id="49"/>
    </w:p>
    <w:p w:rsidR="009B089E" w:rsidRPr="002A6D22" w:rsidRDefault="009B089E" w:rsidP="00454E4D">
      <w:pPr>
        <w:pStyle w:val="corpodeltesto"/>
        <w:spacing w:before="60"/>
        <w:rPr>
          <w:sz w:val="18"/>
          <w:szCs w:val="18"/>
        </w:rPr>
      </w:pPr>
      <w:r w:rsidRPr="002A6D22">
        <w:rPr>
          <w:sz w:val="18"/>
          <w:szCs w:val="18"/>
        </w:rPr>
        <w:t xml:space="preserve">I documenti riportati in allegato sono parte integrante del manuale stesso e vanno pertanto conservati unitamente ad esso. L’elenco completo degli </w:t>
      </w:r>
      <w:r w:rsidR="002F33F0" w:rsidRPr="002A6D22">
        <w:rPr>
          <w:sz w:val="18"/>
          <w:szCs w:val="18"/>
        </w:rPr>
        <w:t>allegati è di seguito riportato.</w:t>
      </w:r>
    </w:p>
    <w:p w:rsidR="0035648D" w:rsidRPr="002A6D22" w:rsidRDefault="0035648D" w:rsidP="00454E4D">
      <w:pPr>
        <w:pStyle w:val="corpodeltesto"/>
        <w:spacing w:before="60"/>
        <w:rPr>
          <w:sz w:val="18"/>
          <w:szCs w:val="18"/>
        </w:rPr>
      </w:pPr>
    </w:p>
    <w:p w:rsidR="0062202A" w:rsidRDefault="0062202A" w:rsidP="00D303EE">
      <w:pPr>
        <w:numPr>
          <w:ilvl w:val="0"/>
          <w:numId w:val="31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Procedura operativa</w:t>
      </w:r>
    </w:p>
    <w:p w:rsidR="00DE645D" w:rsidRDefault="00DE645D" w:rsidP="00D303EE">
      <w:pPr>
        <w:numPr>
          <w:ilvl w:val="0"/>
          <w:numId w:val="31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Lista ricambi</w:t>
      </w:r>
    </w:p>
    <w:p w:rsidR="00DC0F37" w:rsidRDefault="001442A5" w:rsidP="00D303EE">
      <w:pPr>
        <w:numPr>
          <w:ilvl w:val="0"/>
          <w:numId w:val="31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Dichiarazione di </w:t>
      </w:r>
      <w:r w:rsidR="00427B86" w:rsidRPr="002A6D22">
        <w:rPr>
          <w:rFonts w:ascii="Arial" w:hAnsi="Arial" w:cs="Arial"/>
          <w:sz w:val="18"/>
          <w:szCs w:val="18"/>
        </w:rPr>
        <w:t>C</w:t>
      </w:r>
      <w:r w:rsidR="00F650EE" w:rsidRPr="002A6D22">
        <w:rPr>
          <w:rFonts w:ascii="Arial" w:hAnsi="Arial" w:cs="Arial"/>
          <w:sz w:val="18"/>
          <w:szCs w:val="18"/>
        </w:rPr>
        <w:t>onformità</w:t>
      </w:r>
      <w:r w:rsidR="00427B86" w:rsidRPr="002A6D22">
        <w:rPr>
          <w:rFonts w:ascii="Arial" w:hAnsi="Arial" w:cs="Arial"/>
          <w:sz w:val="18"/>
          <w:szCs w:val="18"/>
        </w:rPr>
        <w:t xml:space="preserve"> CE</w:t>
      </w:r>
    </w:p>
    <w:p w:rsidR="001442A5" w:rsidRDefault="001442A5" w:rsidP="00D303EE">
      <w:pPr>
        <w:numPr>
          <w:ilvl w:val="0"/>
          <w:numId w:val="31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Certificato di collaudo</w:t>
      </w:r>
    </w:p>
    <w:p w:rsidR="00166373" w:rsidRDefault="00166373" w:rsidP="00D303EE">
      <w:pPr>
        <w:numPr>
          <w:ilvl w:val="0"/>
          <w:numId w:val="31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Schemi elettrici</w:t>
      </w:r>
    </w:p>
    <w:p w:rsidR="00166373" w:rsidRDefault="00166373" w:rsidP="00D303EE">
      <w:pPr>
        <w:numPr>
          <w:ilvl w:val="0"/>
          <w:numId w:val="31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Dichiarazione  di confor</w:t>
      </w:r>
      <w:r w:rsidR="00536100">
        <w:rPr>
          <w:rFonts w:ascii="Arial" w:hAnsi="Arial" w:cs="Arial"/>
          <w:sz w:val="18"/>
          <w:szCs w:val="18"/>
        </w:rPr>
        <w:t>mità impianto elettrico e quadro elettrico</w:t>
      </w:r>
    </w:p>
    <w:p w:rsidR="00ED3B4B" w:rsidRDefault="00ED3B4B" w:rsidP="00ED3B4B">
      <w:pPr>
        <w:rPr>
          <w:rFonts w:ascii="Arial" w:hAnsi="Arial" w:cs="Arial"/>
          <w:sz w:val="18"/>
          <w:szCs w:val="18"/>
        </w:rPr>
      </w:pPr>
    </w:p>
    <w:p w:rsidR="00ED3B4B" w:rsidRPr="002A6D22" w:rsidRDefault="00ED3B4B" w:rsidP="00ED3B4B">
      <w:pPr>
        <w:rPr>
          <w:rFonts w:ascii="Arial" w:hAnsi="Arial" w:cs="Arial"/>
          <w:sz w:val="18"/>
          <w:szCs w:val="18"/>
        </w:rPr>
      </w:pPr>
    </w:p>
    <w:sectPr w:rsidR="00ED3B4B" w:rsidRPr="002A6D22" w:rsidSect="007E3002">
      <w:footerReference w:type="default" r:id="rId30"/>
      <w:headerReference w:type="first" r:id="rId31"/>
      <w:footerReference w:type="first" r:id="rId32"/>
      <w:pgSz w:w="11907" w:h="16840" w:code="9"/>
      <w:pgMar w:top="1985" w:right="1200" w:bottom="1135" w:left="1134" w:header="567" w:footer="11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A3E" w:rsidRDefault="00346A3E">
      <w:r>
        <w:separator/>
      </w:r>
    </w:p>
  </w:endnote>
  <w:endnote w:type="continuationSeparator" w:id="0">
    <w:p w:rsidR="00346A3E" w:rsidRDefault="00346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7E7" w:rsidRDefault="00F20B0D" w:rsidP="00464534">
    <w:pPr>
      <w:pStyle w:val="Pidipagina"/>
      <w:ind w:right="360" w:firstLine="360"/>
    </w:pPr>
    <w:r>
      <w:rPr>
        <w:b/>
        <w:noProof/>
        <w:sz w:val="32"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84DBEF7" wp14:editId="59A3F973">
              <wp:simplePos x="0" y="0"/>
              <wp:positionH relativeFrom="column">
                <wp:posOffset>661035</wp:posOffset>
              </wp:positionH>
              <wp:positionV relativeFrom="paragraph">
                <wp:posOffset>117816</wp:posOffset>
              </wp:positionV>
              <wp:extent cx="5447030" cy="441325"/>
              <wp:effectExtent l="0" t="0" r="0" b="0"/>
              <wp:wrapNone/>
              <wp:docPr id="2718" name="Text Box 2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7030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857E7" w:rsidRPr="007E3002" w:rsidRDefault="00E857E7" w:rsidP="007E3002">
                          <w:pPr>
                            <w:jc w:val="center"/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</w:pPr>
                          <w:proofErr w:type="spellStart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>R.E.M</w:t>
                          </w:r>
                          <w:proofErr w:type="spellEnd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. S.r.l. Via </w:t>
                          </w:r>
                          <w:proofErr w:type="spellStart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>Ferruccia</w:t>
                          </w:r>
                          <w:proofErr w:type="spellEnd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, 16/a – 03010 </w:t>
                          </w:r>
                          <w:proofErr w:type="spellStart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>Patrica</w:t>
                          </w:r>
                          <w:proofErr w:type="spellEnd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 (FR)Tel. 0775 830116  -  Fax 0775 839345  -  </w:t>
                          </w:r>
                          <w:proofErr w:type="spellStart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>SDI-M5UXCR1</w:t>
                          </w:r>
                          <w:proofErr w:type="spellEnd"/>
                        </w:p>
                        <w:p w:rsidR="00E857E7" w:rsidRPr="007E3002" w:rsidRDefault="00E857E7" w:rsidP="007E3002">
                          <w:pPr>
                            <w:jc w:val="center"/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</w:pPr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Email PEC: </w:t>
                          </w:r>
                          <w:hyperlink r:id="rId1" w:history="1">
                            <w:proofErr w:type="spellStart"/>
                            <w:r w:rsidRPr="007E3002">
                              <w:rPr>
                                <w:rFonts w:ascii="Arial" w:hAnsi="Arial"/>
                                <w:color w:val="0000FF"/>
                                <w:sz w:val="16"/>
                                <w:u w:val="single"/>
                                <w:lang w:val="fr-FR" w:bidi="ar-SA"/>
                              </w:rPr>
                              <w:t>rem-motori@messaggipec.it</w:t>
                            </w:r>
                            <w:proofErr w:type="spellEnd"/>
                          </w:hyperlink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  -  Email: </w:t>
                          </w:r>
                          <w:proofErr w:type="spellStart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>info@rem-motori.it</w:t>
                          </w:r>
                          <w:proofErr w:type="spellEnd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  -  </w:t>
                          </w:r>
                          <w:proofErr w:type="spellStart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>Sito</w:t>
                          </w:r>
                          <w:proofErr w:type="spellEnd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 Internet: </w:t>
                          </w:r>
                          <w:hyperlink r:id="rId2" w:history="1">
                            <w:proofErr w:type="spellStart"/>
                            <w:r w:rsidRPr="007E3002">
                              <w:rPr>
                                <w:rFonts w:ascii="Arial" w:hAnsi="Arial"/>
                                <w:color w:val="0000FF"/>
                                <w:sz w:val="16"/>
                                <w:u w:val="single"/>
                                <w:lang w:val="fr-FR" w:bidi="ar-SA"/>
                              </w:rPr>
                              <w:t>www.rem-motori.it</w:t>
                            </w:r>
                            <w:proofErr w:type="spellEnd"/>
                          </w:hyperlink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 </w:t>
                          </w:r>
                        </w:p>
                        <w:p w:rsidR="00E857E7" w:rsidRPr="007E3002" w:rsidRDefault="00E857E7" w:rsidP="007E3002">
                          <w:pPr>
                            <w:jc w:val="center"/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</w:pPr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>Cod. Fiscale e P. IVA 02240470605</w:t>
                          </w:r>
                        </w:p>
                        <w:p w:rsidR="00E857E7" w:rsidRPr="008553E8" w:rsidRDefault="00E857E7" w:rsidP="007E3002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3" type="#_x0000_t202" style="position:absolute;left:0;text-align:left;margin-left:52.05pt;margin-top:9.3pt;width:428.9pt;height:3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" filled="f" stroked="f">
              <v:textbox>
                <w:txbxContent>
                  <w:p w:rsidR="00E857E7" w:rsidRPr="007E3002" w:rsidRDefault="00E857E7" w:rsidP="007E3002">
                    <w:pPr>
                      <w:jc w:val="center"/>
                      <w:rPr>
                        <w:rFonts w:ascii="Arial" w:hAnsi="Arial"/>
                        <w:sz w:val="16"/>
                        <w:lang w:val="fr-FR" w:bidi="ar-SA"/>
                      </w:rPr>
                    </w:pPr>
                    <w:proofErr w:type="spellStart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>R.E.M</w:t>
                    </w:r>
                    <w:proofErr w:type="spellEnd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. S.r.l. Via </w:t>
                    </w:r>
                    <w:proofErr w:type="spellStart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>Ferruccia</w:t>
                    </w:r>
                    <w:proofErr w:type="spellEnd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, 16/a – 03010 </w:t>
                    </w:r>
                    <w:proofErr w:type="spellStart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>Patrica</w:t>
                    </w:r>
                    <w:proofErr w:type="spellEnd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 (FR)Tel. 0775 830116  -  Fax 0775 839345  -  </w:t>
                    </w:r>
                    <w:proofErr w:type="spellStart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>SDI-M5UXCR1</w:t>
                    </w:r>
                    <w:proofErr w:type="spellEnd"/>
                  </w:p>
                  <w:p w:rsidR="00E857E7" w:rsidRPr="007E3002" w:rsidRDefault="00E857E7" w:rsidP="007E3002">
                    <w:pPr>
                      <w:jc w:val="center"/>
                      <w:rPr>
                        <w:rFonts w:ascii="Arial" w:hAnsi="Arial"/>
                        <w:sz w:val="16"/>
                        <w:lang w:val="fr-FR" w:bidi="ar-SA"/>
                      </w:rPr>
                    </w:pPr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Email PEC: </w:t>
                    </w:r>
                    <w:hyperlink r:id="rId3" w:history="1">
                      <w:proofErr w:type="spellStart"/>
                      <w:r w:rsidRPr="007E3002">
                        <w:rPr>
                          <w:rFonts w:ascii="Arial" w:hAnsi="Arial"/>
                          <w:color w:val="0000FF"/>
                          <w:sz w:val="16"/>
                          <w:u w:val="single"/>
                          <w:lang w:val="fr-FR" w:bidi="ar-SA"/>
                        </w:rPr>
                        <w:t>rem-motori@messaggipec.it</w:t>
                      </w:r>
                      <w:proofErr w:type="spellEnd"/>
                    </w:hyperlink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  -  Email: </w:t>
                    </w:r>
                    <w:proofErr w:type="spellStart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>info@rem-motori.it</w:t>
                    </w:r>
                    <w:proofErr w:type="spellEnd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  -  </w:t>
                    </w:r>
                    <w:proofErr w:type="spellStart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>Sito</w:t>
                    </w:r>
                    <w:proofErr w:type="spellEnd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 Internet: </w:t>
                    </w:r>
                    <w:hyperlink r:id="rId4" w:history="1">
                      <w:proofErr w:type="spellStart"/>
                      <w:r w:rsidRPr="007E3002">
                        <w:rPr>
                          <w:rFonts w:ascii="Arial" w:hAnsi="Arial"/>
                          <w:color w:val="0000FF"/>
                          <w:sz w:val="16"/>
                          <w:u w:val="single"/>
                          <w:lang w:val="fr-FR" w:bidi="ar-SA"/>
                        </w:rPr>
                        <w:t>www.rem-motori.it</w:t>
                      </w:r>
                      <w:proofErr w:type="spellEnd"/>
                    </w:hyperlink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 </w:t>
                    </w:r>
                  </w:p>
                  <w:p w:rsidR="00E857E7" w:rsidRPr="007E3002" w:rsidRDefault="00E857E7" w:rsidP="007E3002">
                    <w:pPr>
                      <w:jc w:val="center"/>
                      <w:rPr>
                        <w:rFonts w:ascii="Arial" w:hAnsi="Arial"/>
                        <w:sz w:val="16"/>
                        <w:lang w:val="fr-FR" w:bidi="ar-SA"/>
                      </w:rPr>
                    </w:pPr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>Cod. Fiscale e P. IVA 02240470605</w:t>
                    </w:r>
                  </w:p>
                  <w:p w:rsidR="00E857E7" w:rsidRPr="008553E8" w:rsidRDefault="00E857E7" w:rsidP="007E3002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701248" behindDoc="1" locked="0" layoutInCell="1" allowOverlap="1" wp14:anchorId="73D72590" wp14:editId="1FC8ED17">
          <wp:simplePos x="0" y="0"/>
          <wp:positionH relativeFrom="column">
            <wp:posOffset>-632906</wp:posOffset>
          </wp:positionH>
          <wp:positionV relativeFrom="paragraph">
            <wp:posOffset>52739</wp:posOffset>
          </wp:positionV>
          <wp:extent cx="7401600" cy="79200"/>
          <wp:effectExtent l="0" t="0" r="0" b="0"/>
          <wp:wrapNone/>
          <wp:docPr id="2689" name="Immagine 268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1600" cy="7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32"/>
        <w:lang w:bidi="ar-SA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A3C54DB" wp14:editId="77905D07">
              <wp:simplePos x="0" y="0"/>
              <wp:positionH relativeFrom="column">
                <wp:posOffset>-113030</wp:posOffset>
              </wp:positionH>
              <wp:positionV relativeFrom="paragraph">
                <wp:posOffset>170521</wp:posOffset>
              </wp:positionV>
              <wp:extent cx="572770" cy="223520"/>
              <wp:effectExtent l="0" t="0" r="17780" b="24130"/>
              <wp:wrapNone/>
              <wp:docPr id="13" name="Text Box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770" cy="223520"/>
                      </a:xfrm>
                      <a:prstGeom prst="rect">
                        <a:avLst/>
                      </a:prstGeom>
                      <a:solidFill>
                        <a:srgbClr val="FFFF99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857E7" w:rsidRPr="00AF1905" w:rsidRDefault="00E857E7" w:rsidP="005C5F24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7929FC">
                            <w:rPr>
                              <w:rFonts w:ascii="Arial" w:hAnsi="Arial" w:cs="Arial"/>
                              <w:b/>
                              <w:i/>
                            </w:rPr>
                            <w:fldChar w:fldCharType="begin"/>
                          </w:r>
                          <w:r w:rsidRPr="007929FC">
                            <w:rPr>
                              <w:rFonts w:ascii="Arial" w:hAnsi="Arial" w:cs="Arial"/>
                              <w:b/>
                              <w:i/>
                            </w:rPr>
                            <w:instrText xml:space="preserve"> PAGE </w:instrText>
                          </w:r>
                          <w:r w:rsidRPr="007929FC">
                            <w:rPr>
                              <w:rFonts w:ascii="Arial" w:hAnsi="Arial" w:cs="Arial"/>
                              <w:b/>
                              <w:i/>
                            </w:rPr>
                            <w:fldChar w:fldCharType="separate"/>
                          </w:r>
                          <w:r w:rsidR="00811958">
                            <w:rPr>
                              <w:rFonts w:ascii="Arial" w:hAnsi="Arial" w:cs="Arial"/>
                              <w:b/>
                              <w:i/>
                              <w:noProof/>
                            </w:rPr>
                            <w:t>6</w:t>
                          </w:r>
                          <w:r w:rsidRPr="007929FC">
                            <w:rPr>
                              <w:rFonts w:ascii="Arial" w:hAnsi="Arial" w:cs="Arial"/>
                              <w:b/>
                              <w:i/>
                            </w:rPr>
                            <w:fldChar w:fldCharType="end"/>
                          </w:r>
                          <w:r w:rsidRPr="007929FC">
                            <w:rPr>
                              <w:rFonts w:ascii="Arial" w:hAnsi="Arial" w:cs="Arial"/>
                              <w:b/>
                              <w:i/>
                            </w:rPr>
                            <w:t xml:space="preserve"> /  </w:t>
                          </w:r>
                          <w:r>
                            <w:rPr>
                              <w:rFonts w:ascii="Arial" w:hAnsi="Arial" w:cs="Arial"/>
                              <w:b/>
                              <w:i/>
                            </w:rPr>
                            <w:t>1</w:t>
                          </w:r>
                          <w:r w:rsidR="00811958">
                            <w:rPr>
                              <w:rFonts w:ascii="Arial" w:hAnsi="Arial" w:cs="Arial"/>
                              <w:b/>
                              <w:i/>
                            </w:rPr>
                            <w:t>2</w:t>
                          </w:r>
                        </w:p>
                        <w:p w:rsidR="00E857E7" w:rsidRDefault="00E857E7" w:rsidP="005C5F24"/>
                      </w:txbxContent>
                    </wps:txbx>
                    <wps:bodyPr rot="0" vert="horz" wrap="square" lIns="63500" tIns="31750" rIns="63500" bIns="254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68" o:spid="_x0000_s1114" type="#_x0000_t202" style="position:absolute;left:0;text-align:left;margin-left:-8.9pt;margin-top:13.45pt;width:45.1pt;height:17.6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" fillcolor="#ff9" strokeweight="1pt">
              <v:textbox inset="5pt,2.5pt,5pt,2pt">
                <w:txbxContent>
                  <w:p w:rsidR="00E857E7" w:rsidRPr="00AF1905" w:rsidRDefault="00E857E7" w:rsidP="005C5F24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7929FC">
                      <w:rPr>
                        <w:rFonts w:ascii="Arial" w:hAnsi="Arial" w:cs="Arial"/>
                        <w:b/>
                        <w:i/>
                      </w:rPr>
                      <w:fldChar w:fldCharType="begin"/>
                    </w:r>
                    <w:r w:rsidRPr="007929FC">
                      <w:rPr>
                        <w:rFonts w:ascii="Arial" w:hAnsi="Arial" w:cs="Arial"/>
                        <w:b/>
                        <w:i/>
                      </w:rPr>
                      <w:instrText xml:space="preserve"> PAGE </w:instrText>
                    </w:r>
                    <w:r w:rsidRPr="007929FC">
                      <w:rPr>
                        <w:rFonts w:ascii="Arial" w:hAnsi="Arial" w:cs="Arial"/>
                        <w:b/>
                        <w:i/>
                      </w:rPr>
                      <w:fldChar w:fldCharType="separate"/>
                    </w:r>
                    <w:r w:rsidR="00811958">
                      <w:rPr>
                        <w:rFonts w:ascii="Arial" w:hAnsi="Arial" w:cs="Arial"/>
                        <w:b/>
                        <w:i/>
                        <w:noProof/>
                      </w:rPr>
                      <w:t>6</w:t>
                    </w:r>
                    <w:r w:rsidRPr="007929FC">
                      <w:rPr>
                        <w:rFonts w:ascii="Arial" w:hAnsi="Arial" w:cs="Arial"/>
                        <w:b/>
                        <w:i/>
                      </w:rPr>
                      <w:fldChar w:fldCharType="end"/>
                    </w:r>
                    <w:r w:rsidRPr="007929FC">
                      <w:rPr>
                        <w:rFonts w:ascii="Arial" w:hAnsi="Arial" w:cs="Arial"/>
                        <w:b/>
                        <w:i/>
                      </w:rPr>
                      <w:t xml:space="preserve"> /  </w:t>
                    </w:r>
                    <w:r>
                      <w:rPr>
                        <w:rFonts w:ascii="Arial" w:hAnsi="Arial" w:cs="Arial"/>
                        <w:b/>
                        <w:i/>
                      </w:rPr>
                      <w:t>1</w:t>
                    </w:r>
                    <w:r w:rsidR="00811958">
                      <w:rPr>
                        <w:rFonts w:ascii="Arial" w:hAnsi="Arial" w:cs="Arial"/>
                        <w:b/>
                        <w:i/>
                      </w:rPr>
                      <w:t>2</w:t>
                    </w:r>
                  </w:p>
                  <w:p w:rsidR="00E857E7" w:rsidRDefault="00E857E7" w:rsidP="005C5F24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7E7" w:rsidRDefault="00E857E7" w:rsidP="004E6447">
    <w:pPr>
      <w:pStyle w:val="Pidipagina"/>
      <w:framePr w:wrap="around" w:vAnchor="text" w:hAnchor="margin" w:xAlign="outside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E857E7" w:rsidRDefault="00E857E7" w:rsidP="00464534">
    <w:pPr>
      <w:pStyle w:val="Pidipagina"/>
      <w:ind w:right="360" w:firstLine="360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0048" behindDoc="0" locked="0" layoutInCell="1" allowOverlap="1" wp14:anchorId="5B1ACFC4" wp14:editId="2EA1891E">
              <wp:simplePos x="0" y="0"/>
              <wp:positionH relativeFrom="column">
                <wp:posOffset>130810</wp:posOffset>
              </wp:positionH>
              <wp:positionV relativeFrom="paragraph">
                <wp:posOffset>10160</wp:posOffset>
              </wp:positionV>
              <wp:extent cx="5943600" cy="228600"/>
              <wp:effectExtent l="0" t="0" r="0" b="0"/>
              <wp:wrapNone/>
              <wp:docPr id="8" name="Group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3600" cy="228600"/>
                        <a:chOff x="1341" y="15844"/>
                        <a:chExt cx="9360" cy="360"/>
                      </a:xfrm>
                    </wpg:grpSpPr>
                    <wps:wsp>
                      <wps:cNvPr id="9" name="Text Box 246"/>
                      <wps:cNvSpPr txBox="1">
                        <a:spLocks noChangeArrowheads="1"/>
                      </wps:cNvSpPr>
                      <wps:spPr bwMode="auto">
                        <a:xfrm>
                          <a:off x="1341" y="15844"/>
                          <a:ext cx="8460" cy="360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5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57E7" w:rsidRPr="00AF1905" w:rsidRDefault="00E857E7" w:rsidP="00BD4B0A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AF1905"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Text Box 247"/>
                      <wps:cNvSpPr txBox="1">
                        <a:spLocks noChangeArrowheads="1"/>
                      </wps:cNvSpPr>
                      <wps:spPr bwMode="auto">
                        <a:xfrm>
                          <a:off x="9801" y="15844"/>
                          <a:ext cx="900" cy="36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7E7" w:rsidRPr="00AF1905" w:rsidRDefault="00E857E7" w:rsidP="00BD4B0A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929F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fldChar w:fldCharType="begin"/>
                            </w:r>
                            <w:r w:rsidRPr="007929F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instrText xml:space="preserve"> PAGE </w:instrText>
                            </w:r>
                            <w:r w:rsidRPr="007929F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</w:rPr>
                              <w:t>3</w:t>
                            </w:r>
                            <w:r w:rsidRPr="007929F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fldChar w:fldCharType="end"/>
                            </w:r>
                            <w:r w:rsidRPr="007929F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/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20</w:t>
                            </w:r>
                          </w:p>
                          <w:p w:rsidR="00E857E7" w:rsidRDefault="00E857E7" w:rsidP="00BD4B0A"/>
                        </w:txbxContent>
                      </wps:txbx>
                      <wps:bodyPr rot="0" vert="horz" wrap="square" lIns="63500" tIns="31750" rIns="63500" bIns="254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5" o:spid="_x0000_s1115" style="position:absolute;left:0;text-align:left;margin-left:10.3pt;margin-top:.8pt;width:468pt;height:18pt;z-index:251650048" coordorigin="1341,15844" coordsize="9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6" o:spid="_x0000_s1116" type="#_x0000_t202" style="position:absolute;left:1341;top:15844;width:84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ZscEA&#10;AADaAAAADwAAAGRycy9kb3ducmV2LnhtbESPQYvCMBSE7wv+h/AEb2uiB1mrUUQUBd2Ddi97ezTP&#10;trR5KU209d+bhQWPw8w3wyzXva3Fg1pfOtYwGSsQxJkzJecaftL95xcIH5AN1o5Jw5M8rFeDjyUm&#10;xnV8occ15CKWsE9QQxFCk0jps4Is+rFriKN3c63FEGWbS9NiF8ttLadKzaTFkuNCgQ1tC8qq691q&#10;wAjcTr9nNd9l6XdfHaqUOqX1aNhvFiAC9eEd/qePRsMc/q7EG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LGbHBAAAA2gAAAA8AAAAAAAAAAAAAAAAAmAIAAGRycy9kb3du&#10;cmV2LnhtbFBLBQYAAAAABAAEAPUAAACGAwAAAAA=&#10;" fillcolor="#ddd" stroked="f">
                <v:fill opacity="34181f"/>
                <v:textbox>
                  <w:txbxContent>
                    <w:p w:rsidR="00E857E7" w:rsidRPr="00AF1905" w:rsidRDefault="00E857E7" w:rsidP="00BD4B0A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AF1905">
                        <w:tab/>
                      </w:r>
                    </w:p>
                  </w:txbxContent>
                </v:textbox>
              </v:shape>
              <v:shape id="Text Box 247" o:spid="_x0000_s1117" type="#_x0000_t202" style="position:absolute;left:9801;top:1584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jTHMUA&#10;AADbAAAADwAAAGRycy9kb3ducmV2LnhtbESPQU/DMAyF70j8h8hIXNCWDmkTK8smtGmIA5cVxNlK&#10;vLZa42RN1hV+PT4gcbP1nt/7vNqMvlMD9akNbGA2LUAR2+Barg18fuwnT6BSRnbYBSYD35Rgs769&#10;WWHpwpUPNFS5VhLCqUQDTc6x1DrZhjymaYjEoh1D7zHL2tfa9XiVcN/px6JYaI8tS0ODkbYN2VN1&#10;8QaG3ftY2K/Dq10s52d3+onx+DA35v5ufHkGlWnM/+a/6zcn+EIvv8gA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NMcxQAAANsAAAAPAAAAAAAAAAAAAAAAAJgCAABkcnMv&#10;ZG93bnJldi54bWxQSwUGAAAAAAQABAD1AAAAigMAAAAA&#10;" fillcolor="#ff9" strokeweight="1pt">
                <v:textbox inset="5pt,2.5pt,5pt,2pt">
                  <w:txbxContent>
                    <w:p w:rsidR="00E857E7" w:rsidRPr="00AF1905" w:rsidRDefault="00E857E7" w:rsidP="00BD4B0A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929FC">
                        <w:rPr>
                          <w:rFonts w:ascii="Arial" w:hAnsi="Arial" w:cs="Arial"/>
                          <w:b/>
                          <w:i/>
                        </w:rPr>
                        <w:fldChar w:fldCharType="begin"/>
                      </w:r>
                      <w:r w:rsidRPr="007929FC">
                        <w:rPr>
                          <w:rFonts w:ascii="Arial" w:hAnsi="Arial" w:cs="Arial"/>
                          <w:b/>
                          <w:i/>
                        </w:rPr>
                        <w:instrText xml:space="preserve"> PAGE </w:instrText>
                      </w:r>
                      <w:r w:rsidRPr="007929FC">
                        <w:rPr>
                          <w:rFonts w:ascii="Arial" w:hAnsi="Arial" w:cs="Arial"/>
                          <w:b/>
                          <w:i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i/>
                          <w:noProof/>
                        </w:rPr>
                        <w:t>3</w:t>
                      </w:r>
                      <w:r w:rsidRPr="007929FC">
                        <w:rPr>
                          <w:rFonts w:ascii="Arial" w:hAnsi="Arial" w:cs="Arial"/>
                          <w:b/>
                          <w:i/>
                        </w:rPr>
                        <w:fldChar w:fldCharType="end"/>
                      </w:r>
                      <w:r w:rsidRPr="007929FC">
                        <w:rPr>
                          <w:rFonts w:ascii="Arial" w:hAnsi="Arial" w:cs="Arial"/>
                          <w:b/>
                          <w:i/>
                        </w:rPr>
                        <w:t xml:space="preserve"> / 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20</w:t>
                      </w:r>
                    </w:p>
                    <w:p w:rsidR="00E857E7" w:rsidRDefault="00E857E7" w:rsidP="00BD4B0A"/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7E7" w:rsidRDefault="00F20B0D" w:rsidP="00464534">
    <w:pPr>
      <w:pStyle w:val="Pidipagina"/>
      <w:ind w:right="360" w:firstLine="360"/>
    </w:pPr>
    <w:r>
      <w:rPr>
        <w:noProof/>
        <w:lang w:bidi="ar-SA"/>
      </w:rPr>
      <w:drawing>
        <wp:anchor distT="0" distB="0" distL="114300" distR="114300" simplePos="0" relativeHeight="251699200" behindDoc="1" locked="0" layoutInCell="1" allowOverlap="1" wp14:anchorId="0D42909B" wp14:editId="4DB251A4">
          <wp:simplePos x="0" y="0"/>
          <wp:positionH relativeFrom="column">
            <wp:posOffset>-571226</wp:posOffset>
          </wp:positionH>
          <wp:positionV relativeFrom="paragraph">
            <wp:posOffset>40005</wp:posOffset>
          </wp:positionV>
          <wp:extent cx="7401600" cy="79200"/>
          <wp:effectExtent l="0" t="0" r="0" b="0"/>
          <wp:wrapNone/>
          <wp:docPr id="14" name="Immagin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1600" cy="7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07D">
      <w:rPr>
        <w:noProof/>
        <w:lang w:bidi="ar-SA"/>
      </w:rPr>
      <w:drawing>
        <wp:anchor distT="0" distB="0" distL="114300" distR="114300" simplePos="0" relativeHeight="251697152" behindDoc="1" locked="0" layoutInCell="1" allowOverlap="1" wp14:anchorId="4795BFC8" wp14:editId="56EB400F">
          <wp:simplePos x="0" y="0"/>
          <wp:positionH relativeFrom="column">
            <wp:posOffset>-578405</wp:posOffset>
          </wp:positionH>
          <wp:positionV relativeFrom="paragraph">
            <wp:posOffset>40628</wp:posOffset>
          </wp:positionV>
          <wp:extent cx="7401600" cy="79200"/>
          <wp:effectExtent l="0" t="0" r="0" b="0"/>
          <wp:wrapNone/>
          <wp:docPr id="12" name="Immagin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1600" cy="7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07D">
      <w:rPr>
        <w:b/>
        <w:noProof/>
        <w:sz w:val="32"/>
        <w:lang w:bidi="ar-SA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3B80B4D3" wp14:editId="53A5E8C7">
              <wp:simplePos x="0" y="0"/>
              <wp:positionH relativeFrom="column">
                <wp:posOffset>-24765</wp:posOffset>
              </wp:positionH>
              <wp:positionV relativeFrom="paragraph">
                <wp:posOffset>119380</wp:posOffset>
              </wp:positionV>
              <wp:extent cx="5447030" cy="441325"/>
              <wp:effectExtent l="0" t="0" r="0" b="0"/>
              <wp:wrapNone/>
              <wp:docPr id="2741" name="Text Box 2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7030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857E7" w:rsidRPr="007E3002" w:rsidRDefault="00E857E7" w:rsidP="005058F7">
                          <w:pPr>
                            <w:jc w:val="center"/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</w:pPr>
                          <w:proofErr w:type="spellStart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>R.E.M</w:t>
                          </w:r>
                          <w:proofErr w:type="spellEnd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. S.r.l. Via </w:t>
                          </w:r>
                          <w:proofErr w:type="spellStart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>Ferruccia</w:t>
                          </w:r>
                          <w:proofErr w:type="spellEnd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, 16/a – 03010 </w:t>
                          </w:r>
                          <w:proofErr w:type="spellStart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>Patrica</w:t>
                          </w:r>
                          <w:proofErr w:type="spellEnd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 (FR)Tel. 0775 830116  -  Fax 0775 839345  -  </w:t>
                          </w:r>
                          <w:proofErr w:type="spellStart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>SDI-M5UXCR1</w:t>
                          </w:r>
                          <w:proofErr w:type="spellEnd"/>
                        </w:p>
                        <w:p w:rsidR="00E857E7" w:rsidRPr="007E3002" w:rsidRDefault="00E857E7" w:rsidP="005058F7">
                          <w:pPr>
                            <w:jc w:val="center"/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</w:pPr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Email PEC: </w:t>
                          </w:r>
                          <w:hyperlink r:id="rId2" w:history="1">
                            <w:proofErr w:type="spellStart"/>
                            <w:r w:rsidRPr="007E3002">
                              <w:rPr>
                                <w:rFonts w:ascii="Arial" w:hAnsi="Arial"/>
                                <w:color w:val="0000FF"/>
                                <w:sz w:val="16"/>
                                <w:u w:val="single"/>
                                <w:lang w:val="fr-FR" w:bidi="ar-SA"/>
                              </w:rPr>
                              <w:t>rem-motori@messaggipec.it</w:t>
                            </w:r>
                            <w:proofErr w:type="spellEnd"/>
                          </w:hyperlink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  -  Email: </w:t>
                          </w:r>
                          <w:proofErr w:type="spellStart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>info@rem-motori.it</w:t>
                          </w:r>
                          <w:proofErr w:type="spellEnd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  -  </w:t>
                          </w:r>
                          <w:proofErr w:type="spellStart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>Sito</w:t>
                          </w:r>
                          <w:proofErr w:type="spellEnd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 Internet: </w:t>
                          </w:r>
                          <w:hyperlink r:id="rId3" w:history="1">
                            <w:proofErr w:type="spellStart"/>
                            <w:r w:rsidRPr="007E3002">
                              <w:rPr>
                                <w:rFonts w:ascii="Arial" w:hAnsi="Arial"/>
                                <w:color w:val="0000FF"/>
                                <w:sz w:val="16"/>
                                <w:u w:val="single"/>
                                <w:lang w:val="fr-FR" w:bidi="ar-SA"/>
                              </w:rPr>
                              <w:t>www.rem-motori.it</w:t>
                            </w:r>
                            <w:proofErr w:type="spellEnd"/>
                          </w:hyperlink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 </w:t>
                          </w:r>
                        </w:p>
                        <w:p w:rsidR="00E857E7" w:rsidRPr="007E3002" w:rsidRDefault="00E857E7" w:rsidP="005058F7">
                          <w:pPr>
                            <w:jc w:val="center"/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</w:pPr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>Cod. Fiscale e P. IVA 02240470605</w:t>
                          </w:r>
                        </w:p>
                        <w:p w:rsidR="00E857E7" w:rsidRPr="008553E8" w:rsidRDefault="00E857E7" w:rsidP="005058F7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8" type="#_x0000_t202" style="position:absolute;left:0;text-align:left;margin-left:-1.95pt;margin-top:9.4pt;width:428.9pt;height:3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" filled="f" stroked="f">
              <v:textbox>
                <w:txbxContent>
                  <w:p w:rsidR="00E857E7" w:rsidRPr="007E3002" w:rsidRDefault="00E857E7" w:rsidP="005058F7">
                    <w:pPr>
                      <w:jc w:val="center"/>
                      <w:rPr>
                        <w:rFonts w:ascii="Arial" w:hAnsi="Arial"/>
                        <w:sz w:val="16"/>
                        <w:lang w:val="fr-FR" w:bidi="ar-SA"/>
                      </w:rPr>
                    </w:pPr>
                    <w:proofErr w:type="spellStart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>R.E.M</w:t>
                    </w:r>
                    <w:proofErr w:type="spellEnd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. S.r.l. Via </w:t>
                    </w:r>
                    <w:proofErr w:type="spellStart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>Ferruccia</w:t>
                    </w:r>
                    <w:proofErr w:type="spellEnd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, 16/a – 03010 </w:t>
                    </w:r>
                    <w:proofErr w:type="spellStart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>Patrica</w:t>
                    </w:r>
                    <w:proofErr w:type="spellEnd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 (FR)Tel. 0775 830116  -  Fax 0775 839345  -  </w:t>
                    </w:r>
                    <w:proofErr w:type="spellStart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>SDI-M5UXCR1</w:t>
                    </w:r>
                    <w:proofErr w:type="spellEnd"/>
                  </w:p>
                  <w:p w:rsidR="00E857E7" w:rsidRPr="007E3002" w:rsidRDefault="00E857E7" w:rsidP="005058F7">
                    <w:pPr>
                      <w:jc w:val="center"/>
                      <w:rPr>
                        <w:rFonts w:ascii="Arial" w:hAnsi="Arial"/>
                        <w:sz w:val="16"/>
                        <w:lang w:val="fr-FR" w:bidi="ar-SA"/>
                      </w:rPr>
                    </w:pPr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Email PEC: </w:t>
                    </w:r>
                    <w:hyperlink r:id="rId4" w:history="1">
                      <w:proofErr w:type="spellStart"/>
                      <w:r w:rsidRPr="007E3002">
                        <w:rPr>
                          <w:rFonts w:ascii="Arial" w:hAnsi="Arial"/>
                          <w:color w:val="0000FF"/>
                          <w:sz w:val="16"/>
                          <w:u w:val="single"/>
                          <w:lang w:val="fr-FR" w:bidi="ar-SA"/>
                        </w:rPr>
                        <w:t>rem-motori@messaggipec.it</w:t>
                      </w:r>
                      <w:proofErr w:type="spellEnd"/>
                    </w:hyperlink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  -  Email: </w:t>
                    </w:r>
                    <w:proofErr w:type="spellStart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>info@rem-motori.it</w:t>
                    </w:r>
                    <w:proofErr w:type="spellEnd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  -  </w:t>
                    </w:r>
                    <w:proofErr w:type="spellStart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>Sito</w:t>
                    </w:r>
                    <w:proofErr w:type="spellEnd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 Internet: </w:t>
                    </w:r>
                    <w:hyperlink r:id="rId5" w:history="1">
                      <w:proofErr w:type="spellStart"/>
                      <w:r w:rsidRPr="007E3002">
                        <w:rPr>
                          <w:rFonts w:ascii="Arial" w:hAnsi="Arial"/>
                          <w:color w:val="0000FF"/>
                          <w:sz w:val="16"/>
                          <w:u w:val="single"/>
                          <w:lang w:val="fr-FR" w:bidi="ar-SA"/>
                        </w:rPr>
                        <w:t>www.rem-motori.it</w:t>
                      </w:r>
                      <w:proofErr w:type="spellEnd"/>
                    </w:hyperlink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 </w:t>
                    </w:r>
                  </w:p>
                  <w:p w:rsidR="00E857E7" w:rsidRPr="007E3002" w:rsidRDefault="00E857E7" w:rsidP="005058F7">
                    <w:pPr>
                      <w:jc w:val="center"/>
                      <w:rPr>
                        <w:rFonts w:ascii="Arial" w:hAnsi="Arial"/>
                        <w:sz w:val="16"/>
                        <w:lang w:val="fr-FR" w:bidi="ar-SA"/>
                      </w:rPr>
                    </w:pPr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>Cod. Fiscale e P. IVA 02240470605</w:t>
                    </w:r>
                  </w:p>
                  <w:p w:rsidR="00E857E7" w:rsidRPr="008553E8" w:rsidRDefault="00E857E7" w:rsidP="005058F7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A5607D"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EE00A3D" wp14:editId="13F587E0">
              <wp:simplePos x="0" y="0"/>
              <wp:positionH relativeFrom="column">
                <wp:posOffset>5502910</wp:posOffset>
              </wp:positionH>
              <wp:positionV relativeFrom="paragraph">
                <wp:posOffset>171450</wp:posOffset>
              </wp:positionV>
              <wp:extent cx="571500" cy="228600"/>
              <wp:effectExtent l="0" t="0" r="19050" b="19050"/>
              <wp:wrapNone/>
              <wp:docPr id="7" name="Text Box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228600"/>
                      </a:xfrm>
                      <a:prstGeom prst="rect">
                        <a:avLst/>
                      </a:prstGeom>
                      <a:solidFill>
                        <a:srgbClr val="FFFF99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857E7" w:rsidRPr="00AF1905" w:rsidRDefault="00E857E7" w:rsidP="00BD4B0A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7929FC">
                            <w:rPr>
                              <w:rFonts w:ascii="Arial" w:hAnsi="Arial" w:cs="Arial"/>
                              <w:b/>
                              <w:i/>
                            </w:rPr>
                            <w:fldChar w:fldCharType="begin"/>
                          </w:r>
                          <w:r w:rsidRPr="007929FC">
                            <w:rPr>
                              <w:rFonts w:ascii="Arial" w:hAnsi="Arial" w:cs="Arial"/>
                              <w:b/>
                              <w:i/>
                            </w:rPr>
                            <w:instrText xml:space="preserve"> PAGE </w:instrText>
                          </w:r>
                          <w:r w:rsidRPr="007929FC">
                            <w:rPr>
                              <w:rFonts w:ascii="Arial" w:hAnsi="Arial" w:cs="Arial"/>
                              <w:b/>
                              <w:i/>
                            </w:rPr>
                            <w:fldChar w:fldCharType="separate"/>
                          </w:r>
                          <w:r w:rsidR="00811958">
                            <w:rPr>
                              <w:rFonts w:ascii="Arial" w:hAnsi="Arial" w:cs="Arial"/>
                              <w:b/>
                              <w:i/>
                              <w:noProof/>
                            </w:rPr>
                            <w:t>5</w:t>
                          </w:r>
                          <w:r w:rsidRPr="007929FC">
                            <w:rPr>
                              <w:rFonts w:ascii="Arial" w:hAnsi="Arial" w:cs="Arial"/>
                              <w:b/>
                              <w:i/>
                            </w:rPr>
                            <w:fldChar w:fldCharType="end"/>
                          </w:r>
                          <w:r w:rsidRPr="007929FC">
                            <w:rPr>
                              <w:rFonts w:ascii="Arial" w:hAnsi="Arial" w:cs="Arial"/>
                              <w:b/>
                              <w:i/>
                            </w:rPr>
                            <w:t xml:space="preserve"> /  </w:t>
                          </w:r>
                          <w:r>
                            <w:rPr>
                              <w:rFonts w:ascii="Arial" w:hAnsi="Arial" w:cs="Arial"/>
                              <w:b/>
                              <w:i/>
                            </w:rPr>
                            <w:t>1</w:t>
                          </w:r>
                          <w:r w:rsidR="00811958">
                            <w:rPr>
                              <w:rFonts w:ascii="Arial" w:hAnsi="Arial" w:cs="Arial"/>
                              <w:b/>
                              <w:i/>
                            </w:rPr>
                            <w:t>2</w:t>
                          </w:r>
                        </w:p>
                        <w:p w:rsidR="00E857E7" w:rsidRDefault="00E857E7" w:rsidP="00BD4B0A"/>
                      </w:txbxContent>
                    </wps:txbx>
                    <wps:bodyPr rot="0" vert="horz" wrap="square" lIns="63500" tIns="31750" rIns="63500" bIns="254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66" o:spid="_x0000_s1119" type="#_x0000_t202" style="position:absolute;left:0;text-align:left;margin-left:433.3pt;margin-top:13.5pt;width:45pt;height:1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" fillcolor="#ff9" strokeweight="1pt">
              <v:textbox inset="5pt,2.5pt,5pt,2pt">
                <w:txbxContent>
                  <w:p w:rsidR="00E857E7" w:rsidRPr="00AF1905" w:rsidRDefault="00E857E7" w:rsidP="00BD4B0A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7929FC">
                      <w:rPr>
                        <w:rFonts w:ascii="Arial" w:hAnsi="Arial" w:cs="Arial"/>
                        <w:b/>
                        <w:i/>
                      </w:rPr>
                      <w:fldChar w:fldCharType="begin"/>
                    </w:r>
                    <w:r w:rsidRPr="007929FC">
                      <w:rPr>
                        <w:rFonts w:ascii="Arial" w:hAnsi="Arial" w:cs="Arial"/>
                        <w:b/>
                        <w:i/>
                      </w:rPr>
                      <w:instrText xml:space="preserve"> PAGE </w:instrText>
                    </w:r>
                    <w:r w:rsidRPr="007929FC">
                      <w:rPr>
                        <w:rFonts w:ascii="Arial" w:hAnsi="Arial" w:cs="Arial"/>
                        <w:b/>
                        <w:i/>
                      </w:rPr>
                      <w:fldChar w:fldCharType="separate"/>
                    </w:r>
                    <w:r w:rsidR="00811958">
                      <w:rPr>
                        <w:rFonts w:ascii="Arial" w:hAnsi="Arial" w:cs="Arial"/>
                        <w:b/>
                        <w:i/>
                        <w:noProof/>
                      </w:rPr>
                      <w:t>5</w:t>
                    </w:r>
                    <w:r w:rsidRPr="007929FC">
                      <w:rPr>
                        <w:rFonts w:ascii="Arial" w:hAnsi="Arial" w:cs="Arial"/>
                        <w:b/>
                        <w:i/>
                      </w:rPr>
                      <w:fldChar w:fldCharType="end"/>
                    </w:r>
                    <w:r w:rsidRPr="007929FC">
                      <w:rPr>
                        <w:rFonts w:ascii="Arial" w:hAnsi="Arial" w:cs="Arial"/>
                        <w:b/>
                        <w:i/>
                      </w:rPr>
                      <w:t xml:space="preserve"> /  </w:t>
                    </w:r>
                    <w:r>
                      <w:rPr>
                        <w:rFonts w:ascii="Arial" w:hAnsi="Arial" w:cs="Arial"/>
                        <w:b/>
                        <w:i/>
                      </w:rPr>
                      <w:t>1</w:t>
                    </w:r>
                    <w:r w:rsidR="00811958">
                      <w:rPr>
                        <w:rFonts w:ascii="Arial" w:hAnsi="Arial" w:cs="Arial"/>
                        <w:b/>
                        <w:i/>
                      </w:rPr>
                      <w:t>2</w:t>
                    </w:r>
                  </w:p>
                  <w:p w:rsidR="00E857E7" w:rsidRDefault="00E857E7" w:rsidP="00BD4B0A"/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7E7" w:rsidRDefault="005C1393">
    <w:pPr>
      <w:pStyle w:val="Pidipagina"/>
    </w:pPr>
    <w:r>
      <w:rPr>
        <w:b/>
        <w:noProof/>
        <w:sz w:val="32"/>
        <w:lang w:bidi="ar-SA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9964F10" wp14:editId="6663C312">
              <wp:simplePos x="0" y="0"/>
              <wp:positionH relativeFrom="column">
                <wp:posOffset>15875</wp:posOffset>
              </wp:positionH>
              <wp:positionV relativeFrom="paragraph">
                <wp:posOffset>137160</wp:posOffset>
              </wp:positionV>
              <wp:extent cx="5447030" cy="441325"/>
              <wp:effectExtent l="0" t="0" r="0" b="0"/>
              <wp:wrapNone/>
              <wp:docPr id="2715" name="Text Box 2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7030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857E7" w:rsidRPr="007E3002" w:rsidRDefault="00E857E7" w:rsidP="007E3002">
                          <w:pPr>
                            <w:jc w:val="center"/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</w:pPr>
                          <w:proofErr w:type="spellStart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>R.E.M</w:t>
                          </w:r>
                          <w:proofErr w:type="spellEnd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. S.r.l. Via </w:t>
                          </w:r>
                          <w:proofErr w:type="spellStart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>Ferruccia</w:t>
                          </w:r>
                          <w:proofErr w:type="spellEnd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, 16/a – 03010 </w:t>
                          </w:r>
                          <w:proofErr w:type="spellStart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>Patrica</w:t>
                          </w:r>
                          <w:proofErr w:type="spellEnd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 (FR)Tel. 0775 830116  -  Fax 0775 839345  -  </w:t>
                          </w:r>
                          <w:proofErr w:type="spellStart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>SDI-M5UXCR1</w:t>
                          </w:r>
                          <w:proofErr w:type="spellEnd"/>
                        </w:p>
                        <w:p w:rsidR="00E857E7" w:rsidRPr="007E3002" w:rsidRDefault="00E857E7" w:rsidP="007E3002">
                          <w:pPr>
                            <w:jc w:val="center"/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</w:pPr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Email PEC: </w:t>
                          </w:r>
                          <w:hyperlink r:id="rId1" w:history="1">
                            <w:proofErr w:type="spellStart"/>
                            <w:r w:rsidRPr="007E3002">
                              <w:rPr>
                                <w:rFonts w:ascii="Arial" w:hAnsi="Arial"/>
                                <w:color w:val="0000FF"/>
                                <w:sz w:val="16"/>
                                <w:u w:val="single"/>
                                <w:lang w:val="fr-FR" w:bidi="ar-SA"/>
                              </w:rPr>
                              <w:t>rem-motori@messaggipec.it</w:t>
                            </w:r>
                            <w:proofErr w:type="spellEnd"/>
                          </w:hyperlink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  -  Email: </w:t>
                          </w:r>
                          <w:proofErr w:type="spellStart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>info@rem-motori.it</w:t>
                          </w:r>
                          <w:proofErr w:type="spellEnd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  -  </w:t>
                          </w:r>
                          <w:proofErr w:type="spellStart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>Sito</w:t>
                          </w:r>
                          <w:proofErr w:type="spellEnd"/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 Internet: </w:t>
                          </w:r>
                          <w:hyperlink r:id="rId2" w:history="1">
                            <w:proofErr w:type="spellStart"/>
                            <w:r w:rsidRPr="007E3002">
                              <w:rPr>
                                <w:rFonts w:ascii="Arial" w:hAnsi="Arial"/>
                                <w:color w:val="0000FF"/>
                                <w:sz w:val="16"/>
                                <w:u w:val="single"/>
                                <w:lang w:val="fr-FR" w:bidi="ar-SA"/>
                              </w:rPr>
                              <w:t>www.rem-motori.it</w:t>
                            </w:r>
                            <w:proofErr w:type="spellEnd"/>
                          </w:hyperlink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 xml:space="preserve"> </w:t>
                          </w:r>
                        </w:p>
                        <w:p w:rsidR="00E857E7" w:rsidRPr="007E3002" w:rsidRDefault="00E857E7" w:rsidP="007E3002">
                          <w:pPr>
                            <w:jc w:val="center"/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</w:pPr>
                          <w:r w:rsidRPr="007E3002">
                            <w:rPr>
                              <w:rFonts w:ascii="Arial" w:hAnsi="Arial"/>
                              <w:sz w:val="16"/>
                              <w:lang w:val="fr-FR" w:bidi="ar-SA"/>
                            </w:rPr>
                            <w:t>Cod. Fiscale e P. IVA 02240470605</w:t>
                          </w:r>
                        </w:p>
                        <w:p w:rsidR="00E857E7" w:rsidRPr="008553E8" w:rsidRDefault="00E857E7" w:rsidP="007E3002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1" type="#_x0000_t202" style="position:absolute;margin-left:1.25pt;margin-top:10.8pt;width:428.9pt;height:3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" filled="f" stroked="f">
              <v:textbox>
                <w:txbxContent>
                  <w:p w:rsidR="00E857E7" w:rsidRPr="007E3002" w:rsidRDefault="00E857E7" w:rsidP="007E3002">
                    <w:pPr>
                      <w:jc w:val="center"/>
                      <w:rPr>
                        <w:rFonts w:ascii="Arial" w:hAnsi="Arial"/>
                        <w:sz w:val="16"/>
                        <w:lang w:val="fr-FR" w:bidi="ar-SA"/>
                      </w:rPr>
                    </w:pPr>
                    <w:proofErr w:type="spellStart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>R.E.M</w:t>
                    </w:r>
                    <w:proofErr w:type="spellEnd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. S.r.l. Via </w:t>
                    </w:r>
                    <w:proofErr w:type="spellStart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>Ferruccia</w:t>
                    </w:r>
                    <w:proofErr w:type="spellEnd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, 16/a – 03010 </w:t>
                    </w:r>
                    <w:proofErr w:type="spellStart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>Patrica</w:t>
                    </w:r>
                    <w:proofErr w:type="spellEnd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 (FR)Tel. 0775 830116  -  Fax 0775 839345  -  </w:t>
                    </w:r>
                    <w:proofErr w:type="spellStart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>SDI-M5UXCR1</w:t>
                    </w:r>
                    <w:proofErr w:type="spellEnd"/>
                  </w:p>
                  <w:p w:rsidR="00E857E7" w:rsidRPr="007E3002" w:rsidRDefault="00E857E7" w:rsidP="007E3002">
                    <w:pPr>
                      <w:jc w:val="center"/>
                      <w:rPr>
                        <w:rFonts w:ascii="Arial" w:hAnsi="Arial"/>
                        <w:sz w:val="16"/>
                        <w:lang w:val="fr-FR" w:bidi="ar-SA"/>
                      </w:rPr>
                    </w:pPr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Email PEC: </w:t>
                    </w:r>
                    <w:hyperlink r:id="rId3" w:history="1">
                      <w:proofErr w:type="spellStart"/>
                      <w:r w:rsidRPr="007E3002">
                        <w:rPr>
                          <w:rFonts w:ascii="Arial" w:hAnsi="Arial"/>
                          <w:color w:val="0000FF"/>
                          <w:sz w:val="16"/>
                          <w:u w:val="single"/>
                          <w:lang w:val="fr-FR" w:bidi="ar-SA"/>
                        </w:rPr>
                        <w:t>rem-motori@messaggipec.it</w:t>
                      </w:r>
                      <w:proofErr w:type="spellEnd"/>
                    </w:hyperlink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  -  Email: </w:t>
                    </w:r>
                    <w:proofErr w:type="spellStart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>info@rem-motori.it</w:t>
                    </w:r>
                    <w:proofErr w:type="spellEnd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  -  </w:t>
                    </w:r>
                    <w:proofErr w:type="spellStart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>Sito</w:t>
                    </w:r>
                    <w:proofErr w:type="spellEnd"/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 Internet: </w:t>
                    </w:r>
                    <w:hyperlink r:id="rId4" w:history="1">
                      <w:proofErr w:type="spellStart"/>
                      <w:r w:rsidRPr="007E3002">
                        <w:rPr>
                          <w:rFonts w:ascii="Arial" w:hAnsi="Arial"/>
                          <w:color w:val="0000FF"/>
                          <w:sz w:val="16"/>
                          <w:u w:val="single"/>
                          <w:lang w:val="fr-FR" w:bidi="ar-SA"/>
                        </w:rPr>
                        <w:t>www.rem-motori.it</w:t>
                      </w:r>
                      <w:proofErr w:type="spellEnd"/>
                    </w:hyperlink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 xml:space="preserve"> </w:t>
                    </w:r>
                  </w:p>
                  <w:p w:rsidR="00E857E7" w:rsidRPr="007E3002" w:rsidRDefault="00E857E7" w:rsidP="007E3002">
                    <w:pPr>
                      <w:jc w:val="center"/>
                      <w:rPr>
                        <w:rFonts w:ascii="Arial" w:hAnsi="Arial"/>
                        <w:sz w:val="16"/>
                        <w:lang w:val="fr-FR" w:bidi="ar-SA"/>
                      </w:rPr>
                    </w:pPr>
                    <w:r w:rsidRPr="007E3002">
                      <w:rPr>
                        <w:rFonts w:ascii="Arial" w:hAnsi="Arial"/>
                        <w:sz w:val="16"/>
                        <w:lang w:val="fr-FR" w:bidi="ar-SA"/>
                      </w:rPr>
                      <w:t>Cod. Fiscale e P. IVA 02240470605</w:t>
                    </w:r>
                  </w:p>
                  <w:p w:rsidR="00E857E7" w:rsidRPr="008553E8" w:rsidRDefault="00E857E7" w:rsidP="007E3002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95104" behindDoc="1" locked="0" layoutInCell="1" allowOverlap="1" wp14:anchorId="1C3F7477" wp14:editId="4963B46C">
          <wp:simplePos x="0" y="0"/>
          <wp:positionH relativeFrom="column">
            <wp:posOffset>-585470</wp:posOffset>
          </wp:positionH>
          <wp:positionV relativeFrom="paragraph">
            <wp:posOffset>58126</wp:posOffset>
          </wp:positionV>
          <wp:extent cx="7401600" cy="79200"/>
          <wp:effectExtent l="0" t="0" r="0" b="0"/>
          <wp:wrapNone/>
          <wp:docPr id="11" name="Immagin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1600" cy="7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4C4E">
      <w:rPr>
        <w:noProof/>
        <w:lang w:bidi="ar-SA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10D801C" wp14:editId="4DF862BA">
              <wp:simplePos x="0" y="0"/>
              <wp:positionH relativeFrom="column">
                <wp:posOffset>5589270</wp:posOffset>
              </wp:positionH>
              <wp:positionV relativeFrom="paragraph">
                <wp:posOffset>183221</wp:posOffset>
              </wp:positionV>
              <wp:extent cx="571500" cy="228600"/>
              <wp:effectExtent l="0" t="0" r="19050" b="19050"/>
              <wp:wrapNone/>
              <wp:docPr id="3" name="Text Box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228600"/>
                      </a:xfrm>
                      <a:prstGeom prst="rect">
                        <a:avLst/>
                      </a:prstGeom>
                      <a:solidFill>
                        <a:srgbClr val="FFFF99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857E7" w:rsidRPr="00AF1905" w:rsidRDefault="00E857E7" w:rsidP="00677C38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7929FC">
                            <w:rPr>
                              <w:rFonts w:ascii="Arial" w:hAnsi="Arial" w:cs="Arial"/>
                              <w:b/>
                              <w:i/>
                            </w:rPr>
                            <w:fldChar w:fldCharType="begin"/>
                          </w:r>
                          <w:r w:rsidRPr="007929FC">
                            <w:rPr>
                              <w:rFonts w:ascii="Arial" w:hAnsi="Arial" w:cs="Arial"/>
                              <w:b/>
                              <w:i/>
                            </w:rPr>
                            <w:instrText xml:space="preserve"> PAGE </w:instrText>
                          </w:r>
                          <w:r w:rsidRPr="007929FC">
                            <w:rPr>
                              <w:rFonts w:ascii="Arial" w:hAnsi="Arial" w:cs="Arial"/>
                              <w:b/>
                              <w:i/>
                            </w:rPr>
                            <w:fldChar w:fldCharType="separate"/>
                          </w:r>
                          <w:r w:rsidR="00811958">
                            <w:rPr>
                              <w:rFonts w:ascii="Arial" w:hAnsi="Arial" w:cs="Arial"/>
                              <w:b/>
                              <w:i/>
                              <w:noProof/>
                            </w:rPr>
                            <w:t>1</w:t>
                          </w:r>
                          <w:r w:rsidRPr="007929FC">
                            <w:rPr>
                              <w:rFonts w:ascii="Arial" w:hAnsi="Arial" w:cs="Arial"/>
                              <w:b/>
                              <w:i/>
                            </w:rPr>
                            <w:fldChar w:fldCharType="end"/>
                          </w:r>
                          <w:r w:rsidRPr="007929FC">
                            <w:rPr>
                              <w:rFonts w:ascii="Arial" w:hAnsi="Arial" w:cs="Arial"/>
                              <w:b/>
                              <w:i/>
                            </w:rPr>
                            <w:t xml:space="preserve"> /  </w:t>
                          </w:r>
                          <w:r>
                            <w:rPr>
                              <w:rFonts w:ascii="Arial" w:hAnsi="Arial" w:cs="Arial"/>
                              <w:b/>
                              <w:i/>
                            </w:rPr>
                            <w:t>1</w:t>
                          </w:r>
                          <w:r w:rsidR="00811958">
                            <w:rPr>
                              <w:rFonts w:ascii="Arial" w:hAnsi="Arial" w:cs="Arial"/>
                              <w:b/>
                              <w:i/>
                            </w:rPr>
                            <w:t>2</w:t>
                          </w:r>
                        </w:p>
                        <w:p w:rsidR="00E857E7" w:rsidRDefault="00E857E7" w:rsidP="00677C38"/>
                      </w:txbxContent>
                    </wps:txbx>
                    <wps:bodyPr rot="0" vert="horz" wrap="square" lIns="63500" tIns="31750" rIns="63500" bIns="254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63" o:spid="_x0000_s1122" type="#_x0000_t202" style="position:absolute;margin-left:440.1pt;margin-top:14.45pt;width:45pt;height:1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" fillcolor="#ff9" strokeweight="1pt">
              <v:textbox inset="5pt,2.5pt,5pt,2pt">
                <w:txbxContent>
                  <w:p w:rsidR="00E857E7" w:rsidRPr="00AF1905" w:rsidRDefault="00E857E7" w:rsidP="00677C38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7929FC">
                      <w:rPr>
                        <w:rFonts w:ascii="Arial" w:hAnsi="Arial" w:cs="Arial"/>
                        <w:b/>
                        <w:i/>
                      </w:rPr>
                      <w:fldChar w:fldCharType="begin"/>
                    </w:r>
                    <w:r w:rsidRPr="007929FC">
                      <w:rPr>
                        <w:rFonts w:ascii="Arial" w:hAnsi="Arial" w:cs="Arial"/>
                        <w:b/>
                        <w:i/>
                      </w:rPr>
                      <w:instrText xml:space="preserve"> PAGE </w:instrText>
                    </w:r>
                    <w:r w:rsidRPr="007929FC">
                      <w:rPr>
                        <w:rFonts w:ascii="Arial" w:hAnsi="Arial" w:cs="Arial"/>
                        <w:b/>
                        <w:i/>
                      </w:rPr>
                      <w:fldChar w:fldCharType="separate"/>
                    </w:r>
                    <w:r w:rsidR="00811958">
                      <w:rPr>
                        <w:rFonts w:ascii="Arial" w:hAnsi="Arial" w:cs="Arial"/>
                        <w:b/>
                        <w:i/>
                        <w:noProof/>
                      </w:rPr>
                      <w:t>1</w:t>
                    </w:r>
                    <w:r w:rsidRPr="007929FC">
                      <w:rPr>
                        <w:rFonts w:ascii="Arial" w:hAnsi="Arial" w:cs="Arial"/>
                        <w:b/>
                        <w:i/>
                      </w:rPr>
                      <w:fldChar w:fldCharType="end"/>
                    </w:r>
                    <w:r w:rsidRPr="007929FC">
                      <w:rPr>
                        <w:rFonts w:ascii="Arial" w:hAnsi="Arial" w:cs="Arial"/>
                        <w:b/>
                        <w:i/>
                      </w:rPr>
                      <w:t xml:space="preserve"> /  </w:t>
                    </w:r>
                    <w:r>
                      <w:rPr>
                        <w:rFonts w:ascii="Arial" w:hAnsi="Arial" w:cs="Arial"/>
                        <w:b/>
                        <w:i/>
                      </w:rPr>
                      <w:t>1</w:t>
                    </w:r>
                    <w:r w:rsidR="00811958">
                      <w:rPr>
                        <w:rFonts w:ascii="Arial" w:hAnsi="Arial" w:cs="Arial"/>
                        <w:b/>
                        <w:i/>
                      </w:rPr>
                      <w:t>2</w:t>
                    </w:r>
                  </w:p>
                  <w:p w:rsidR="00E857E7" w:rsidRDefault="00E857E7" w:rsidP="00677C38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A3E" w:rsidRDefault="00346A3E">
      <w:r>
        <w:separator/>
      </w:r>
    </w:p>
  </w:footnote>
  <w:footnote w:type="continuationSeparator" w:id="0">
    <w:p w:rsidR="00346A3E" w:rsidRDefault="00346A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7E7" w:rsidRDefault="005C1393" w:rsidP="00201D51">
    <w:pPr>
      <w:pStyle w:val="Intestazione"/>
      <w:ind w:right="360"/>
    </w:pPr>
    <w:r>
      <w:rPr>
        <w:noProof/>
        <w:lang w:bidi="ar-SA"/>
      </w:rPr>
      <w:drawing>
        <wp:anchor distT="0" distB="0" distL="114300" distR="114300" simplePos="0" relativeHeight="251677696" behindDoc="1" locked="0" layoutInCell="1" allowOverlap="1" wp14:anchorId="5F16A490" wp14:editId="02B406F3">
          <wp:simplePos x="0" y="0"/>
          <wp:positionH relativeFrom="column">
            <wp:posOffset>694690</wp:posOffset>
          </wp:positionH>
          <wp:positionV relativeFrom="paragraph">
            <wp:posOffset>612434</wp:posOffset>
          </wp:positionV>
          <wp:extent cx="6080400" cy="82800"/>
          <wp:effectExtent l="0" t="0" r="0" b="0"/>
          <wp:wrapNone/>
          <wp:docPr id="2720" name="Immagine 27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0400" cy="8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57E7"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76672" behindDoc="1" locked="0" layoutInCell="1" allowOverlap="1" wp14:anchorId="4F7B5B90" wp14:editId="4A748180">
              <wp:simplePos x="0" y="0"/>
              <wp:positionH relativeFrom="column">
                <wp:posOffset>844078</wp:posOffset>
              </wp:positionH>
              <wp:positionV relativeFrom="paragraph">
                <wp:posOffset>97790</wp:posOffset>
              </wp:positionV>
              <wp:extent cx="2447925" cy="554355"/>
              <wp:effectExtent l="0" t="0" r="28575" b="17780"/>
              <wp:wrapNone/>
              <wp:docPr id="2727" name="Casella di testo 27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925" cy="554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857E7" w:rsidRPr="00626B7C" w:rsidRDefault="00E857E7" w:rsidP="00A15F75">
                          <w:pPr>
                            <w:spacing w:line="276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26B7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Automazione Industriale</w:t>
                          </w:r>
                        </w:p>
                        <w:p w:rsidR="00E857E7" w:rsidRPr="00626B7C" w:rsidRDefault="00E857E7" w:rsidP="00A15F75">
                          <w:pPr>
                            <w:spacing w:line="276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26B7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Gestione Macchine Elettriche</w:t>
                          </w:r>
                        </w:p>
                        <w:p w:rsidR="00E857E7" w:rsidRPr="00626B7C" w:rsidRDefault="00E857E7" w:rsidP="00A15F75">
                          <w:pPr>
                            <w:spacing w:line="276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26B7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Vendita Apparecchiature Elettromeccaniche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727" o:spid="_x0000_s1111" type="#_x0000_t202" style="position:absolute;margin-left:66.45pt;margin-top:7.7pt;width:192.75pt;height:43.65pt;z-index:-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" strokecolor="white">
              <v:textbox style="mso-fit-shape-to-text:t">
                <w:txbxContent>
                  <w:p w:rsidR="00E857E7" w:rsidRPr="00626B7C" w:rsidRDefault="00E857E7" w:rsidP="00A15F75">
                    <w:pPr>
                      <w:spacing w:line="276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626B7C">
                      <w:rPr>
                        <w:rFonts w:ascii="Arial" w:hAnsi="Arial" w:cs="Arial"/>
                        <w:sz w:val="18"/>
                        <w:szCs w:val="18"/>
                      </w:rPr>
                      <w:t>Automazione Industriale</w:t>
                    </w:r>
                  </w:p>
                  <w:p w:rsidR="00E857E7" w:rsidRPr="00626B7C" w:rsidRDefault="00E857E7" w:rsidP="00A15F75">
                    <w:pPr>
                      <w:spacing w:line="276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626B7C">
                      <w:rPr>
                        <w:rFonts w:ascii="Arial" w:hAnsi="Arial" w:cs="Arial"/>
                        <w:sz w:val="18"/>
                        <w:szCs w:val="18"/>
                      </w:rPr>
                      <w:t>Gestione Macchine Elettriche</w:t>
                    </w:r>
                  </w:p>
                  <w:p w:rsidR="00E857E7" w:rsidRPr="00626B7C" w:rsidRDefault="00E857E7" w:rsidP="00A15F75">
                    <w:pPr>
                      <w:spacing w:line="276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626B7C">
                      <w:rPr>
                        <w:rFonts w:ascii="Arial" w:hAnsi="Arial" w:cs="Arial"/>
                        <w:sz w:val="18"/>
                        <w:szCs w:val="18"/>
                      </w:rPr>
                      <w:t>Vendita Apparecchiature Elettromeccaniche</w:t>
                    </w:r>
                  </w:p>
                </w:txbxContent>
              </v:textbox>
            </v:shape>
          </w:pict>
        </mc:Fallback>
      </mc:AlternateContent>
    </w:r>
    <w:r w:rsidR="00E857E7">
      <w:rPr>
        <w:noProof/>
        <w:lang w:bidi="ar-SA"/>
      </w:rPr>
      <w:drawing>
        <wp:anchor distT="0" distB="0" distL="114300" distR="114300" simplePos="0" relativeHeight="251679744" behindDoc="0" locked="0" layoutInCell="1" allowOverlap="1" wp14:anchorId="7298E257" wp14:editId="6E301173">
          <wp:simplePos x="0" y="0"/>
          <wp:positionH relativeFrom="margin">
            <wp:posOffset>-104612</wp:posOffset>
          </wp:positionH>
          <wp:positionV relativeFrom="margin">
            <wp:posOffset>-1073150</wp:posOffset>
          </wp:positionV>
          <wp:extent cx="1007745" cy="996950"/>
          <wp:effectExtent l="0" t="0" r="1905" b="0"/>
          <wp:wrapNone/>
          <wp:docPr id="2728" name="Immagine 2728" descr="logo_mar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8" descr="logo_marc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996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7E7">
      <w:rPr>
        <w:noProof/>
        <w:lang w:bidi="ar-SA"/>
      </w:rPr>
      <w:drawing>
        <wp:anchor distT="0" distB="0" distL="114300" distR="114300" simplePos="0" relativeHeight="251681792" behindDoc="0" locked="0" layoutInCell="1" allowOverlap="1" wp14:anchorId="451A4DB5" wp14:editId="1D23E602">
          <wp:simplePos x="0" y="0"/>
          <wp:positionH relativeFrom="column">
            <wp:posOffset>5648869</wp:posOffset>
          </wp:positionH>
          <wp:positionV relativeFrom="paragraph">
            <wp:posOffset>27305</wp:posOffset>
          </wp:positionV>
          <wp:extent cx="800013" cy="526942"/>
          <wp:effectExtent l="0" t="0" r="635" b="6985"/>
          <wp:wrapNone/>
          <wp:docPr id="2730" name="Immagine 27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013" cy="5269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7E7" w:rsidRDefault="00F20B0D">
    <w:pPr>
      <w:pStyle w:val="Intestazione"/>
    </w:pPr>
    <w:r>
      <w:rPr>
        <w:noProof/>
        <w:lang w:bidi="ar-SA"/>
      </w:rPr>
      <w:drawing>
        <wp:anchor distT="0" distB="0" distL="114300" distR="114300" simplePos="0" relativeHeight="251691008" behindDoc="1" locked="0" layoutInCell="1" allowOverlap="1" wp14:anchorId="09815589" wp14:editId="41BB1979">
          <wp:simplePos x="0" y="0"/>
          <wp:positionH relativeFrom="column">
            <wp:posOffset>700699</wp:posOffset>
          </wp:positionH>
          <wp:positionV relativeFrom="paragraph">
            <wp:posOffset>598805</wp:posOffset>
          </wp:positionV>
          <wp:extent cx="6080125" cy="82550"/>
          <wp:effectExtent l="0" t="0" r="0" b="0"/>
          <wp:wrapNone/>
          <wp:docPr id="2736" name="Immagine 27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0125" cy="82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57E7"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89984" behindDoc="1" locked="0" layoutInCell="1" allowOverlap="1" wp14:anchorId="79605745" wp14:editId="0000EC0E">
              <wp:simplePos x="0" y="0"/>
              <wp:positionH relativeFrom="column">
                <wp:posOffset>789940</wp:posOffset>
              </wp:positionH>
              <wp:positionV relativeFrom="paragraph">
                <wp:posOffset>76363</wp:posOffset>
              </wp:positionV>
              <wp:extent cx="2447925" cy="554355"/>
              <wp:effectExtent l="0" t="0" r="28575" b="22860"/>
              <wp:wrapNone/>
              <wp:docPr id="2739" name="Casella di testo 27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925" cy="554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857E7" w:rsidRPr="00626B7C" w:rsidRDefault="00E857E7" w:rsidP="00CE7209">
                          <w:pPr>
                            <w:spacing w:line="276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26B7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Automazione Industriale</w:t>
                          </w:r>
                        </w:p>
                        <w:p w:rsidR="00E857E7" w:rsidRPr="00626B7C" w:rsidRDefault="00E857E7" w:rsidP="00CE7209">
                          <w:pPr>
                            <w:spacing w:line="276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26B7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Gestione Macchine Elettriche</w:t>
                          </w:r>
                        </w:p>
                        <w:p w:rsidR="00E857E7" w:rsidRPr="00626B7C" w:rsidRDefault="00E857E7" w:rsidP="00CE7209">
                          <w:pPr>
                            <w:spacing w:line="276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26B7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Vendita Apparecchiature Elettromeccaniche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739" o:spid="_x0000_s1112" type="#_x0000_t202" style="position:absolute;margin-left:62.2pt;margin-top:6pt;width:192.75pt;height:43.65pt;z-index:-251626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" strokecolor="white">
              <v:textbox style="mso-fit-shape-to-text:t">
                <w:txbxContent>
                  <w:p w:rsidR="00E857E7" w:rsidRPr="00626B7C" w:rsidRDefault="00E857E7" w:rsidP="00CE7209">
                    <w:pPr>
                      <w:spacing w:line="276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626B7C">
                      <w:rPr>
                        <w:rFonts w:ascii="Arial" w:hAnsi="Arial" w:cs="Arial"/>
                        <w:sz w:val="18"/>
                        <w:szCs w:val="18"/>
                      </w:rPr>
                      <w:t>Automazione Industriale</w:t>
                    </w:r>
                  </w:p>
                  <w:p w:rsidR="00E857E7" w:rsidRPr="00626B7C" w:rsidRDefault="00E857E7" w:rsidP="00CE7209">
                    <w:pPr>
                      <w:spacing w:line="276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626B7C">
                      <w:rPr>
                        <w:rFonts w:ascii="Arial" w:hAnsi="Arial" w:cs="Arial"/>
                        <w:sz w:val="18"/>
                        <w:szCs w:val="18"/>
                      </w:rPr>
                      <w:t>Gestione Macchine Elettriche</w:t>
                    </w:r>
                  </w:p>
                  <w:p w:rsidR="00E857E7" w:rsidRPr="00626B7C" w:rsidRDefault="00E857E7" w:rsidP="00CE7209">
                    <w:pPr>
                      <w:spacing w:line="276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626B7C">
                      <w:rPr>
                        <w:rFonts w:ascii="Arial" w:hAnsi="Arial" w:cs="Arial"/>
                        <w:sz w:val="18"/>
                        <w:szCs w:val="18"/>
                      </w:rPr>
                      <w:t>Vendita Apparecchiature Elettromeccaniche</w:t>
                    </w:r>
                  </w:p>
                </w:txbxContent>
              </v:textbox>
            </v:shape>
          </w:pict>
        </mc:Fallback>
      </mc:AlternateContent>
    </w:r>
    <w:r w:rsidR="00E857E7">
      <w:rPr>
        <w:noProof/>
        <w:lang w:bidi="ar-SA"/>
      </w:rPr>
      <w:drawing>
        <wp:anchor distT="0" distB="0" distL="114300" distR="114300" simplePos="0" relativeHeight="251683840" behindDoc="0" locked="0" layoutInCell="1" allowOverlap="1" wp14:anchorId="3E6C7D79" wp14:editId="63166120">
          <wp:simplePos x="0" y="0"/>
          <wp:positionH relativeFrom="margin">
            <wp:posOffset>-168910</wp:posOffset>
          </wp:positionH>
          <wp:positionV relativeFrom="margin">
            <wp:posOffset>-1138555</wp:posOffset>
          </wp:positionV>
          <wp:extent cx="1007745" cy="996950"/>
          <wp:effectExtent l="0" t="0" r="1905" b="0"/>
          <wp:wrapNone/>
          <wp:docPr id="2735" name="Immagine 2735" descr="logo_mar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8" descr="logo_marc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996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7E7">
      <w:rPr>
        <w:noProof/>
        <w:lang w:bidi="ar-SA"/>
      </w:rPr>
      <w:drawing>
        <wp:anchor distT="0" distB="0" distL="114300" distR="114300" simplePos="0" relativeHeight="251687936" behindDoc="0" locked="0" layoutInCell="1" allowOverlap="1" wp14:anchorId="6C98EBE7" wp14:editId="419EF09C">
          <wp:simplePos x="0" y="0"/>
          <wp:positionH relativeFrom="column">
            <wp:posOffset>5655310</wp:posOffset>
          </wp:positionH>
          <wp:positionV relativeFrom="paragraph">
            <wp:posOffset>15712</wp:posOffset>
          </wp:positionV>
          <wp:extent cx="799465" cy="526415"/>
          <wp:effectExtent l="0" t="0" r="635" b="6985"/>
          <wp:wrapNone/>
          <wp:docPr id="2738" name="Immagine 27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526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7E7" w:rsidRDefault="005C1393" w:rsidP="00A97634">
    <w:pPr>
      <w:pStyle w:val="Intestazione"/>
      <w:rPr>
        <w:sz w:val="22"/>
      </w:rPr>
    </w:pPr>
    <w:r>
      <w:rPr>
        <w:noProof/>
        <w:lang w:bidi="ar-SA"/>
      </w:rPr>
      <w:drawing>
        <wp:anchor distT="0" distB="0" distL="114300" distR="114300" simplePos="0" relativeHeight="251666432" behindDoc="0" locked="0" layoutInCell="1" allowOverlap="1" wp14:anchorId="4D6A5B50" wp14:editId="043DFC16">
          <wp:simplePos x="0" y="0"/>
          <wp:positionH relativeFrom="margin">
            <wp:posOffset>-99989</wp:posOffset>
          </wp:positionH>
          <wp:positionV relativeFrom="margin">
            <wp:posOffset>-1051560</wp:posOffset>
          </wp:positionV>
          <wp:extent cx="1007745" cy="996950"/>
          <wp:effectExtent l="0" t="0" r="1905" b="0"/>
          <wp:wrapNone/>
          <wp:docPr id="4" name="Immagine 4" descr="logo_mar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8" descr="logo_mar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996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7456" behindDoc="1" locked="0" layoutInCell="1" allowOverlap="1" wp14:anchorId="58FC7A4F" wp14:editId="68ED09E1">
              <wp:simplePos x="0" y="0"/>
              <wp:positionH relativeFrom="column">
                <wp:posOffset>862036</wp:posOffset>
              </wp:positionH>
              <wp:positionV relativeFrom="paragraph">
                <wp:posOffset>97155</wp:posOffset>
              </wp:positionV>
              <wp:extent cx="2447925" cy="554355"/>
              <wp:effectExtent l="0" t="0" r="28575" b="17780"/>
              <wp:wrapNone/>
              <wp:docPr id="2710" name="Casella di testo 27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925" cy="554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857E7" w:rsidRPr="00626B7C" w:rsidRDefault="00E857E7" w:rsidP="00E66907">
                          <w:pPr>
                            <w:spacing w:line="276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26B7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Automazione Industriale</w:t>
                          </w:r>
                        </w:p>
                        <w:p w:rsidR="00E857E7" w:rsidRPr="00626B7C" w:rsidRDefault="00E857E7" w:rsidP="00E66907">
                          <w:pPr>
                            <w:spacing w:line="276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26B7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Gestione Macchine Elettriche</w:t>
                          </w:r>
                        </w:p>
                        <w:p w:rsidR="00E857E7" w:rsidRPr="00626B7C" w:rsidRDefault="00E857E7" w:rsidP="00E66907">
                          <w:pPr>
                            <w:spacing w:line="276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26B7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Vendita Apparecchiature Elettromeccaniche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710" o:spid="_x0000_s1120" type="#_x0000_t202" style="position:absolute;margin-left:67.9pt;margin-top:7.65pt;width:192.75pt;height:43.65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" strokecolor="white">
              <v:textbox style="mso-fit-shape-to-text:t">
                <w:txbxContent>
                  <w:p w:rsidR="00E857E7" w:rsidRPr="00626B7C" w:rsidRDefault="00E857E7" w:rsidP="00E66907">
                    <w:pPr>
                      <w:spacing w:line="276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626B7C">
                      <w:rPr>
                        <w:rFonts w:ascii="Arial" w:hAnsi="Arial" w:cs="Arial"/>
                        <w:sz w:val="18"/>
                        <w:szCs w:val="18"/>
                      </w:rPr>
                      <w:t>Automazione Industriale</w:t>
                    </w:r>
                  </w:p>
                  <w:p w:rsidR="00E857E7" w:rsidRPr="00626B7C" w:rsidRDefault="00E857E7" w:rsidP="00E66907">
                    <w:pPr>
                      <w:spacing w:line="276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626B7C">
                      <w:rPr>
                        <w:rFonts w:ascii="Arial" w:hAnsi="Arial" w:cs="Arial"/>
                        <w:sz w:val="18"/>
                        <w:szCs w:val="18"/>
                      </w:rPr>
                      <w:t>Gestione Macchine Elettriche</w:t>
                    </w:r>
                  </w:p>
                  <w:p w:rsidR="00E857E7" w:rsidRPr="00626B7C" w:rsidRDefault="00E857E7" w:rsidP="00E66907">
                    <w:pPr>
                      <w:spacing w:line="276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626B7C">
                      <w:rPr>
                        <w:rFonts w:ascii="Arial" w:hAnsi="Arial" w:cs="Arial"/>
                        <w:sz w:val="18"/>
                        <w:szCs w:val="18"/>
                      </w:rPr>
                      <w:t>Vendita Apparecchiature Elettromeccaniche</w:t>
                    </w:r>
                  </w:p>
                </w:txbxContent>
              </v:textbox>
            </v:shape>
          </w:pict>
        </mc:Fallback>
      </mc:AlternateContent>
    </w:r>
    <w:r w:rsidR="00E857E7">
      <w:rPr>
        <w:noProof/>
        <w:lang w:bidi="ar-SA"/>
      </w:rPr>
      <w:drawing>
        <wp:anchor distT="0" distB="0" distL="114300" distR="114300" simplePos="0" relativeHeight="251665408" behindDoc="0" locked="0" layoutInCell="1" allowOverlap="1" wp14:anchorId="68A0ED21" wp14:editId="00B5F684">
          <wp:simplePos x="0" y="0"/>
          <wp:positionH relativeFrom="column">
            <wp:posOffset>5664083</wp:posOffset>
          </wp:positionH>
          <wp:positionV relativeFrom="paragraph">
            <wp:posOffset>27414</wp:posOffset>
          </wp:positionV>
          <wp:extent cx="800013" cy="526942"/>
          <wp:effectExtent l="0" t="0" r="635" b="698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332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857E7" w:rsidRDefault="005C1393">
    <w:pPr>
      <w:pStyle w:val="Intestazione"/>
    </w:pPr>
    <w:r>
      <w:rPr>
        <w:noProof/>
        <w:lang w:bidi="ar-SA"/>
      </w:rPr>
      <w:drawing>
        <wp:anchor distT="0" distB="0" distL="114300" distR="114300" simplePos="0" relativeHeight="251668480" behindDoc="1" locked="0" layoutInCell="1" allowOverlap="1" wp14:anchorId="5FBECC2A" wp14:editId="35AB5987">
          <wp:simplePos x="0" y="0"/>
          <wp:positionH relativeFrom="column">
            <wp:posOffset>919186</wp:posOffset>
          </wp:positionH>
          <wp:positionV relativeFrom="paragraph">
            <wp:posOffset>444500</wp:posOffset>
          </wp:positionV>
          <wp:extent cx="6037462" cy="81235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7462" cy="81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A4F1C"/>
    <w:multiLevelType w:val="hybridMultilevel"/>
    <w:tmpl w:val="A4747106"/>
    <w:lvl w:ilvl="0" w:tplc="3A2C095E">
      <w:numFmt w:val="bullet"/>
      <w:lvlText w:val="-"/>
      <w:lvlJc w:val="left"/>
      <w:pPr>
        <w:ind w:left="4605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1">
    <w:nsid w:val="02787061"/>
    <w:multiLevelType w:val="multilevel"/>
    <w:tmpl w:val="3336FB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4E60ECC"/>
    <w:multiLevelType w:val="hybridMultilevel"/>
    <w:tmpl w:val="381E5424"/>
    <w:lvl w:ilvl="0" w:tplc="833CFAFA">
      <w:start w:val="4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A34208E">
      <w:start w:val="3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A80805"/>
    <w:multiLevelType w:val="multilevel"/>
    <w:tmpl w:val="992CA8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06F47DAE"/>
    <w:multiLevelType w:val="multilevel"/>
    <w:tmpl w:val="CBBED002"/>
    <w:lvl w:ilvl="0">
      <w:start w:val="1"/>
      <w:numFmt w:val="none"/>
      <w:lvlText w:val="4.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>
    <w:nsid w:val="078116F6"/>
    <w:multiLevelType w:val="multilevel"/>
    <w:tmpl w:val="992CA8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0CE553E9"/>
    <w:multiLevelType w:val="hybridMultilevel"/>
    <w:tmpl w:val="9E0A9060"/>
    <w:lvl w:ilvl="0" w:tplc="04100001">
      <w:start w:val="1"/>
      <w:numFmt w:val="bullet"/>
      <w:lvlText w:val=""/>
      <w:lvlJc w:val="left"/>
      <w:pPr>
        <w:ind w:left="24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1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77" w:hanging="360"/>
      </w:pPr>
      <w:rPr>
        <w:rFonts w:ascii="Wingdings" w:hAnsi="Wingdings" w:hint="default"/>
      </w:rPr>
    </w:lvl>
  </w:abstractNum>
  <w:abstractNum w:abstractNumId="7">
    <w:nsid w:val="12516328"/>
    <w:multiLevelType w:val="singleLevel"/>
    <w:tmpl w:val="C518DDC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63938A3"/>
    <w:multiLevelType w:val="singleLevel"/>
    <w:tmpl w:val="B0A88E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6B254C9"/>
    <w:multiLevelType w:val="multilevel"/>
    <w:tmpl w:val="33BE9242"/>
    <w:lvl w:ilvl="0">
      <w:start w:val="1"/>
      <w:numFmt w:val="none"/>
      <w:lvlText w:val="3.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>
    <w:nsid w:val="17537449"/>
    <w:multiLevelType w:val="multilevel"/>
    <w:tmpl w:val="D712863C"/>
    <w:lvl w:ilvl="0">
      <w:start w:val="1"/>
      <w:numFmt w:val="none"/>
      <w:lvlText w:val="3.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>
    <w:nsid w:val="19947904"/>
    <w:multiLevelType w:val="multilevel"/>
    <w:tmpl w:val="DAD0E3CE"/>
    <w:lvl w:ilvl="0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2"/>
      <w:numFmt w:val="decimal"/>
      <w:lvlText w:val="%2.6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>
    <w:nsid w:val="1ADC2450"/>
    <w:multiLevelType w:val="hybridMultilevel"/>
    <w:tmpl w:val="742E87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DA0D08"/>
    <w:multiLevelType w:val="hybridMultilevel"/>
    <w:tmpl w:val="2D209516"/>
    <w:lvl w:ilvl="0" w:tplc="B10243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FF4A57"/>
    <w:multiLevelType w:val="singleLevel"/>
    <w:tmpl w:val="2F0C4B4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1FB047E3"/>
    <w:multiLevelType w:val="multilevel"/>
    <w:tmpl w:val="0AA490DC"/>
    <w:lvl w:ilvl="0">
      <w:start w:val="1"/>
      <w:numFmt w:val="none"/>
      <w:lvlText w:val="1.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>
    <w:nsid w:val="20F04BFD"/>
    <w:multiLevelType w:val="multilevel"/>
    <w:tmpl w:val="FE0A60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8CD79E6"/>
    <w:multiLevelType w:val="hybridMultilevel"/>
    <w:tmpl w:val="591AA0A0"/>
    <w:lvl w:ilvl="0" w:tplc="453A0E6A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1E22ED"/>
    <w:multiLevelType w:val="multilevel"/>
    <w:tmpl w:val="A04E6088"/>
    <w:lvl w:ilvl="0">
      <w:start w:val="1"/>
      <w:numFmt w:val="decimal"/>
      <w:lvlText w:val="%1.8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>
    <w:nsid w:val="2DEB427D"/>
    <w:multiLevelType w:val="multilevel"/>
    <w:tmpl w:val="992CA8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33045051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349611D0"/>
    <w:multiLevelType w:val="hybridMultilevel"/>
    <w:tmpl w:val="DBF4CC6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896133"/>
    <w:multiLevelType w:val="multilevel"/>
    <w:tmpl w:val="803CDCCE"/>
    <w:lvl w:ilvl="0">
      <w:start w:val="1"/>
      <w:numFmt w:val="none"/>
      <w:lvlText w:val="4.9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>
    <w:nsid w:val="39941F9F"/>
    <w:multiLevelType w:val="hybridMultilevel"/>
    <w:tmpl w:val="86B41210"/>
    <w:lvl w:ilvl="0" w:tplc="EE605D52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854DB8"/>
    <w:multiLevelType w:val="hybridMultilevel"/>
    <w:tmpl w:val="93DA91B8"/>
    <w:lvl w:ilvl="0" w:tplc="3A2C095E">
      <w:numFmt w:val="bullet"/>
      <w:lvlText w:val="-"/>
      <w:lvlJc w:val="left"/>
      <w:pPr>
        <w:ind w:left="5314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0F821F4"/>
    <w:multiLevelType w:val="hybridMultilevel"/>
    <w:tmpl w:val="AEEE8356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8C2FA5"/>
    <w:multiLevelType w:val="multilevel"/>
    <w:tmpl w:val="906E3E2C"/>
    <w:lvl w:ilvl="0">
      <w:start w:val="1"/>
      <w:numFmt w:val="none"/>
      <w:lvlText w:val="1.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42BC6B5B"/>
    <w:multiLevelType w:val="multilevel"/>
    <w:tmpl w:val="E6CE03B2"/>
    <w:lvl w:ilvl="0">
      <w:start w:val="1"/>
      <w:numFmt w:val="none"/>
      <w:lvlText w:val="4.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>
    <w:nsid w:val="4BA70539"/>
    <w:multiLevelType w:val="multilevel"/>
    <w:tmpl w:val="75B072A4"/>
    <w:lvl w:ilvl="0">
      <w:start w:val="1"/>
      <w:numFmt w:val="none"/>
      <w:lvlText w:val="4.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4.3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>
    <w:nsid w:val="4D2F4A90"/>
    <w:multiLevelType w:val="singleLevel"/>
    <w:tmpl w:val="3564BA5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51240A69"/>
    <w:multiLevelType w:val="singleLevel"/>
    <w:tmpl w:val="B0A88E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589B7264"/>
    <w:multiLevelType w:val="hybridMultilevel"/>
    <w:tmpl w:val="58181D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150C65"/>
    <w:multiLevelType w:val="hybridMultilevel"/>
    <w:tmpl w:val="B40CB6FE"/>
    <w:lvl w:ilvl="0" w:tplc="DE5285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325E98"/>
    <w:multiLevelType w:val="multilevel"/>
    <w:tmpl w:val="0D3AC2BA"/>
    <w:lvl w:ilvl="0">
      <w:start w:val="1"/>
      <w:numFmt w:val="none"/>
      <w:lvlText w:val="4.8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>
    <w:nsid w:val="605560C9"/>
    <w:multiLevelType w:val="hybridMultilevel"/>
    <w:tmpl w:val="879499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15068B"/>
    <w:multiLevelType w:val="singleLevel"/>
    <w:tmpl w:val="C518DDC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3AE4C68"/>
    <w:multiLevelType w:val="singleLevel"/>
    <w:tmpl w:val="C518DDC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4A71AE8"/>
    <w:multiLevelType w:val="multilevel"/>
    <w:tmpl w:val="33DCE32C"/>
    <w:lvl w:ilvl="0">
      <w:start w:val="1"/>
      <w:numFmt w:val="none"/>
      <w:lvlText w:val="4.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>
    <w:nsid w:val="656E095D"/>
    <w:multiLevelType w:val="multilevel"/>
    <w:tmpl w:val="12C8C9E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68C462BD"/>
    <w:multiLevelType w:val="multilevel"/>
    <w:tmpl w:val="DFD204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0">
    <w:nsid w:val="68E60781"/>
    <w:multiLevelType w:val="multilevel"/>
    <w:tmpl w:val="BA8E69A6"/>
    <w:lvl w:ilvl="0">
      <w:start w:val="4"/>
      <w:numFmt w:val="decimal"/>
      <w:lvlText w:val="%1.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1">
    <w:nsid w:val="68E849E1"/>
    <w:multiLevelType w:val="singleLevel"/>
    <w:tmpl w:val="C518DDC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692B5168"/>
    <w:multiLevelType w:val="hybridMultilevel"/>
    <w:tmpl w:val="A4B2D7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525C22"/>
    <w:multiLevelType w:val="hybridMultilevel"/>
    <w:tmpl w:val="87FC4E32"/>
    <w:lvl w:ilvl="0" w:tplc="0E3C9168">
      <w:start w:val="4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C887BEB"/>
    <w:multiLevelType w:val="singleLevel"/>
    <w:tmpl w:val="B0A88E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>
    <w:nsid w:val="6D1B7C50"/>
    <w:multiLevelType w:val="hybridMultilevel"/>
    <w:tmpl w:val="A4F6E2CE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0B10F5D"/>
    <w:multiLevelType w:val="multilevel"/>
    <w:tmpl w:val="1C621F4E"/>
    <w:lvl w:ilvl="0">
      <w:start w:val="1"/>
      <w:numFmt w:val="decimal"/>
      <w:lvlText w:val="%1.7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7">
    <w:nsid w:val="713E25BC"/>
    <w:multiLevelType w:val="multilevel"/>
    <w:tmpl w:val="7406958C"/>
    <w:lvl w:ilvl="0">
      <w:start w:val="1"/>
      <w:numFmt w:val="none"/>
      <w:lvlText w:val="4.6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8">
    <w:nsid w:val="7397310B"/>
    <w:multiLevelType w:val="hybridMultilevel"/>
    <w:tmpl w:val="5CB63E66"/>
    <w:lvl w:ilvl="0" w:tplc="2534C4B0">
      <w:start w:val="1"/>
      <w:numFmt w:val="decimal"/>
      <w:lvlText w:val="%1."/>
      <w:lvlJc w:val="left"/>
      <w:pPr>
        <w:tabs>
          <w:tab w:val="num" w:pos="2940"/>
        </w:tabs>
        <w:ind w:left="851" w:hanging="567"/>
      </w:pPr>
      <w:rPr>
        <w:rFonts w:hint="default"/>
      </w:rPr>
    </w:lvl>
    <w:lvl w:ilvl="1" w:tplc="BAB6586A">
      <w:start w:val="1"/>
      <w:numFmt w:val="none"/>
      <w:lvlText w:val="2"/>
      <w:lvlJc w:val="left"/>
      <w:pPr>
        <w:tabs>
          <w:tab w:val="num" w:pos="1707"/>
        </w:tabs>
        <w:ind w:left="1707" w:hanging="567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9">
    <w:nsid w:val="75E240C7"/>
    <w:multiLevelType w:val="multilevel"/>
    <w:tmpl w:val="E73CA3F2"/>
    <w:lvl w:ilvl="0">
      <w:start w:val="1"/>
      <w:numFmt w:val="none"/>
      <w:lvlText w:val="1.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0">
    <w:nsid w:val="762C57A3"/>
    <w:multiLevelType w:val="hybridMultilevel"/>
    <w:tmpl w:val="06C2916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768A58A4"/>
    <w:multiLevelType w:val="multilevel"/>
    <w:tmpl w:val="CEF07FB4"/>
    <w:lvl w:ilvl="0">
      <w:start w:val="1"/>
      <w:numFmt w:val="none"/>
      <w:lvlText w:val="4.7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2">
    <w:nsid w:val="76EB5636"/>
    <w:multiLevelType w:val="hybridMultilevel"/>
    <w:tmpl w:val="8CDAEB6A"/>
    <w:lvl w:ilvl="0" w:tplc="12189C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7804780D"/>
    <w:multiLevelType w:val="hybridMultilevel"/>
    <w:tmpl w:val="30407208"/>
    <w:lvl w:ilvl="0" w:tplc="58C85F86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AC47A99"/>
    <w:multiLevelType w:val="multilevel"/>
    <w:tmpl w:val="46628A3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36"/>
  </w:num>
  <w:num w:numId="2">
    <w:abstractNumId w:val="41"/>
  </w:num>
  <w:num w:numId="3">
    <w:abstractNumId w:val="14"/>
  </w:num>
  <w:num w:numId="4">
    <w:abstractNumId w:val="8"/>
  </w:num>
  <w:num w:numId="5">
    <w:abstractNumId w:val="20"/>
  </w:num>
  <w:num w:numId="6">
    <w:abstractNumId w:val="44"/>
  </w:num>
  <w:num w:numId="7">
    <w:abstractNumId w:val="29"/>
  </w:num>
  <w:num w:numId="8">
    <w:abstractNumId w:val="30"/>
  </w:num>
  <w:num w:numId="9">
    <w:abstractNumId w:val="35"/>
  </w:num>
  <w:num w:numId="10">
    <w:abstractNumId w:val="7"/>
  </w:num>
  <w:num w:numId="11">
    <w:abstractNumId w:val="38"/>
  </w:num>
  <w:num w:numId="12">
    <w:abstractNumId w:val="2"/>
  </w:num>
  <w:num w:numId="13">
    <w:abstractNumId w:val="15"/>
  </w:num>
  <w:num w:numId="14">
    <w:abstractNumId w:val="49"/>
  </w:num>
  <w:num w:numId="15">
    <w:abstractNumId w:val="26"/>
  </w:num>
  <w:num w:numId="16">
    <w:abstractNumId w:val="46"/>
  </w:num>
  <w:num w:numId="17">
    <w:abstractNumId w:val="18"/>
  </w:num>
  <w:num w:numId="18">
    <w:abstractNumId w:val="39"/>
  </w:num>
  <w:num w:numId="19">
    <w:abstractNumId w:val="10"/>
  </w:num>
  <w:num w:numId="20">
    <w:abstractNumId w:val="9"/>
  </w:num>
  <w:num w:numId="21">
    <w:abstractNumId w:val="4"/>
  </w:num>
  <w:num w:numId="22">
    <w:abstractNumId w:val="27"/>
  </w:num>
  <w:num w:numId="23">
    <w:abstractNumId w:val="37"/>
  </w:num>
  <w:num w:numId="24">
    <w:abstractNumId w:val="47"/>
  </w:num>
  <w:num w:numId="25">
    <w:abstractNumId w:val="51"/>
  </w:num>
  <w:num w:numId="26">
    <w:abstractNumId w:val="33"/>
  </w:num>
  <w:num w:numId="27">
    <w:abstractNumId w:val="22"/>
  </w:num>
  <w:num w:numId="28">
    <w:abstractNumId w:val="43"/>
  </w:num>
  <w:num w:numId="29">
    <w:abstractNumId w:val="28"/>
  </w:num>
  <w:num w:numId="30">
    <w:abstractNumId w:val="48"/>
  </w:num>
  <w:num w:numId="31">
    <w:abstractNumId w:val="50"/>
  </w:num>
  <w:num w:numId="32">
    <w:abstractNumId w:val="54"/>
  </w:num>
  <w:num w:numId="33">
    <w:abstractNumId w:val="0"/>
  </w:num>
  <w:num w:numId="34">
    <w:abstractNumId w:val="17"/>
  </w:num>
  <w:num w:numId="35">
    <w:abstractNumId w:val="40"/>
  </w:num>
  <w:num w:numId="36">
    <w:abstractNumId w:val="53"/>
  </w:num>
  <w:num w:numId="37">
    <w:abstractNumId w:val="23"/>
  </w:num>
  <w:num w:numId="38">
    <w:abstractNumId w:val="34"/>
  </w:num>
  <w:num w:numId="39">
    <w:abstractNumId w:val="42"/>
  </w:num>
  <w:num w:numId="40">
    <w:abstractNumId w:val="31"/>
  </w:num>
  <w:num w:numId="41">
    <w:abstractNumId w:val="11"/>
  </w:num>
  <w:num w:numId="42">
    <w:abstractNumId w:val="3"/>
  </w:num>
  <w:num w:numId="43">
    <w:abstractNumId w:val="19"/>
  </w:num>
  <w:num w:numId="44">
    <w:abstractNumId w:val="5"/>
  </w:num>
  <w:num w:numId="45">
    <w:abstractNumId w:val="21"/>
  </w:num>
  <w:num w:numId="46">
    <w:abstractNumId w:val="13"/>
  </w:num>
  <w:num w:numId="47">
    <w:abstractNumId w:val="1"/>
  </w:num>
  <w:num w:numId="48">
    <w:abstractNumId w:val="16"/>
  </w:num>
  <w:num w:numId="49">
    <w:abstractNumId w:val="25"/>
  </w:num>
  <w:num w:numId="50">
    <w:abstractNumId w:val="32"/>
  </w:num>
  <w:num w:numId="51">
    <w:abstractNumId w:val="52"/>
  </w:num>
  <w:num w:numId="52">
    <w:abstractNumId w:val="45"/>
  </w:num>
  <w:num w:numId="53">
    <w:abstractNumId w:val="24"/>
  </w:num>
  <w:num w:numId="54">
    <w:abstractNumId w:val="12"/>
  </w:num>
  <w:num w:numId="55">
    <w:abstractNumId w:val="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activeWritingStyle w:appName="MSWord" w:lang="it-IT" w:vendorID="3" w:dllVersion="517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873" fill="f" fillcolor="white" stroke="f">
      <v:fill color="white" on="f"/>
      <v:stroke on="f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800"/>
    <w:rsid w:val="00001677"/>
    <w:rsid w:val="000017B1"/>
    <w:rsid w:val="00001CC8"/>
    <w:rsid w:val="00002093"/>
    <w:rsid w:val="00004095"/>
    <w:rsid w:val="0000422A"/>
    <w:rsid w:val="0000429A"/>
    <w:rsid w:val="00004455"/>
    <w:rsid w:val="00004D4F"/>
    <w:rsid w:val="00004DDF"/>
    <w:rsid w:val="0000535C"/>
    <w:rsid w:val="000059A8"/>
    <w:rsid w:val="00005BEC"/>
    <w:rsid w:val="00006A0C"/>
    <w:rsid w:val="0000721D"/>
    <w:rsid w:val="00011B85"/>
    <w:rsid w:val="00012207"/>
    <w:rsid w:val="000128AD"/>
    <w:rsid w:val="0001297D"/>
    <w:rsid w:val="00013E5C"/>
    <w:rsid w:val="00015D34"/>
    <w:rsid w:val="00016A19"/>
    <w:rsid w:val="000173A4"/>
    <w:rsid w:val="00017BF0"/>
    <w:rsid w:val="00017F80"/>
    <w:rsid w:val="00020951"/>
    <w:rsid w:val="00021812"/>
    <w:rsid w:val="00021D9C"/>
    <w:rsid w:val="00021FDB"/>
    <w:rsid w:val="00022115"/>
    <w:rsid w:val="00023167"/>
    <w:rsid w:val="0002397C"/>
    <w:rsid w:val="00023AA6"/>
    <w:rsid w:val="0002574F"/>
    <w:rsid w:val="00025BDE"/>
    <w:rsid w:val="00026054"/>
    <w:rsid w:val="0002704D"/>
    <w:rsid w:val="0002726B"/>
    <w:rsid w:val="00027422"/>
    <w:rsid w:val="000278AE"/>
    <w:rsid w:val="00027DEA"/>
    <w:rsid w:val="000302B0"/>
    <w:rsid w:val="000306A8"/>
    <w:rsid w:val="000308DC"/>
    <w:rsid w:val="00030B55"/>
    <w:rsid w:val="00031284"/>
    <w:rsid w:val="00031843"/>
    <w:rsid w:val="00032AD8"/>
    <w:rsid w:val="0003356A"/>
    <w:rsid w:val="0003398C"/>
    <w:rsid w:val="0003399A"/>
    <w:rsid w:val="00034184"/>
    <w:rsid w:val="00035A0F"/>
    <w:rsid w:val="00035CC7"/>
    <w:rsid w:val="00036049"/>
    <w:rsid w:val="0003625B"/>
    <w:rsid w:val="00040245"/>
    <w:rsid w:val="000413F3"/>
    <w:rsid w:val="0004206A"/>
    <w:rsid w:val="00042C4D"/>
    <w:rsid w:val="000433E0"/>
    <w:rsid w:val="00043C09"/>
    <w:rsid w:val="00044276"/>
    <w:rsid w:val="0004441F"/>
    <w:rsid w:val="00044472"/>
    <w:rsid w:val="000450F6"/>
    <w:rsid w:val="00045B9D"/>
    <w:rsid w:val="0004630F"/>
    <w:rsid w:val="00046A5B"/>
    <w:rsid w:val="00047071"/>
    <w:rsid w:val="00050118"/>
    <w:rsid w:val="000501A9"/>
    <w:rsid w:val="00050508"/>
    <w:rsid w:val="000511C6"/>
    <w:rsid w:val="00051F0C"/>
    <w:rsid w:val="00051FB6"/>
    <w:rsid w:val="0005285C"/>
    <w:rsid w:val="00053A8F"/>
    <w:rsid w:val="00053F47"/>
    <w:rsid w:val="00054137"/>
    <w:rsid w:val="00054DD6"/>
    <w:rsid w:val="00055EF2"/>
    <w:rsid w:val="00056755"/>
    <w:rsid w:val="00056C3E"/>
    <w:rsid w:val="00057F45"/>
    <w:rsid w:val="0006081A"/>
    <w:rsid w:val="00060F43"/>
    <w:rsid w:val="0006102A"/>
    <w:rsid w:val="00061599"/>
    <w:rsid w:val="00061BCB"/>
    <w:rsid w:val="0006249D"/>
    <w:rsid w:val="000625EF"/>
    <w:rsid w:val="00062732"/>
    <w:rsid w:val="00063D56"/>
    <w:rsid w:val="000646EA"/>
    <w:rsid w:val="00065041"/>
    <w:rsid w:val="00066298"/>
    <w:rsid w:val="0006641A"/>
    <w:rsid w:val="00066828"/>
    <w:rsid w:val="00067299"/>
    <w:rsid w:val="000704FA"/>
    <w:rsid w:val="00070C20"/>
    <w:rsid w:val="000713DB"/>
    <w:rsid w:val="00071EE9"/>
    <w:rsid w:val="0007304F"/>
    <w:rsid w:val="0007351A"/>
    <w:rsid w:val="000743BD"/>
    <w:rsid w:val="000813B8"/>
    <w:rsid w:val="000821A6"/>
    <w:rsid w:val="00082FF4"/>
    <w:rsid w:val="0008423A"/>
    <w:rsid w:val="00084CC8"/>
    <w:rsid w:val="000851A2"/>
    <w:rsid w:val="000858B5"/>
    <w:rsid w:val="000858BC"/>
    <w:rsid w:val="00085FE1"/>
    <w:rsid w:val="000876AD"/>
    <w:rsid w:val="00087884"/>
    <w:rsid w:val="00090B35"/>
    <w:rsid w:val="000912C6"/>
    <w:rsid w:val="0009238A"/>
    <w:rsid w:val="00093217"/>
    <w:rsid w:val="000939F6"/>
    <w:rsid w:val="00093B00"/>
    <w:rsid w:val="00093B92"/>
    <w:rsid w:val="00094115"/>
    <w:rsid w:val="00094484"/>
    <w:rsid w:val="00094597"/>
    <w:rsid w:val="00094C2D"/>
    <w:rsid w:val="00094E29"/>
    <w:rsid w:val="000950E8"/>
    <w:rsid w:val="00095C71"/>
    <w:rsid w:val="00096421"/>
    <w:rsid w:val="000A03BA"/>
    <w:rsid w:val="000A0771"/>
    <w:rsid w:val="000A10F4"/>
    <w:rsid w:val="000A1CDE"/>
    <w:rsid w:val="000A1E9F"/>
    <w:rsid w:val="000A2645"/>
    <w:rsid w:val="000A277F"/>
    <w:rsid w:val="000A3D77"/>
    <w:rsid w:val="000A4060"/>
    <w:rsid w:val="000A534A"/>
    <w:rsid w:val="000A59E7"/>
    <w:rsid w:val="000A5E1E"/>
    <w:rsid w:val="000A6371"/>
    <w:rsid w:val="000A6608"/>
    <w:rsid w:val="000A6D24"/>
    <w:rsid w:val="000A7700"/>
    <w:rsid w:val="000B019A"/>
    <w:rsid w:val="000B02BF"/>
    <w:rsid w:val="000B0EDF"/>
    <w:rsid w:val="000B18A5"/>
    <w:rsid w:val="000B2AF4"/>
    <w:rsid w:val="000B34DD"/>
    <w:rsid w:val="000B375D"/>
    <w:rsid w:val="000B4166"/>
    <w:rsid w:val="000B5B1A"/>
    <w:rsid w:val="000B5F58"/>
    <w:rsid w:val="000C1CF9"/>
    <w:rsid w:val="000C213E"/>
    <w:rsid w:val="000C2214"/>
    <w:rsid w:val="000C2289"/>
    <w:rsid w:val="000C26B8"/>
    <w:rsid w:val="000C2B72"/>
    <w:rsid w:val="000C2E07"/>
    <w:rsid w:val="000C2EA2"/>
    <w:rsid w:val="000C5865"/>
    <w:rsid w:val="000C59F0"/>
    <w:rsid w:val="000D06D1"/>
    <w:rsid w:val="000D08A8"/>
    <w:rsid w:val="000D0E01"/>
    <w:rsid w:val="000D131B"/>
    <w:rsid w:val="000D2762"/>
    <w:rsid w:val="000D30E2"/>
    <w:rsid w:val="000D31A3"/>
    <w:rsid w:val="000D33E5"/>
    <w:rsid w:val="000D39E5"/>
    <w:rsid w:val="000D422A"/>
    <w:rsid w:val="000D481D"/>
    <w:rsid w:val="000D5F21"/>
    <w:rsid w:val="000D615A"/>
    <w:rsid w:val="000D652F"/>
    <w:rsid w:val="000D65DC"/>
    <w:rsid w:val="000E052A"/>
    <w:rsid w:val="000E1CC4"/>
    <w:rsid w:val="000E20CB"/>
    <w:rsid w:val="000E24F5"/>
    <w:rsid w:val="000E3411"/>
    <w:rsid w:val="000E3AB5"/>
    <w:rsid w:val="000E463E"/>
    <w:rsid w:val="000E4FF9"/>
    <w:rsid w:val="000E555A"/>
    <w:rsid w:val="000E6B2E"/>
    <w:rsid w:val="000E6BAA"/>
    <w:rsid w:val="000E73F2"/>
    <w:rsid w:val="000E7814"/>
    <w:rsid w:val="000F0D80"/>
    <w:rsid w:val="000F216C"/>
    <w:rsid w:val="000F23DF"/>
    <w:rsid w:val="000F33AC"/>
    <w:rsid w:val="000F4F9C"/>
    <w:rsid w:val="000F5CC5"/>
    <w:rsid w:val="000F7800"/>
    <w:rsid w:val="000F7A4E"/>
    <w:rsid w:val="001000E3"/>
    <w:rsid w:val="00100D55"/>
    <w:rsid w:val="00101D22"/>
    <w:rsid w:val="00102A1C"/>
    <w:rsid w:val="00102E6C"/>
    <w:rsid w:val="00104236"/>
    <w:rsid w:val="00105C8D"/>
    <w:rsid w:val="00106560"/>
    <w:rsid w:val="00106C96"/>
    <w:rsid w:val="00110860"/>
    <w:rsid w:val="00110CA6"/>
    <w:rsid w:val="001116A1"/>
    <w:rsid w:val="00111764"/>
    <w:rsid w:val="00112F7F"/>
    <w:rsid w:val="0011372F"/>
    <w:rsid w:val="001137AA"/>
    <w:rsid w:val="00114180"/>
    <w:rsid w:val="001150C2"/>
    <w:rsid w:val="00116091"/>
    <w:rsid w:val="00116807"/>
    <w:rsid w:val="00116E8D"/>
    <w:rsid w:val="001205EA"/>
    <w:rsid w:val="00120828"/>
    <w:rsid w:val="00121D57"/>
    <w:rsid w:val="00122110"/>
    <w:rsid w:val="0012233E"/>
    <w:rsid w:val="00124AAF"/>
    <w:rsid w:val="00125940"/>
    <w:rsid w:val="00125BAF"/>
    <w:rsid w:val="00125DBB"/>
    <w:rsid w:val="00126198"/>
    <w:rsid w:val="001262B4"/>
    <w:rsid w:val="001262FF"/>
    <w:rsid w:val="00126572"/>
    <w:rsid w:val="001269D2"/>
    <w:rsid w:val="001274D0"/>
    <w:rsid w:val="00130577"/>
    <w:rsid w:val="00130808"/>
    <w:rsid w:val="0013112C"/>
    <w:rsid w:val="0013149A"/>
    <w:rsid w:val="001319AF"/>
    <w:rsid w:val="001322EC"/>
    <w:rsid w:val="0013282D"/>
    <w:rsid w:val="00132E68"/>
    <w:rsid w:val="001338FB"/>
    <w:rsid w:val="00133A93"/>
    <w:rsid w:val="00133C98"/>
    <w:rsid w:val="00133D9C"/>
    <w:rsid w:val="001341AA"/>
    <w:rsid w:val="0013488F"/>
    <w:rsid w:val="00134B11"/>
    <w:rsid w:val="00134E2C"/>
    <w:rsid w:val="001354E4"/>
    <w:rsid w:val="001358DC"/>
    <w:rsid w:val="00136D8A"/>
    <w:rsid w:val="001370D9"/>
    <w:rsid w:val="00137449"/>
    <w:rsid w:val="001374D3"/>
    <w:rsid w:val="00137DF4"/>
    <w:rsid w:val="0014130C"/>
    <w:rsid w:val="00141733"/>
    <w:rsid w:val="00141B43"/>
    <w:rsid w:val="00141DF7"/>
    <w:rsid w:val="00142874"/>
    <w:rsid w:val="001433C9"/>
    <w:rsid w:val="00143BD8"/>
    <w:rsid w:val="00144235"/>
    <w:rsid w:val="001442A5"/>
    <w:rsid w:val="00144449"/>
    <w:rsid w:val="00146CE7"/>
    <w:rsid w:val="00147FEC"/>
    <w:rsid w:val="0015028E"/>
    <w:rsid w:val="00150428"/>
    <w:rsid w:val="00152B9D"/>
    <w:rsid w:val="00152D1D"/>
    <w:rsid w:val="00152F70"/>
    <w:rsid w:val="00152F80"/>
    <w:rsid w:val="0015467A"/>
    <w:rsid w:val="001549EE"/>
    <w:rsid w:val="00154C39"/>
    <w:rsid w:val="0015580D"/>
    <w:rsid w:val="00155DE2"/>
    <w:rsid w:val="00157031"/>
    <w:rsid w:val="0015774B"/>
    <w:rsid w:val="00157827"/>
    <w:rsid w:val="00157F6F"/>
    <w:rsid w:val="00161CDC"/>
    <w:rsid w:val="00162D5A"/>
    <w:rsid w:val="001639CA"/>
    <w:rsid w:val="00163F1A"/>
    <w:rsid w:val="001649E5"/>
    <w:rsid w:val="00164AD5"/>
    <w:rsid w:val="00165058"/>
    <w:rsid w:val="001653A2"/>
    <w:rsid w:val="001658C6"/>
    <w:rsid w:val="00165CEA"/>
    <w:rsid w:val="00166373"/>
    <w:rsid w:val="001665F4"/>
    <w:rsid w:val="00166CAE"/>
    <w:rsid w:val="00166F23"/>
    <w:rsid w:val="0017046B"/>
    <w:rsid w:val="00170CBD"/>
    <w:rsid w:val="0017160F"/>
    <w:rsid w:val="001716D5"/>
    <w:rsid w:val="00173A4D"/>
    <w:rsid w:val="00175C31"/>
    <w:rsid w:val="00177CA4"/>
    <w:rsid w:val="00181E28"/>
    <w:rsid w:val="00182218"/>
    <w:rsid w:val="00183C51"/>
    <w:rsid w:val="001854CC"/>
    <w:rsid w:val="0018666E"/>
    <w:rsid w:val="00186A11"/>
    <w:rsid w:val="00186A60"/>
    <w:rsid w:val="00190340"/>
    <w:rsid w:val="00191595"/>
    <w:rsid w:val="00191659"/>
    <w:rsid w:val="0019271A"/>
    <w:rsid w:val="0019294E"/>
    <w:rsid w:val="00193312"/>
    <w:rsid w:val="00193C7F"/>
    <w:rsid w:val="00194905"/>
    <w:rsid w:val="001955AF"/>
    <w:rsid w:val="00195AE3"/>
    <w:rsid w:val="00195CAC"/>
    <w:rsid w:val="00195D66"/>
    <w:rsid w:val="001960F4"/>
    <w:rsid w:val="00196ADF"/>
    <w:rsid w:val="00197EB9"/>
    <w:rsid w:val="001A0B00"/>
    <w:rsid w:val="001A0ED2"/>
    <w:rsid w:val="001A217F"/>
    <w:rsid w:val="001A2983"/>
    <w:rsid w:val="001A3197"/>
    <w:rsid w:val="001A5114"/>
    <w:rsid w:val="001A691A"/>
    <w:rsid w:val="001A708F"/>
    <w:rsid w:val="001A7840"/>
    <w:rsid w:val="001B0FAE"/>
    <w:rsid w:val="001B1707"/>
    <w:rsid w:val="001B1976"/>
    <w:rsid w:val="001B1AB6"/>
    <w:rsid w:val="001B2A2A"/>
    <w:rsid w:val="001B2EB2"/>
    <w:rsid w:val="001B3307"/>
    <w:rsid w:val="001B3B89"/>
    <w:rsid w:val="001B47D4"/>
    <w:rsid w:val="001B50D1"/>
    <w:rsid w:val="001B53D6"/>
    <w:rsid w:val="001B56E0"/>
    <w:rsid w:val="001B6469"/>
    <w:rsid w:val="001C0A28"/>
    <w:rsid w:val="001C101D"/>
    <w:rsid w:val="001C1048"/>
    <w:rsid w:val="001C14BF"/>
    <w:rsid w:val="001C1982"/>
    <w:rsid w:val="001C1CFB"/>
    <w:rsid w:val="001C24C0"/>
    <w:rsid w:val="001C5468"/>
    <w:rsid w:val="001C6257"/>
    <w:rsid w:val="001C711F"/>
    <w:rsid w:val="001C720C"/>
    <w:rsid w:val="001D0256"/>
    <w:rsid w:val="001D0506"/>
    <w:rsid w:val="001D095D"/>
    <w:rsid w:val="001D0F26"/>
    <w:rsid w:val="001D19A0"/>
    <w:rsid w:val="001D2C3C"/>
    <w:rsid w:val="001D3119"/>
    <w:rsid w:val="001D428C"/>
    <w:rsid w:val="001D5693"/>
    <w:rsid w:val="001D56AC"/>
    <w:rsid w:val="001D5C2F"/>
    <w:rsid w:val="001D6B53"/>
    <w:rsid w:val="001D731B"/>
    <w:rsid w:val="001E0010"/>
    <w:rsid w:val="001E00A4"/>
    <w:rsid w:val="001E05B9"/>
    <w:rsid w:val="001E1634"/>
    <w:rsid w:val="001E1FD3"/>
    <w:rsid w:val="001E29C9"/>
    <w:rsid w:val="001E3B4E"/>
    <w:rsid w:val="001E44EE"/>
    <w:rsid w:val="001E53CF"/>
    <w:rsid w:val="001E54FF"/>
    <w:rsid w:val="001E57DC"/>
    <w:rsid w:val="001E59F5"/>
    <w:rsid w:val="001E5FDE"/>
    <w:rsid w:val="001E7BC0"/>
    <w:rsid w:val="001F0EB7"/>
    <w:rsid w:val="001F1EF2"/>
    <w:rsid w:val="001F28B5"/>
    <w:rsid w:val="001F2E02"/>
    <w:rsid w:val="001F3129"/>
    <w:rsid w:val="001F4181"/>
    <w:rsid w:val="001F437D"/>
    <w:rsid w:val="001F47F6"/>
    <w:rsid w:val="001F4A6D"/>
    <w:rsid w:val="001F6521"/>
    <w:rsid w:val="001F6A37"/>
    <w:rsid w:val="001F70CA"/>
    <w:rsid w:val="001F7C4F"/>
    <w:rsid w:val="002001B7"/>
    <w:rsid w:val="00200297"/>
    <w:rsid w:val="002008F2"/>
    <w:rsid w:val="00201D51"/>
    <w:rsid w:val="00203EDD"/>
    <w:rsid w:val="00204A8A"/>
    <w:rsid w:val="0020571B"/>
    <w:rsid w:val="0020670F"/>
    <w:rsid w:val="0020738A"/>
    <w:rsid w:val="0020743A"/>
    <w:rsid w:val="00210577"/>
    <w:rsid w:val="0021091B"/>
    <w:rsid w:val="00210F1F"/>
    <w:rsid w:val="0021285D"/>
    <w:rsid w:val="0021291B"/>
    <w:rsid w:val="00213ADE"/>
    <w:rsid w:val="002144ED"/>
    <w:rsid w:val="002151A9"/>
    <w:rsid w:val="00215323"/>
    <w:rsid w:val="0021538A"/>
    <w:rsid w:val="002155DA"/>
    <w:rsid w:val="0021576C"/>
    <w:rsid w:val="00215A82"/>
    <w:rsid w:val="00216FEF"/>
    <w:rsid w:val="00217406"/>
    <w:rsid w:val="00217A29"/>
    <w:rsid w:val="00220040"/>
    <w:rsid w:val="002201C5"/>
    <w:rsid w:val="00220723"/>
    <w:rsid w:val="00220757"/>
    <w:rsid w:val="002208D7"/>
    <w:rsid w:val="00222A8E"/>
    <w:rsid w:val="0022308B"/>
    <w:rsid w:val="00223881"/>
    <w:rsid w:val="002245DE"/>
    <w:rsid w:val="00226243"/>
    <w:rsid w:val="00227A2D"/>
    <w:rsid w:val="00227BEA"/>
    <w:rsid w:val="002306EA"/>
    <w:rsid w:val="002323B4"/>
    <w:rsid w:val="0023312F"/>
    <w:rsid w:val="00233CBB"/>
    <w:rsid w:val="00233FD0"/>
    <w:rsid w:val="002341E2"/>
    <w:rsid w:val="0023587D"/>
    <w:rsid w:val="0023688F"/>
    <w:rsid w:val="00237FC5"/>
    <w:rsid w:val="002405F5"/>
    <w:rsid w:val="0024143F"/>
    <w:rsid w:val="00242383"/>
    <w:rsid w:val="002427ED"/>
    <w:rsid w:val="00242FA3"/>
    <w:rsid w:val="0024302C"/>
    <w:rsid w:val="00243A40"/>
    <w:rsid w:val="00244BCB"/>
    <w:rsid w:val="0024548B"/>
    <w:rsid w:val="00246F96"/>
    <w:rsid w:val="002474D9"/>
    <w:rsid w:val="002507C2"/>
    <w:rsid w:val="002514FE"/>
    <w:rsid w:val="00251C6E"/>
    <w:rsid w:val="0025223E"/>
    <w:rsid w:val="002526F7"/>
    <w:rsid w:val="002529B3"/>
    <w:rsid w:val="002535FE"/>
    <w:rsid w:val="00253CAA"/>
    <w:rsid w:val="00253EED"/>
    <w:rsid w:val="002552B0"/>
    <w:rsid w:val="00255395"/>
    <w:rsid w:val="00255ACD"/>
    <w:rsid w:val="00256809"/>
    <w:rsid w:val="002568E0"/>
    <w:rsid w:val="00256F30"/>
    <w:rsid w:val="002617A7"/>
    <w:rsid w:val="00261DCE"/>
    <w:rsid w:val="00262035"/>
    <w:rsid w:val="00262737"/>
    <w:rsid w:val="002628F0"/>
    <w:rsid w:val="00263FE2"/>
    <w:rsid w:val="0026515D"/>
    <w:rsid w:val="00266DE3"/>
    <w:rsid w:val="00267B47"/>
    <w:rsid w:val="00267F4E"/>
    <w:rsid w:val="002709E6"/>
    <w:rsid w:val="0027106E"/>
    <w:rsid w:val="00271D78"/>
    <w:rsid w:val="0027266B"/>
    <w:rsid w:val="002732B9"/>
    <w:rsid w:val="002737D0"/>
    <w:rsid w:val="00274203"/>
    <w:rsid w:val="00275A7D"/>
    <w:rsid w:val="00275F24"/>
    <w:rsid w:val="0027632F"/>
    <w:rsid w:val="002774CA"/>
    <w:rsid w:val="00277BAF"/>
    <w:rsid w:val="002803C4"/>
    <w:rsid w:val="00281586"/>
    <w:rsid w:val="00281DF7"/>
    <w:rsid w:val="00281EAB"/>
    <w:rsid w:val="00282197"/>
    <w:rsid w:val="00283051"/>
    <w:rsid w:val="002831A1"/>
    <w:rsid w:val="00284324"/>
    <w:rsid w:val="00284ABB"/>
    <w:rsid w:val="00285D7E"/>
    <w:rsid w:val="00285E7B"/>
    <w:rsid w:val="00286042"/>
    <w:rsid w:val="0029028B"/>
    <w:rsid w:val="00290818"/>
    <w:rsid w:val="00290C80"/>
    <w:rsid w:val="00291B0A"/>
    <w:rsid w:val="00291B47"/>
    <w:rsid w:val="00291C0E"/>
    <w:rsid w:val="00293745"/>
    <w:rsid w:val="00293B4E"/>
    <w:rsid w:val="00293BC2"/>
    <w:rsid w:val="00294101"/>
    <w:rsid w:val="00295CB6"/>
    <w:rsid w:val="00295D55"/>
    <w:rsid w:val="00297958"/>
    <w:rsid w:val="00297D5C"/>
    <w:rsid w:val="002A067A"/>
    <w:rsid w:val="002A083F"/>
    <w:rsid w:val="002A087A"/>
    <w:rsid w:val="002A109F"/>
    <w:rsid w:val="002A27B6"/>
    <w:rsid w:val="002A42C2"/>
    <w:rsid w:val="002A5614"/>
    <w:rsid w:val="002A5D06"/>
    <w:rsid w:val="002A6521"/>
    <w:rsid w:val="002A6664"/>
    <w:rsid w:val="002A6714"/>
    <w:rsid w:val="002A6AB9"/>
    <w:rsid w:val="002A6D22"/>
    <w:rsid w:val="002A7313"/>
    <w:rsid w:val="002A7C06"/>
    <w:rsid w:val="002B1977"/>
    <w:rsid w:val="002B2CFF"/>
    <w:rsid w:val="002B39E4"/>
    <w:rsid w:val="002B405E"/>
    <w:rsid w:val="002B42A0"/>
    <w:rsid w:val="002B4376"/>
    <w:rsid w:val="002B4570"/>
    <w:rsid w:val="002B49DE"/>
    <w:rsid w:val="002B649E"/>
    <w:rsid w:val="002B74AB"/>
    <w:rsid w:val="002B7C26"/>
    <w:rsid w:val="002C049C"/>
    <w:rsid w:val="002C070C"/>
    <w:rsid w:val="002C23F4"/>
    <w:rsid w:val="002C27BF"/>
    <w:rsid w:val="002C331A"/>
    <w:rsid w:val="002C3680"/>
    <w:rsid w:val="002C477D"/>
    <w:rsid w:val="002C487A"/>
    <w:rsid w:val="002C5F28"/>
    <w:rsid w:val="002C5F33"/>
    <w:rsid w:val="002C6079"/>
    <w:rsid w:val="002C6215"/>
    <w:rsid w:val="002C717B"/>
    <w:rsid w:val="002C72D2"/>
    <w:rsid w:val="002C7BB9"/>
    <w:rsid w:val="002D0DC1"/>
    <w:rsid w:val="002D0E0D"/>
    <w:rsid w:val="002D1191"/>
    <w:rsid w:val="002D1825"/>
    <w:rsid w:val="002D1C97"/>
    <w:rsid w:val="002D1F1A"/>
    <w:rsid w:val="002D2146"/>
    <w:rsid w:val="002D2C40"/>
    <w:rsid w:val="002D326B"/>
    <w:rsid w:val="002D3C2E"/>
    <w:rsid w:val="002D4C4E"/>
    <w:rsid w:val="002D5065"/>
    <w:rsid w:val="002D5226"/>
    <w:rsid w:val="002D6280"/>
    <w:rsid w:val="002D66AA"/>
    <w:rsid w:val="002D7D09"/>
    <w:rsid w:val="002E0FF8"/>
    <w:rsid w:val="002E1184"/>
    <w:rsid w:val="002E240E"/>
    <w:rsid w:val="002E258A"/>
    <w:rsid w:val="002E3243"/>
    <w:rsid w:val="002E3C62"/>
    <w:rsid w:val="002E4969"/>
    <w:rsid w:val="002E4F17"/>
    <w:rsid w:val="002E5E32"/>
    <w:rsid w:val="002E6C2A"/>
    <w:rsid w:val="002E6F5D"/>
    <w:rsid w:val="002E737E"/>
    <w:rsid w:val="002E75D6"/>
    <w:rsid w:val="002F00CC"/>
    <w:rsid w:val="002F0F05"/>
    <w:rsid w:val="002F1A4E"/>
    <w:rsid w:val="002F1B76"/>
    <w:rsid w:val="002F29A1"/>
    <w:rsid w:val="002F2B7E"/>
    <w:rsid w:val="002F2D77"/>
    <w:rsid w:val="002F3001"/>
    <w:rsid w:val="002F328A"/>
    <w:rsid w:val="002F33F0"/>
    <w:rsid w:val="002F4287"/>
    <w:rsid w:val="002F476F"/>
    <w:rsid w:val="002F4DE6"/>
    <w:rsid w:val="002F7612"/>
    <w:rsid w:val="002F761C"/>
    <w:rsid w:val="00300828"/>
    <w:rsid w:val="003012D5"/>
    <w:rsid w:val="00302125"/>
    <w:rsid w:val="0030265F"/>
    <w:rsid w:val="00302B27"/>
    <w:rsid w:val="00302FD5"/>
    <w:rsid w:val="00306979"/>
    <w:rsid w:val="00306CDA"/>
    <w:rsid w:val="00307270"/>
    <w:rsid w:val="00307A7A"/>
    <w:rsid w:val="00307EEF"/>
    <w:rsid w:val="0031172E"/>
    <w:rsid w:val="00313D59"/>
    <w:rsid w:val="00313DA5"/>
    <w:rsid w:val="0031418F"/>
    <w:rsid w:val="003149BA"/>
    <w:rsid w:val="00314AFF"/>
    <w:rsid w:val="003153B2"/>
    <w:rsid w:val="0031549B"/>
    <w:rsid w:val="00316F28"/>
    <w:rsid w:val="0031741C"/>
    <w:rsid w:val="003178B3"/>
    <w:rsid w:val="003200BB"/>
    <w:rsid w:val="00320E8B"/>
    <w:rsid w:val="003213A4"/>
    <w:rsid w:val="00322222"/>
    <w:rsid w:val="00322967"/>
    <w:rsid w:val="00322D9A"/>
    <w:rsid w:val="003233E7"/>
    <w:rsid w:val="00323F39"/>
    <w:rsid w:val="00324174"/>
    <w:rsid w:val="00324A0D"/>
    <w:rsid w:val="00324CFA"/>
    <w:rsid w:val="00325EB3"/>
    <w:rsid w:val="003260C5"/>
    <w:rsid w:val="003266A1"/>
    <w:rsid w:val="00331184"/>
    <w:rsid w:val="003315C7"/>
    <w:rsid w:val="003317CC"/>
    <w:rsid w:val="00331F12"/>
    <w:rsid w:val="00333264"/>
    <w:rsid w:val="00333716"/>
    <w:rsid w:val="00333A86"/>
    <w:rsid w:val="00333C9B"/>
    <w:rsid w:val="00333E95"/>
    <w:rsid w:val="00334129"/>
    <w:rsid w:val="00334174"/>
    <w:rsid w:val="003342D4"/>
    <w:rsid w:val="00334D35"/>
    <w:rsid w:val="003351CD"/>
    <w:rsid w:val="00335849"/>
    <w:rsid w:val="0033587D"/>
    <w:rsid w:val="00337C3D"/>
    <w:rsid w:val="00340907"/>
    <w:rsid w:val="003424FB"/>
    <w:rsid w:val="00343F78"/>
    <w:rsid w:val="00345741"/>
    <w:rsid w:val="00346A3E"/>
    <w:rsid w:val="00346E03"/>
    <w:rsid w:val="00347BF0"/>
    <w:rsid w:val="00350AC0"/>
    <w:rsid w:val="00350E20"/>
    <w:rsid w:val="003519D8"/>
    <w:rsid w:val="0035509B"/>
    <w:rsid w:val="003552AF"/>
    <w:rsid w:val="003557AE"/>
    <w:rsid w:val="0035648D"/>
    <w:rsid w:val="00357292"/>
    <w:rsid w:val="00360125"/>
    <w:rsid w:val="00360A87"/>
    <w:rsid w:val="00360C15"/>
    <w:rsid w:val="0036126A"/>
    <w:rsid w:val="00362731"/>
    <w:rsid w:val="0036278B"/>
    <w:rsid w:val="00362C8B"/>
    <w:rsid w:val="003638D3"/>
    <w:rsid w:val="00363D1B"/>
    <w:rsid w:val="00364030"/>
    <w:rsid w:val="0036449B"/>
    <w:rsid w:val="00364C9A"/>
    <w:rsid w:val="0036514D"/>
    <w:rsid w:val="00365A63"/>
    <w:rsid w:val="00366EB3"/>
    <w:rsid w:val="00367710"/>
    <w:rsid w:val="00367DE2"/>
    <w:rsid w:val="003704AA"/>
    <w:rsid w:val="003704E2"/>
    <w:rsid w:val="003707C3"/>
    <w:rsid w:val="003709B0"/>
    <w:rsid w:val="003717BE"/>
    <w:rsid w:val="0037186F"/>
    <w:rsid w:val="0037196E"/>
    <w:rsid w:val="003738BB"/>
    <w:rsid w:val="00374FEA"/>
    <w:rsid w:val="003764F0"/>
    <w:rsid w:val="00377230"/>
    <w:rsid w:val="0038001B"/>
    <w:rsid w:val="00380597"/>
    <w:rsid w:val="00380C53"/>
    <w:rsid w:val="00381146"/>
    <w:rsid w:val="00381304"/>
    <w:rsid w:val="00381373"/>
    <w:rsid w:val="00381462"/>
    <w:rsid w:val="00381CF2"/>
    <w:rsid w:val="00382435"/>
    <w:rsid w:val="00382586"/>
    <w:rsid w:val="0038306D"/>
    <w:rsid w:val="0038344F"/>
    <w:rsid w:val="00384C56"/>
    <w:rsid w:val="00384EA0"/>
    <w:rsid w:val="003870C5"/>
    <w:rsid w:val="003871FC"/>
    <w:rsid w:val="00390554"/>
    <w:rsid w:val="00390AC8"/>
    <w:rsid w:val="00390B34"/>
    <w:rsid w:val="003910BA"/>
    <w:rsid w:val="00391862"/>
    <w:rsid w:val="00392953"/>
    <w:rsid w:val="00392E3D"/>
    <w:rsid w:val="00393584"/>
    <w:rsid w:val="0039474C"/>
    <w:rsid w:val="0039499D"/>
    <w:rsid w:val="00394AD6"/>
    <w:rsid w:val="003951C6"/>
    <w:rsid w:val="00395E52"/>
    <w:rsid w:val="00396C87"/>
    <w:rsid w:val="003971A5"/>
    <w:rsid w:val="003973DF"/>
    <w:rsid w:val="00397B0C"/>
    <w:rsid w:val="003A2332"/>
    <w:rsid w:val="003A49C6"/>
    <w:rsid w:val="003A4DFF"/>
    <w:rsid w:val="003A57A4"/>
    <w:rsid w:val="003A5BAF"/>
    <w:rsid w:val="003A73F3"/>
    <w:rsid w:val="003B1CAB"/>
    <w:rsid w:val="003B283A"/>
    <w:rsid w:val="003B283F"/>
    <w:rsid w:val="003B500D"/>
    <w:rsid w:val="003B57B9"/>
    <w:rsid w:val="003B5A68"/>
    <w:rsid w:val="003B5E30"/>
    <w:rsid w:val="003B616D"/>
    <w:rsid w:val="003B6366"/>
    <w:rsid w:val="003B6D88"/>
    <w:rsid w:val="003B6F33"/>
    <w:rsid w:val="003B6F3D"/>
    <w:rsid w:val="003B784C"/>
    <w:rsid w:val="003C072A"/>
    <w:rsid w:val="003C07A4"/>
    <w:rsid w:val="003C0C04"/>
    <w:rsid w:val="003C16DE"/>
    <w:rsid w:val="003C1F36"/>
    <w:rsid w:val="003C2803"/>
    <w:rsid w:val="003C359E"/>
    <w:rsid w:val="003C3655"/>
    <w:rsid w:val="003C47FE"/>
    <w:rsid w:val="003C5538"/>
    <w:rsid w:val="003C5CCD"/>
    <w:rsid w:val="003D00CC"/>
    <w:rsid w:val="003D018D"/>
    <w:rsid w:val="003D07DC"/>
    <w:rsid w:val="003D08A8"/>
    <w:rsid w:val="003D2307"/>
    <w:rsid w:val="003D2B8B"/>
    <w:rsid w:val="003D2D57"/>
    <w:rsid w:val="003D2F84"/>
    <w:rsid w:val="003D343D"/>
    <w:rsid w:val="003D35F6"/>
    <w:rsid w:val="003D4EA6"/>
    <w:rsid w:val="003D51DC"/>
    <w:rsid w:val="003D5ADF"/>
    <w:rsid w:val="003D5B70"/>
    <w:rsid w:val="003D613E"/>
    <w:rsid w:val="003D6753"/>
    <w:rsid w:val="003D7AD5"/>
    <w:rsid w:val="003E0440"/>
    <w:rsid w:val="003E0728"/>
    <w:rsid w:val="003E10E4"/>
    <w:rsid w:val="003E1616"/>
    <w:rsid w:val="003E27FE"/>
    <w:rsid w:val="003E2997"/>
    <w:rsid w:val="003E3B1A"/>
    <w:rsid w:val="003E3B88"/>
    <w:rsid w:val="003E40FF"/>
    <w:rsid w:val="003E460D"/>
    <w:rsid w:val="003E50D3"/>
    <w:rsid w:val="003E5ABE"/>
    <w:rsid w:val="003E5CD8"/>
    <w:rsid w:val="003E651A"/>
    <w:rsid w:val="003E6605"/>
    <w:rsid w:val="003E6953"/>
    <w:rsid w:val="003E6BF3"/>
    <w:rsid w:val="003E6F23"/>
    <w:rsid w:val="003E7A56"/>
    <w:rsid w:val="003F17D7"/>
    <w:rsid w:val="003F1D97"/>
    <w:rsid w:val="003F26D1"/>
    <w:rsid w:val="003F487A"/>
    <w:rsid w:val="003F4D3A"/>
    <w:rsid w:val="003F5F36"/>
    <w:rsid w:val="003F6429"/>
    <w:rsid w:val="003F6DCC"/>
    <w:rsid w:val="003F759D"/>
    <w:rsid w:val="00400AC5"/>
    <w:rsid w:val="00400FAD"/>
    <w:rsid w:val="004018E0"/>
    <w:rsid w:val="00401A33"/>
    <w:rsid w:val="00401F86"/>
    <w:rsid w:val="004021B3"/>
    <w:rsid w:val="004033EF"/>
    <w:rsid w:val="00403D09"/>
    <w:rsid w:val="00405A41"/>
    <w:rsid w:val="00405BE7"/>
    <w:rsid w:val="004061C9"/>
    <w:rsid w:val="00406F27"/>
    <w:rsid w:val="00407201"/>
    <w:rsid w:val="0040732D"/>
    <w:rsid w:val="00410678"/>
    <w:rsid w:val="00411611"/>
    <w:rsid w:val="00411C0F"/>
    <w:rsid w:val="00413174"/>
    <w:rsid w:val="00413A2B"/>
    <w:rsid w:val="00413B19"/>
    <w:rsid w:val="00413EAA"/>
    <w:rsid w:val="00414D6C"/>
    <w:rsid w:val="00417C1E"/>
    <w:rsid w:val="00417DDC"/>
    <w:rsid w:val="00420AE5"/>
    <w:rsid w:val="004226D0"/>
    <w:rsid w:val="00422A6D"/>
    <w:rsid w:val="0042480A"/>
    <w:rsid w:val="00425406"/>
    <w:rsid w:val="00425A76"/>
    <w:rsid w:val="0042639B"/>
    <w:rsid w:val="004267A9"/>
    <w:rsid w:val="00426B0E"/>
    <w:rsid w:val="00426C07"/>
    <w:rsid w:val="004279B5"/>
    <w:rsid w:val="00427B86"/>
    <w:rsid w:val="00430612"/>
    <w:rsid w:val="00432D1E"/>
    <w:rsid w:val="00432F68"/>
    <w:rsid w:val="00433238"/>
    <w:rsid w:val="004340F6"/>
    <w:rsid w:val="0043525F"/>
    <w:rsid w:val="0043699A"/>
    <w:rsid w:val="004422D1"/>
    <w:rsid w:val="00442F14"/>
    <w:rsid w:val="00443499"/>
    <w:rsid w:val="004439DC"/>
    <w:rsid w:val="004440C1"/>
    <w:rsid w:val="00444953"/>
    <w:rsid w:val="004463E6"/>
    <w:rsid w:val="00446656"/>
    <w:rsid w:val="0044693C"/>
    <w:rsid w:val="004470D4"/>
    <w:rsid w:val="00451748"/>
    <w:rsid w:val="004520BE"/>
    <w:rsid w:val="004520C1"/>
    <w:rsid w:val="00452650"/>
    <w:rsid w:val="00453A66"/>
    <w:rsid w:val="00454E4D"/>
    <w:rsid w:val="00455F80"/>
    <w:rsid w:val="00457A72"/>
    <w:rsid w:val="00457BF5"/>
    <w:rsid w:val="00457C16"/>
    <w:rsid w:val="00462978"/>
    <w:rsid w:val="00464486"/>
    <w:rsid w:val="00464534"/>
    <w:rsid w:val="004661C1"/>
    <w:rsid w:val="00467E72"/>
    <w:rsid w:val="0047055E"/>
    <w:rsid w:val="004723F2"/>
    <w:rsid w:val="00472E54"/>
    <w:rsid w:val="00473146"/>
    <w:rsid w:val="00473F58"/>
    <w:rsid w:val="0047405E"/>
    <w:rsid w:val="004751F8"/>
    <w:rsid w:val="004753AC"/>
    <w:rsid w:val="00476585"/>
    <w:rsid w:val="00476BD5"/>
    <w:rsid w:val="00477786"/>
    <w:rsid w:val="00477D26"/>
    <w:rsid w:val="004811EC"/>
    <w:rsid w:val="004830AF"/>
    <w:rsid w:val="00483871"/>
    <w:rsid w:val="00483ED4"/>
    <w:rsid w:val="004841F0"/>
    <w:rsid w:val="0048452F"/>
    <w:rsid w:val="004857B5"/>
    <w:rsid w:val="00486310"/>
    <w:rsid w:val="0048717A"/>
    <w:rsid w:val="0048791C"/>
    <w:rsid w:val="00492208"/>
    <w:rsid w:val="004928DD"/>
    <w:rsid w:val="00492D65"/>
    <w:rsid w:val="00493088"/>
    <w:rsid w:val="00493272"/>
    <w:rsid w:val="00494223"/>
    <w:rsid w:val="004942CE"/>
    <w:rsid w:val="004942FA"/>
    <w:rsid w:val="004947DA"/>
    <w:rsid w:val="00495E05"/>
    <w:rsid w:val="00496360"/>
    <w:rsid w:val="0049779A"/>
    <w:rsid w:val="004A0149"/>
    <w:rsid w:val="004A05B6"/>
    <w:rsid w:val="004A0AEC"/>
    <w:rsid w:val="004A1583"/>
    <w:rsid w:val="004A1A24"/>
    <w:rsid w:val="004A1B89"/>
    <w:rsid w:val="004A1FE8"/>
    <w:rsid w:val="004A259F"/>
    <w:rsid w:val="004A2AA6"/>
    <w:rsid w:val="004A2E73"/>
    <w:rsid w:val="004A2EDD"/>
    <w:rsid w:val="004A473B"/>
    <w:rsid w:val="004A49E2"/>
    <w:rsid w:val="004A5896"/>
    <w:rsid w:val="004A5E23"/>
    <w:rsid w:val="004A6107"/>
    <w:rsid w:val="004B16EC"/>
    <w:rsid w:val="004B1A09"/>
    <w:rsid w:val="004B1F82"/>
    <w:rsid w:val="004B219C"/>
    <w:rsid w:val="004B2C24"/>
    <w:rsid w:val="004B405C"/>
    <w:rsid w:val="004B4877"/>
    <w:rsid w:val="004B4BDB"/>
    <w:rsid w:val="004B509D"/>
    <w:rsid w:val="004B5139"/>
    <w:rsid w:val="004B54D3"/>
    <w:rsid w:val="004B5CBF"/>
    <w:rsid w:val="004B721E"/>
    <w:rsid w:val="004B7DC2"/>
    <w:rsid w:val="004C07DB"/>
    <w:rsid w:val="004C0F8F"/>
    <w:rsid w:val="004C0FF1"/>
    <w:rsid w:val="004C1066"/>
    <w:rsid w:val="004C1C0B"/>
    <w:rsid w:val="004C3E6C"/>
    <w:rsid w:val="004C3F36"/>
    <w:rsid w:val="004C45ED"/>
    <w:rsid w:val="004C49D0"/>
    <w:rsid w:val="004C4FB8"/>
    <w:rsid w:val="004C63E6"/>
    <w:rsid w:val="004C66A0"/>
    <w:rsid w:val="004C6A29"/>
    <w:rsid w:val="004C7B42"/>
    <w:rsid w:val="004D02FF"/>
    <w:rsid w:val="004D0381"/>
    <w:rsid w:val="004D080C"/>
    <w:rsid w:val="004D31FB"/>
    <w:rsid w:val="004D33DF"/>
    <w:rsid w:val="004D3654"/>
    <w:rsid w:val="004D451D"/>
    <w:rsid w:val="004D4AD9"/>
    <w:rsid w:val="004D5187"/>
    <w:rsid w:val="004D6E54"/>
    <w:rsid w:val="004D749B"/>
    <w:rsid w:val="004D7A62"/>
    <w:rsid w:val="004D7D3F"/>
    <w:rsid w:val="004D7F20"/>
    <w:rsid w:val="004E1411"/>
    <w:rsid w:val="004E149A"/>
    <w:rsid w:val="004E243F"/>
    <w:rsid w:val="004E2D8D"/>
    <w:rsid w:val="004E33CA"/>
    <w:rsid w:val="004E47CF"/>
    <w:rsid w:val="004E5E1F"/>
    <w:rsid w:val="004E6447"/>
    <w:rsid w:val="004E7323"/>
    <w:rsid w:val="004E7530"/>
    <w:rsid w:val="004E7A35"/>
    <w:rsid w:val="004E7BF9"/>
    <w:rsid w:val="004E7EC7"/>
    <w:rsid w:val="004F036A"/>
    <w:rsid w:val="004F0B19"/>
    <w:rsid w:val="004F1036"/>
    <w:rsid w:val="004F1923"/>
    <w:rsid w:val="004F1E92"/>
    <w:rsid w:val="004F33FD"/>
    <w:rsid w:val="004F3567"/>
    <w:rsid w:val="004F46AC"/>
    <w:rsid w:val="004F60A0"/>
    <w:rsid w:val="004F66C1"/>
    <w:rsid w:val="004F6F83"/>
    <w:rsid w:val="004F712B"/>
    <w:rsid w:val="004F7307"/>
    <w:rsid w:val="004F7D70"/>
    <w:rsid w:val="00500432"/>
    <w:rsid w:val="00500532"/>
    <w:rsid w:val="00500D55"/>
    <w:rsid w:val="0050121F"/>
    <w:rsid w:val="005012DC"/>
    <w:rsid w:val="00501690"/>
    <w:rsid w:val="00501862"/>
    <w:rsid w:val="00501B2A"/>
    <w:rsid w:val="00501C1B"/>
    <w:rsid w:val="00502A6B"/>
    <w:rsid w:val="00502E3C"/>
    <w:rsid w:val="0050363F"/>
    <w:rsid w:val="00503A1D"/>
    <w:rsid w:val="00503B44"/>
    <w:rsid w:val="00503E27"/>
    <w:rsid w:val="005058F7"/>
    <w:rsid w:val="00506A71"/>
    <w:rsid w:val="00507127"/>
    <w:rsid w:val="00507C33"/>
    <w:rsid w:val="00511474"/>
    <w:rsid w:val="00511AD5"/>
    <w:rsid w:val="00512C45"/>
    <w:rsid w:val="00512CF8"/>
    <w:rsid w:val="00512E1F"/>
    <w:rsid w:val="00512FF9"/>
    <w:rsid w:val="00514400"/>
    <w:rsid w:val="0051691C"/>
    <w:rsid w:val="00516A73"/>
    <w:rsid w:val="00516CD5"/>
    <w:rsid w:val="00517DBF"/>
    <w:rsid w:val="00520125"/>
    <w:rsid w:val="00521C28"/>
    <w:rsid w:val="00521EC8"/>
    <w:rsid w:val="00521FF1"/>
    <w:rsid w:val="0052302E"/>
    <w:rsid w:val="005252AF"/>
    <w:rsid w:val="005253B8"/>
    <w:rsid w:val="00526B76"/>
    <w:rsid w:val="00526BC1"/>
    <w:rsid w:val="0052735A"/>
    <w:rsid w:val="0053116F"/>
    <w:rsid w:val="005334C5"/>
    <w:rsid w:val="00534024"/>
    <w:rsid w:val="005345BA"/>
    <w:rsid w:val="005345ED"/>
    <w:rsid w:val="00536100"/>
    <w:rsid w:val="005367FC"/>
    <w:rsid w:val="005376AB"/>
    <w:rsid w:val="00537B1A"/>
    <w:rsid w:val="00537F3E"/>
    <w:rsid w:val="005409D2"/>
    <w:rsid w:val="005416D2"/>
    <w:rsid w:val="005428B4"/>
    <w:rsid w:val="00542FC4"/>
    <w:rsid w:val="00543756"/>
    <w:rsid w:val="00543E61"/>
    <w:rsid w:val="0054418C"/>
    <w:rsid w:val="005455FE"/>
    <w:rsid w:val="00547EE7"/>
    <w:rsid w:val="005503D8"/>
    <w:rsid w:val="005508BD"/>
    <w:rsid w:val="00550A48"/>
    <w:rsid w:val="005524A5"/>
    <w:rsid w:val="00552AA9"/>
    <w:rsid w:val="005538B7"/>
    <w:rsid w:val="00553E12"/>
    <w:rsid w:val="00554348"/>
    <w:rsid w:val="00555142"/>
    <w:rsid w:val="005570D7"/>
    <w:rsid w:val="0055727F"/>
    <w:rsid w:val="0055748F"/>
    <w:rsid w:val="00557E0A"/>
    <w:rsid w:val="00560000"/>
    <w:rsid w:val="00560107"/>
    <w:rsid w:val="005603AB"/>
    <w:rsid w:val="00560C77"/>
    <w:rsid w:val="00560EF4"/>
    <w:rsid w:val="00561A74"/>
    <w:rsid w:val="00562158"/>
    <w:rsid w:val="00562263"/>
    <w:rsid w:val="00564764"/>
    <w:rsid w:val="00564EBF"/>
    <w:rsid w:val="00565290"/>
    <w:rsid w:val="00565F00"/>
    <w:rsid w:val="00567ACD"/>
    <w:rsid w:val="00571152"/>
    <w:rsid w:val="00571A9A"/>
    <w:rsid w:val="00572357"/>
    <w:rsid w:val="0057282D"/>
    <w:rsid w:val="00573615"/>
    <w:rsid w:val="00573B54"/>
    <w:rsid w:val="00573B76"/>
    <w:rsid w:val="00574488"/>
    <w:rsid w:val="00575753"/>
    <w:rsid w:val="00576D7A"/>
    <w:rsid w:val="00576DBA"/>
    <w:rsid w:val="00577B7E"/>
    <w:rsid w:val="00580AB5"/>
    <w:rsid w:val="00580E22"/>
    <w:rsid w:val="00580E9F"/>
    <w:rsid w:val="005824E4"/>
    <w:rsid w:val="005825A0"/>
    <w:rsid w:val="0058350E"/>
    <w:rsid w:val="00583FF3"/>
    <w:rsid w:val="00585288"/>
    <w:rsid w:val="00585731"/>
    <w:rsid w:val="0058589F"/>
    <w:rsid w:val="00585AA8"/>
    <w:rsid w:val="00586818"/>
    <w:rsid w:val="00586DFE"/>
    <w:rsid w:val="005903E7"/>
    <w:rsid w:val="00590457"/>
    <w:rsid w:val="00591323"/>
    <w:rsid w:val="005929B4"/>
    <w:rsid w:val="00592FEF"/>
    <w:rsid w:val="0059477C"/>
    <w:rsid w:val="005950E8"/>
    <w:rsid w:val="00595445"/>
    <w:rsid w:val="00596CDD"/>
    <w:rsid w:val="005974FC"/>
    <w:rsid w:val="005979AF"/>
    <w:rsid w:val="00597CE0"/>
    <w:rsid w:val="005A1A87"/>
    <w:rsid w:val="005A273A"/>
    <w:rsid w:val="005A2BA8"/>
    <w:rsid w:val="005A3DC9"/>
    <w:rsid w:val="005A4BE4"/>
    <w:rsid w:val="005A4CA6"/>
    <w:rsid w:val="005A60E0"/>
    <w:rsid w:val="005A6E64"/>
    <w:rsid w:val="005A70AE"/>
    <w:rsid w:val="005A71C9"/>
    <w:rsid w:val="005A751E"/>
    <w:rsid w:val="005A7672"/>
    <w:rsid w:val="005B0307"/>
    <w:rsid w:val="005B120B"/>
    <w:rsid w:val="005B14B3"/>
    <w:rsid w:val="005B2024"/>
    <w:rsid w:val="005B2213"/>
    <w:rsid w:val="005B2CBB"/>
    <w:rsid w:val="005B2F6C"/>
    <w:rsid w:val="005B38ED"/>
    <w:rsid w:val="005B43D8"/>
    <w:rsid w:val="005B4F2C"/>
    <w:rsid w:val="005B6539"/>
    <w:rsid w:val="005B682F"/>
    <w:rsid w:val="005B6EAE"/>
    <w:rsid w:val="005B73D6"/>
    <w:rsid w:val="005B7942"/>
    <w:rsid w:val="005C0270"/>
    <w:rsid w:val="005C0ED1"/>
    <w:rsid w:val="005C10D0"/>
    <w:rsid w:val="005C1393"/>
    <w:rsid w:val="005C19BE"/>
    <w:rsid w:val="005C1BD7"/>
    <w:rsid w:val="005C26C0"/>
    <w:rsid w:val="005C31D9"/>
    <w:rsid w:val="005C4CF8"/>
    <w:rsid w:val="005C5060"/>
    <w:rsid w:val="005C5C50"/>
    <w:rsid w:val="005C5F24"/>
    <w:rsid w:val="005C678C"/>
    <w:rsid w:val="005C70CE"/>
    <w:rsid w:val="005C732D"/>
    <w:rsid w:val="005C768E"/>
    <w:rsid w:val="005C7C97"/>
    <w:rsid w:val="005C7E4F"/>
    <w:rsid w:val="005D0D6E"/>
    <w:rsid w:val="005D106A"/>
    <w:rsid w:val="005D10A0"/>
    <w:rsid w:val="005D1430"/>
    <w:rsid w:val="005D1602"/>
    <w:rsid w:val="005D16DB"/>
    <w:rsid w:val="005D16FC"/>
    <w:rsid w:val="005D2401"/>
    <w:rsid w:val="005D264D"/>
    <w:rsid w:val="005D33C1"/>
    <w:rsid w:val="005D362C"/>
    <w:rsid w:val="005D3755"/>
    <w:rsid w:val="005D3FC5"/>
    <w:rsid w:val="005D41FB"/>
    <w:rsid w:val="005D43F0"/>
    <w:rsid w:val="005D4985"/>
    <w:rsid w:val="005D52F7"/>
    <w:rsid w:val="005D57E4"/>
    <w:rsid w:val="005D6062"/>
    <w:rsid w:val="005D694E"/>
    <w:rsid w:val="005D6F97"/>
    <w:rsid w:val="005D7616"/>
    <w:rsid w:val="005D7879"/>
    <w:rsid w:val="005E09F6"/>
    <w:rsid w:val="005E0FAD"/>
    <w:rsid w:val="005E12CC"/>
    <w:rsid w:val="005E3E2E"/>
    <w:rsid w:val="005E4683"/>
    <w:rsid w:val="005E5B8E"/>
    <w:rsid w:val="005E603C"/>
    <w:rsid w:val="005E788A"/>
    <w:rsid w:val="005E7A54"/>
    <w:rsid w:val="005F0C4C"/>
    <w:rsid w:val="005F184B"/>
    <w:rsid w:val="005F3614"/>
    <w:rsid w:val="005F431B"/>
    <w:rsid w:val="005F4A05"/>
    <w:rsid w:val="005F4E1D"/>
    <w:rsid w:val="005F6E2A"/>
    <w:rsid w:val="005F72A1"/>
    <w:rsid w:val="006003CC"/>
    <w:rsid w:val="00601BCE"/>
    <w:rsid w:val="00604054"/>
    <w:rsid w:val="006052E8"/>
    <w:rsid w:val="00606137"/>
    <w:rsid w:val="00607172"/>
    <w:rsid w:val="006079DF"/>
    <w:rsid w:val="006108BF"/>
    <w:rsid w:val="00611A3E"/>
    <w:rsid w:val="006122A0"/>
    <w:rsid w:val="0061299D"/>
    <w:rsid w:val="006143C8"/>
    <w:rsid w:val="0061470C"/>
    <w:rsid w:val="006149E1"/>
    <w:rsid w:val="006151C6"/>
    <w:rsid w:val="00615FE8"/>
    <w:rsid w:val="006167A1"/>
    <w:rsid w:val="00616871"/>
    <w:rsid w:val="006172CD"/>
    <w:rsid w:val="00617B35"/>
    <w:rsid w:val="00621622"/>
    <w:rsid w:val="00621A29"/>
    <w:rsid w:val="0062202A"/>
    <w:rsid w:val="00623703"/>
    <w:rsid w:val="006250C2"/>
    <w:rsid w:val="00625691"/>
    <w:rsid w:val="006259B8"/>
    <w:rsid w:val="00625B1E"/>
    <w:rsid w:val="00625C9D"/>
    <w:rsid w:val="00625D88"/>
    <w:rsid w:val="00631442"/>
    <w:rsid w:val="00631944"/>
    <w:rsid w:val="0063339A"/>
    <w:rsid w:val="00633B35"/>
    <w:rsid w:val="00634595"/>
    <w:rsid w:val="00634F90"/>
    <w:rsid w:val="006360DB"/>
    <w:rsid w:val="00637A58"/>
    <w:rsid w:val="00637C3F"/>
    <w:rsid w:val="0064061A"/>
    <w:rsid w:val="00640A74"/>
    <w:rsid w:val="00640CDA"/>
    <w:rsid w:val="00640D4C"/>
    <w:rsid w:val="006413A9"/>
    <w:rsid w:val="00641C05"/>
    <w:rsid w:val="006424A4"/>
    <w:rsid w:val="00643307"/>
    <w:rsid w:val="0064423A"/>
    <w:rsid w:val="00646BF8"/>
    <w:rsid w:val="00646DD5"/>
    <w:rsid w:val="006516C7"/>
    <w:rsid w:val="00651D55"/>
    <w:rsid w:val="006522DE"/>
    <w:rsid w:val="0065289D"/>
    <w:rsid w:val="00653395"/>
    <w:rsid w:val="00653681"/>
    <w:rsid w:val="00655187"/>
    <w:rsid w:val="00656279"/>
    <w:rsid w:val="0065695F"/>
    <w:rsid w:val="00656C1F"/>
    <w:rsid w:val="00661AE3"/>
    <w:rsid w:val="00661FA5"/>
    <w:rsid w:val="00662093"/>
    <w:rsid w:val="00662F69"/>
    <w:rsid w:val="006633CF"/>
    <w:rsid w:val="00663983"/>
    <w:rsid w:val="00663A3A"/>
    <w:rsid w:val="006640B7"/>
    <w:rsid w:val="006648D3"/>
    <w:rsid w:val="0066527B"/>
    <w:rsid w:val="006658C5"/>
    <w:rsid w:val="006660D5"/>
    <w:rsid w:val="00667DAE"/>
    <w:rsid w:val="0067027A"/>
    <w:rsid w:val="00670733"/>
    <w:rsid w:val="00670D22"/>
    <w:rsid w:val="00671419"/>
    <w:rsid w:val="006736AA"/>
    <w:rsid w:val="00673EBC"/>
    <w:rsid w:val="00674105"/>
    <w:rsid w:val="006749F0"/>
    <w:rsid w:val="00674B3F"/>
    <w:rsid w:val="00674B95"/>
    <w:rsid w:val="00675A93"/>
    <w:rsid w:val="00675FC6"/>
    <w:rsid w:val="00676B80"/>
    <w:rsid w:val="006770E9"/>
    <w:rsid w:val="00677878"/>
    <w:rsid w:val="00677B1A"/>
    <w:rsid w:val="00677C38"/>
    <w:rsid w:val="00677D93"/>
    <w:rsid w:val="00677DBD"/>
    <w:rsid w:val="0068018A"/>
    <w:rsid w:val="00680273"/>
    <w:rsid w:val="00680322"/>
    <w:rsid w:val="00683EAE"/>
    <w:rsid w:val="0068494F"/>
    <w:rsid w:val="00684FAC"/>
    <w:rsid w:val="006858E2"/>
    <w:rsid w:val="0068691E"/>
    <w:rsid w:val="00686C5E"/>
    <w:rsid w:val="0068709C"/>
    <w:rsid w:val="0068781D"/>
    <w:rsid w:val="00687899"/>
    <w:rsid w:val="00687B58"/>
    <w:rsid w:val="00690503"/>
    <w:rsid w:val="00691AAD"/>
    <w:rsid w:val="00692485"/>
    <w:rsid w:val="00692713"/>
    <w:rsid w:val="00692ED5"/>
    <w:rsid w:val="00693B16"/>
    <w:rsid w:val="00693D0D"/>
    <w:rsid w:val="00694F41"/>
    <w:rsid w:val="00695215"/>
    <w:rsid w:val="006967D5"/>
    <w:rsid w:val="00696FDC"/>
    <w:rsid w:val="00697138"/>
    <w:rsid w:val="006971D0"/>
    <w:rsid w:val="0069767B"/>
    <w:rsid w:val="00697F8B"/>
    <w:rsid w:val="006A1019"/>
    <w:rsid w:val="006A1080"/>
    <w:rsid w:val="006A1441"/>
    <w:rsid w:val="006A1683"/>
    <w:rsid w:val="006A1F85"/>
    <w:rsid w:val="006A24C2"/>
    <w:rsid w:val="006A288C"/>
    <w:rsid w:val="006A2A66"/>
    <w:rsid w:val="006A2AEE"/>
    <w:rsid w:val="006A2ED0"/>
    <w:rsid w:val="006A30CE"/>
    <w:rsid w:val="006A3201"/>
    <w:rsid w:val="006A3880"/>
    <w:rsid w:val="006A49AA"/>
    <w:rsid w:val="006A533E"/>
    <w:rsid w:val="006A5ADD"/>
    <w:rsid w:val="006A68F1"/>
    <w:rsid w:val="006A6ED0"/>
    <w:rsid w:val="006A6F17"/>
    <w:rsid w:val="006A72BE"/>
    <w:rsid w:val="006A7AB5"/>
    <w:rsid w:val="006B0BDC"/>
    <w:rsid w:val="006B14F6"/>
    <w:rsid w:val="006B1699"/>
    <w:rsid w:val="006B1755"/>
    <w:rsid w:val="006B26EB"/>
    <w:rsid w:val="006B2740"/>
    <w:rsid w:val="006B447B"/>
    <w:rsid w:val="006B5D9E"/>
    <w:rsid w:val="006B6015"/>
    <w:rsid w:val="006B632F"/>
    <w:rsid w:val="006B6E69"/>
    <w:rsid w:val="006B73E6"/>
    <w:rsid w:val="006B78CD"/>
    <w:rsid w:val="006B79E8"/>
    <w:rsid w:val="006B7A12"/>
    <w:rsid w:val="006C04AB"/>
    <w:rsid w:val="006C34AF"/>
    <w:rsid w:val="006C389B"/>
    <w:rsid w:val="006C3BAC"/>
    <w:rsid w:val="006C6433"/>
    <w:rsid w:val="006C7053"/>
    <w:rsid w:val="006C70D3"/>
    <w:rsid w:val="006C7308"/>
    <w:rsid w:val="006C7FCB"/>
    <w:rsid w:val="006D066E"/>
    <w:rsid w:val="006D3635"/>
    <w:rsid w:val="006D411B"/>
    <w:rsid w:val="006D4EE1"/>
    <w:rsid w:val="006D5DF0"/>
    <w:rsid w:val="006D5E09"/>
    <w:rsid w:val="006D6466"/>
    <w:rsid w:val="006D6DD7"/>
    <w:rsid w:val="006D7641"/>
    <w:rsid w:val="006D7A7F"/>
    <w:rsid w:val="006E1D6E"/>
    <w:rsid w:val="006E3A40"/>
    <w:rsid w:val="006E4EBE"/>
    <w:rsid w:val="006E4FD7"/>
    <w:rsid w:val="006E58FB"/>
    <w:rsid w:val="006E6219"/>
    <w:rsid w:val="006E6A18"/>
    <w:rsid w:val="006E6A7E"/>
    <w:rsid w:val="006E7B0B"/>
    <w:rsid w:val="006E7EDC"/>
    <w:rsid w:val="006F08FA"/>
    <w:rsid w:val="006F0D13"/>
    <w:rsid w:val="006F199D"/>
    <w:rsid w:val="006F228C"/>
    <w:rsid w:val="006F3676"/>
    <w:rsid w:val="006F39A0"/>
    <w:rsid w:val="006F4330"/>
    <w:rsid w:val="006F45B2"/>
    <w:rsid w:val="006F48B8"/>
    <w:rsid w:val="006F5552"/>
    <w:rsid w:val="006F55EB"/>
    <w:rsid w:val="006F5C86"/>
    <w:rsid w:val="006F6CFA"/>
    <w:rsid w:val="006F6D48"/>
    <w:rsid w:val="006F7800"/>
    <w:rsid w:val="006F7E76"/>
    <w:rsid w:val="007000B7"/>
    <w:rsid w:val="007007CD"/>
    <w:rsid w:val="00702214"/>
    <w:rsid w:val="0070273A"/>
    <w:rsid w:val="00702D63"/>
    <w:rsid w:val="00703391"/>
    <w:rsid w:val="007034CD"/>
    <w:rsid w:val="007044C6"/>
    <w:rsid w:val="00704D67"/>
    <w:rsid w:val="00706155"/>
    <w:rsid w:val="00706690"/>
    <w:rsid w:val="0070672E"/>
    <w:rsid w:val="00706D8A"/>
    <w:rsid w:val="00710A56"/>
    <w:rsid w:val="00711D04"/>
    <w:rsid w:val="00712000"/>
    <w:rsid w:val="007127CE"/>
    <w:rsid w:val="00712818"/>
    <w:rsid w:val="00712F26"/>
    <w:rsid w:val="00713500"/>
    <w:rsid w:val="007140C9"/>
    <w:rsid w:val="00714B4A"/>
    <w:rsid w:val="00714D0D"/>
    <w:rsid w:val="007161B5"/>
    <w:rsid w:val="0071631F"/>
    <w:rsid w:val="0071660E"/>
    <w:rsid w:val="00716693"/>
    <w:rsid w:val="00717065"/>
    <w:rsid w:val="007224FA"/>
    <w:rsid w:val="00722547"/>
    <w:rsid w:val="007238F3"/>
    <w:rsid w:val="00724303"/>
    <w:rsid w:val="00724393"/>
    <w:rsid w:val="00724937"/>
    <w:rsid w:val="00725B02"/>
    <w:rsid w:val="00727EC7"/>
    <w:rsid w:val="00730620"/>
    <w:rsid w:val="0073241C"/>
    <w:rsid w:val="00732F32"/>
    <w:rsid w:val="00733371"/>
    <w:rsid w:val="00734C08"/>
    <w:rsid w:val="0073514A"/>
    <w:rsid w:val="00735328"/>
    <w:rsid w:val="007354BE"/>
    <w:rsid w:val="00736606"/>
    <w:rsid w:val="00736C02"/>
    <w:rsid w:val="00736E2C"/>
    <w:rsid w:val="007376D3"/>
    <w:rsid w:val="007403C5"/>
    <w:rsid w:val="007403D6"/>
    <w:rsid w:val="00741867"/>
    <w:rsid w:val="00741980"/>
    <w:rsid w:val="00741A59"/>
    <w:rsid w:val="0074281D"/>
    <w:rsid w:val="0074285F"/>
    <w:rsid w:val="00743414"/>
    <w:rsid w:val="0074362E"/>
    <w:rsid w:val="0074392C"/>
    <w:rsid w:val="00744A95"/>
    <w:rsid w:val="00744B09"/>
    <w:rsid w:val="00744C55"/>
    <w:rsid w:val="00745069"/>
    <w:rsid w:val="00745A4A"/>
    <w:rsid w:val="007462C6"/>
    <w:rsid w:val="00747C90"/>
    <w:rsid w:val="00750636"/>
    <w:rsid w:val="007510A4"/>
    <w:rsid w:val="00751CF0"/>
    <w:rsid w:val="007525F6"/>
    <w:rsid w:val="00752FE4"/>
    <w:rsid w:val="00753CFF"/>
    <w:rsid w:val="007552E1"/>
    <w:rsid w:val="00757163"/>
    <w:rsid w:val="007574E7"/>
    <w:rsid w:val="007607A7"/>
    <w:rsid w:val="00760AC7"/>
    <w:rsid w:val="00761F82"/>
    <w:rsid w:val="007632FD"/>
    <w:rsid w:val="00763847"/>
    <w:rsid w:val="0076384C"/>
    <w:rsid w:val="00765064"/>
    <w:rsid w:val="00765B9D"/>
    <w:rsid w:val="00765F95"/>
    <w:rsid w:val="0076611A"/>
    <w:rsid w:val="0076620A"/>
    <w:rsid w:val="007668D0"/>
    <w:rsid w:val="00766D01"/>
    <w:rsid w:val="00770879"/>
    <w:rsid w:val="00770C87"/>
    <w:rsid w:val="007716B9"/>
    <w:rsid w:val="0077215F"/>
    <w:rsid w:val="0077248F"/>
    <w:rsid w:val="00773494"/>
    <w:rsid w:val="00773693"/>
    <w:rsid w:val="0077373D"/>
    <w:rsid w:val="00773FC0"/>
    <w:rsid w:val="00774287"/>
    <w:rsid w:val="00776579"/>
    <w:rsid w:val="00776A8A"/>
    <w:rsid w:val="00780BD4"/>
    <w:rsid w:val="007814C4"/>
    <w:rsid w:val="00781E98"/>
    <w:rsid w:val="00781F01"/>
    <w:rsid w:val="007825D7"/>
    <w:rsid w:val="007834BC"/>
    <w:rsid w:val="007836F0"/>
    <w:rsid w:val="00784399"/>
    <w:rsid w:val="00786115"/>
    <w:rsid w:val="007863D8"/>
    <w:rsid w:val="00787396"/>
    <w:rsid w:val="007878B8"/>
    <w:rsid w:val="00787FDE"/>
    <w:rsid w:val="00790152"/>
    <w:rsid w:val="00790325"/>
    <w:rsid w:val="00791C97"/>
    <w:rsid w:val="00791D11"/>
    <w:rsid w:val="00791E69"/>
    <w:rsid w:val="00792128"/>
    <w:rsid w:val="007929FC"/>
    <w:rsid w:val="007939BA"/>
    <w:rsid w:val="00793B39"/>
    <w:rsid w:val="007952AB"/>
    <w:rsid w:val="007974E6"/>
    <w:rsid w:val="00797F1E"/>
    <w:rsid w:val="007A02B7"/>
    <w:rsid w:val="007A05F6"/>
    <w:rsid w:val="007A1272"/>
    <w:rsid w:val="007A189D"/>
    <w:rsid w:val="007A1C8A"/>
    <w:rsid w:val="007A1FBD"/>
    <w:rsid w:val="007A2B97"/>
    <w:rsid w:val="007A4866"/>
    <w:rsid w:val="007A4C85"/>
    <w:rsid w:val="007A4E27"/>
    <w:rsid w:val="007A5313"/>
    <w:rsid w:val="007A53F9"/>
    <w:rsid w:val="007A5B05"/>
    <w:rsid w:val="007A6290"/>
    <w:rsid w:val="007B105E"/>
    <w:rsid w:val="007B1DBF"/>
    <w:rsid w:val="007B3382"/>
    <w:rsid w:val="007B431D"/>
    <w:rsid w:val="007B4EF2"/>
    <w:rsid w:val="007B52FC"/>
    <w:rsid w:val="007B56F1"/>
    <w:rsid w:val="007B5DFE"/>
    <w:rsid w:val="007B5E48"/>
    <w:rsid w:val="007B65DE"/>
    <w:rsid w:val="007B65F0"/>
    <w:rsid w:val="007B77CD"/>
    <w:rsid w:val="007C0115"/>
    <w:rsid w:val="007C02D3"/>
    <w:rsid w:val="007C13DA"/>
    <w:rsid w:val="007C1465"/>
    <w:rsid w:val="007C1B71"/>
    <w:rsid w:val="007C3004"/>
    <w:rsid w:val="007C36AB"/>
    <w:rsid w:val="007C413D"/>
    <w:rsid w:val="007C449A"/>
    <w:rsid w:val="007C4768"/>
    <w:rsid w:val="007C563E"/>
    <w:rsid w:val="007C6D8C"/>
    <w:rsid w:val="007C77B1"/>
    <w:rsid w:val="007C7BB8"/>
    <w:rsid w:val="007D06C0"/>
    <w:rsid w:val="007D0DCF"/>
    <w:rsid w:val="007D0F0F"/>
    <w:rsid w:val="007D12E2"/>
    <w:rsid w:val="007D1B3A"/>
    <w:rsid w:val="007D22FF"/>
    <w:rsid w:val="007D2665"/>
    <w:rsid w:val="007D3477"/>
    <w:rsid w:val="007D42DC"/>
    <w:rsid w:val="007D6027"/>
    <w:rsid w:val="007D6FA4"/>
    <w:rsid w:val="007E0091"/>
    <w:rsid w:val="007E08BE"/>
    <w:rsid w:val="007E1CCA"/>
    <w:rsid w:val="007E1E3E"/>
    <w:rsid w:val="007E2232"/>
    <w:rsid w:val="007E3002"/>
    <w:rsid w:val="007E3492"/>
    <w:rsid w:val="007E38DE"/>
    <w:rsid w:val="007E4A8D"/>
    <w:rsid w:val="007E4C69"/>
    <w:rsid w:val="007E6227"/>
    <w:rsid w:val="007E7222"/>
    <w:rsid w:val="007E77FC"/>
    <w:rsid w:val="007F1215"/>
    <w:rsid w:val="007F2012"/>
    <w:rsid w:val="007F2176"/>
    <w:rsid w:val="007F2A5A"/>
    <w:rsid w:val="007F2BD1"/>
    <w:rsid w:val="007F2C17"/>
    <w:rsid w:val="007F31D5"/>
    <w:rsid w:val="007F3A85"/>
    <w:rsid w:val="007F3CD5"/>
    <w:rsid w:val="007F3FAF"/>
    <w:rsid w:val="007F4750"/>
    <w:rsid w:val="007F4A8C"/>
    <w:rsid w:val="007F4ACB"/>
    <w:rsid w:val="007F51CE"/>
    <w:rsid w:val="007F60EC"/>
    <w:rsid w:val="0080087F"/>
    <w:rsid w:val="00802052"/>
    <w:rsid w:val="0080266C"/>
    <w:rsid w:val="008026F7"/>
    <w:rsid w:val="00802AEB"/>
    <w:rsid w:val="00802F0C"/>
    <w:rsid w:val="008040D7"/>
    <w:rsid w:val="00804AD6"/>
    <w:rsid w:val="008058DF"/>
    <w:rsid w:val="00805D1A"/>
    <w:rsid w:val="00806375"/>
    <w:rsid w:val="00807959"/>
    <w:rsid w:val="00807DB6"/>
    <w:rsid w:val="0081092D"/>
    <w:rsid w:val="0081094F"/>
    <w:rsid w:val="00811644"/>
    <w:rsid w:val="00811897"/>
    <w:rsid w:val="00811958"/>
    <w:rsid w:val="00813339"/>
    <w:rsid w:val="008150B6"/>
    <w:rsid w:val="008158E0"/>
    <w:rsid w:val="00815B63"/>
    <w:rsid w:val="00816BAF"/>
    <w:rsid w:val="00820B68"/>
    <w:rsid w:val="00820E4E"/>
    <w:rsid w:val="008222CE"/>
    <w:rsid w:val="00822D0F"/>
    <w:rsid w:val="00823A44"/>
    <w:rsid w:val="008246C9"/>
    <w:rsid w:val="00825324"/>
    <w:rsid w:val="0082534B"/>
    <w:rsid w:val="00827FD8"/>
    <w:rsid w:val="00830F86"/>
    <w:rsid w:val="008317F4"/>
    <w:rsid w:val="008318B9"/>
    <w:rsid w:val="00831AA7"/>
    <w:rsid w:val="008321DD"/>
    <w:rsid w:val="00832705"/>
    <w:rsid w:val="00832A65"/>
    <w:rsid w:val="00833880"/>
    <w:rsid w:val="00834249"/>
    <w:rsid w:val="00835914"/>
    <w:rsid w:val="0083648C"/>
    <w:rsid w:val="008405AF"/>
    <w:rsid w:val="00840CE9"/>
    <w:rsid w:val="00841E9C"/>
    <w:rsid w:val="008432BC"/>
    <w:rsid w:val="00843901"/>
    <w:rsid w:val="008439C2"/>
    <w:rsid w:val="00843DE0"/>
    <w:rsid w:val="008441D8"/>
    <w:rsid w:val="0084442D"/>
    <w:rsid w:val="0084462B"/>
    <w:rsid w:val="00844D17"/>
    <w:rsid w:val="00847180"/>
    <w:rsid w:val="008505EF"/>
    <w:rsid w:val="00850D86"/>
    <w:rsid w:val="00851D4C"/>
    <w:rsid w:val="00852542"/>
    <w:rsid w:val="008527F3"/>
    <w:rsid w:val="00852E41"/>
    <w:rsid w:val="0085398F"/>
    <w:rsid w:val="008553E8"/>
    <w:rsid w:val="00855A64"/>
    <w:rsid w:val="00855E21"/>
    <w:rsid w:val="008568B0"/>
    <w:rsid w:val="00857325"/>
    <w:rsid w:val="00860975"/>
    <w:rsid w:val="00860A06"/>
    <w:rsid w:val="008619A7"/>
    <w:rsid w:val="008621A8"/>
    <w:rsid w:val="008623A6"/>
    <w:rsid w:val="00862524"/>
    <w:rsid w:val="0086264E"/>
    <w:rsid w:val="00862719"/>
    <w:rsid w:val="00862D2B"/>
    <w:rsid w:val="00862E38"/>
    <w:rsid w:val="008633AC"/>
    <w:rsid w:val="00863943"/>
    <w:rsid w:val="00863F0D"/>
    <w:rsid w:val="008651AF"/>
    <w:rsid w:val="00866439"/>
    <w:rsid w:val="00866A08"/>
    <w:rsid w:val="00866DE9"/>
    <w:rsid w:val="00867687"/>
    <w:rsid w:val="00867D4A"/>
    <w:rsid w:val="008700FA"/>
    <w:rsid w:val="00870582"/>
    <w:rsid w:val="00870768"/>
    <w:rsid w:val="00871AB2"/>
    <w:rsid w:val="00872880"/>
    <w:rsid w:val="00874831"/>
    <w:rsid w:val="008753FC"/>
    <w:rsid w:val="00876B88"/>
    <w:rsid w:val="00877187"/>
    <w:rsid w:val="0087735C"/>
    <w:rsid w:val="008777CE"/>
    <w:rsid w:val="00880E8D"/>
    <w:rsid w:val="00881146"/>
    <w:rsid w:val="00881E97"/>
    <w:rsid w:val="008823C8"/>
    <w:rsid w:val="00882479"/>
    <w:rsid w:val="00883295"/>
    <w:rsid w:val="008832E8"/>
    <w:rsid w:val="00884145"/>
    <w:rsid w:val="00885304"/>
    <w:rsid w:val="0088530E"/>
    <w:rsid w:val="0088538D"/>
    <w:rsid w:val="008855A1"/>
    <w:rsid w:val="008856DB"/>
    <w:rsid w:val="00885729"/>
    <w:rsid w:val="00886163"/>
    <w:rsid w:val="0088678D"/>
    <w:rsid w:val="008868F8"/>
    <w:rsid w:val="008871E3"/>
    <w:rsid w:val="00887332"/>
    <w:rsid w:val="00890F90"/>
    <w:rsid w:val="00893F8C"/>
    <w:rsid w:val="0089424D"/>
    <w:rsid w:val="0089429D"/>
    <w:rsid w:val="00894318"/>
    <w:rsid w:val="00894BA1"/>
    <w:rsid w:val="008965B4"/>
    <w:rsid w:val="00896D47"/>
    <w:rsid w:val="00896ED1"/>
    <w:rsid w:val="008974D1"/>
    <w:rsid w:val="00897C2F"/>
    <w:rsid w:val="008A0A79"/>
    <w:rsid w:val="008A0B18"/>
    <w:rsid w:val="008A0CF7"/>
    <w:rsid w:val="008A13ED"/>
    <w:rsid w:val="008A14B3"/>
    <w:rsid w:val="008A26A4"/>
    <w:rsid w:val="008A4126"/>
    <w:rsid w:val="008A45AD"/>
    <w:rsid w:val="008A486B"/>
    <w:rsid w:val="008A53CA"/>
    <w:rsid w:val="008A557E"/>
    <w:rsid w:val="008A5763"/>
    <w:rsid w:val="008A57C2"/>
    <w:rsid w:val="008A5802"/>
    <w:rsid w:val="008A58A8"/>
    <w:rsid w:val="008A591F"/>
    <w:rsid w:val="008A657D"/>
    <w:rsid w:val="008A6FAA"/>
    <w:rsid w:val="008A71D8"/>
    <w:rsid w:val="008A72B3"/>
    <w:rsid w:val="008A77A6"/>
    <w:rsid w:val="008A7994"/>
    <w:rsid w:val="008A7DFE"/>
    <w:rsid w:val="008B0D9C"/>
    <w:rsid w:val="008B0FF4"/>
    <w:rsid w:val="008B1C74"/>
    <w:rsid w:val="008B2009"/>
    <w:rsid w:val="008B234B"/>
    <w:rsid w:val="008B2528"/>
    <w:rsid w:val="008B346D"/>
    <w:rsid w:val="008B3838"/>
    <w:rsid w:val="008B3FA3"/>
    <w:rsid w:val="008B472E"/>
    <w:rsid w:val="008B47E9"/>
    <w:rsid w:val="008B6439"/>
    <w:rsid w:val="008B6463"/>
    <w:rsid w:val="008B6C8B"/>
    <w:rsid w:val="008B767C"/>
    <w:rsid w:val="008B7D10"/>
    <w:rsid w:val="008C052C"/>
    <w:rsid w:val="008C07C0"/>
    <w:rsid w:val="008C0EE3"/>
    <w:rsid w:val="008C11DB"/>
    <w:rsid w:val="008C1754"/>
    <w:rsid w:val="008C2ABA"/>
    <w:rsid w:val="008C2E3F"/>
    <w:rsid w:val="008C452B"/>
    <w:rsid w:val="008C4AD1"/>
    <w:rsid w:val="008C520F"/>
    <w:rsid w:val="008C55D5"/>
    <w:rsid w:val="008D12D2"/>
    <w:rsid w:val="008D1BF3"/>
    <w:rsid w:val="008D2AE0"/>
    <w:rsid w:val="008D33D7"/>
    <w:rsid w:val="008D3993"/>
    <w:rsid w:val="008D3D4B"/>
    <w:rsid w:val="008D4540"/>
    <w:rsid w:val="008D4A4A"/>
    <w:rsid w:val="008D4EB4"/>
    <w:rsid w:val="008D5E53"/>
    <w:rsid w:val="008D6246"/>
    <w:rsid w:val="008D6C40"/>
    <w:rsid w:val="008D7E42"/>
    <w:rsid w:val="008E0788"/>
    <w:rsid w:val="008E126E"/>
    <w:rsid w:val="008E1E2D"/>
    <w:rsid w:val="008E2715"/>
    <w:rsid w:val="008E36C9"/>
    <w:rsid w:val="008E3ECC"/>
    <w:rsid w:val="008E5E30"/>
    <w:rsid w:val="008F0056"/>
    <w:rsid w:val="008F005C"/>
    <w:rsid w:val="008F0705"/>
    <w:rsid w:val="008F236E"/>
    <w:rsid w:val="008F2F33"/>
    <w:rsid w:val="008F2FB1"/>
    <w:rsid w:val="008F3A0F"/>
    <w:rsid w:val="008F3E87"/>
    <w:rsid w:val="008F4F9F"/>
    <w:rsid w:val="008F5188"/>
    <w:rsid w:val="008F7689"/>
    <w:rsid w:val="00903273"/>
    <w:rsid w:val="009034FE"/>
    <w:rsid w:val="00903656"/>
    <w:rsid w:val="00905AC0"/>
    <w:rsid w:val="00905EE3"/>
    <w:rsid w:val="00906FEB"/>
    <w:rsid w:val="0090702D"/>
    <w:rsid w:val="00907C1D"/>
    <w:rsid w:val="00907E06"/>
    <w:rsid w:val="00907E74"/>
    <w:rsid w:val="00907EDF"/>
    <w:rsid w:val="009107E1"/>
    <w:rsid w:val="00910BC2"/>
    <w:rsid w:val="009111B0"/>
    <w:rsid w:val="0091124A"/>
    <w:rsid w:val="00911C33"/>
    <w:rsid w:val="00912DD8"/>
    <w:rsid w:val="009139C7"/>
    <w:rsid w:val="00913CC2"/>
    <w:rsid w:val="00913F12"/>
    <w:rsid w:val="00913F9B"/>
    <w:rsid w:val="00914551"/>
    <w:rsid w:val="009145AF"/>
    <w:rsid w:val="00914A56"/>
    <w:rsid w:val="00914BD9"/>
    <w:rsid w:val="00914DDC"/>
    <w:rsid w:val="00914FDE"/>
    <w:rsid w:val="00915A16"/>
    <w:rsid w:val="00915C35"/>
    <w:rsid w:val="0091714A"/>
    <w:rsid w:val="0092047C"/>
    <w:rsid w:val="00920973"/>
    <w:rsid w:val="00920D28"/>
    <w:rsid w:val="00922BC2"/>
    <w:rsid w:val="00922FEA"/>
    <w:rsid w:val="00923410"/>
    <w:rsid w:val="009239BD"/>
    <w:rsid w:val="00924178"/>
    <w:rsid w:val="0092431C"/>
    <w:rsid w:val="0092457B"/>
    <w:rsid w:val="00924662"/>
    <w:rsid w:val="0092497E"/>
    <w:rsid w:val="009251D0"/>
    <w:rsid w:val="00925C22"/>
    <w:rsid w:val="00925C5D"/>
    <w:rsid w:val="009261FB"/>
    <w:rsid w:val="00927934"/>
    <w:rsid w:val="00927E92"/>
    <w:rsid w:val="0093060B"/>
    <w:rsid w:val="00930C07"/>
    <w:rsid w:val="00932935"/>
    <w:rsid w:val="00932F36"/>
    <w:rsid w:val="0093417B"/>
    <w:rsid w:val="00934F9E"/>
    <w:rsid w:val="00935370"/>
    <w:rsid w:val="00935688"/>
    <w:rsid w:val="0093630E"/>
    <w:rsid w:val="009366E7"/>
    <w:rsid w:val="00937247"/>
    <w:rsid w:val="0094067D"/>
    <w:rsid w:val="00940BC4"/>
    <w:rsid w:val="0094161C"/>
    <w:rsid w:val="0094181D"/>
    <w:rsid w:val="009418E4"/>
    <w:rsid w:val="009428E1"/>
    <w:rsid w:val="00942B56"/>
    <w:rsid w:val="00943660"/>
    <w:rsid w:val="00943973"/>
    <w:rsid w:val="00943C52"/>
    <w:rsid w:val="0094475C"/>
    <w:rsid w:val="00944E95"/>
    <w:rsid w:val="00945E91"/>
    <w:rsid w:val="009469D9"/>
    <w:rsid w:val="009476D1"/>
    <w:rsid w:val="0094779E"/>
    <w:rsid w:val="009479C7"/>
    <w:rsid w:val="009501E0"/>
    <w:rsid w:val="0095036D"/>
    <w:rsid w:val="00950796"/>
    <w:rsid w:val="00950964"/>
    <w:rsid w:val="00950DC0"/>
    <w:rsid w:val="009512AE"/>
    <w:rsid w:val="009533B4"/>
    <w:rsid w:val="0095350A"/>
    <w:rsid w:val="00953D1F"/>
    <w:rsid w:val="0095499F"/>
    <w:rsid w:val="00955206"/>
    <w:rsid w:val="00955CAD"/>
    <w:rsid w:val="00955DC4"/>
    <w:rsid w:val="009565B1"/>
    <w:rsid w:val="00957560"/>
    <w:rsid w:val="009575DB"/>
    <w:rsid w:val="00957A1A"/>
    <w:rsid w:val="00960766"/>
    <w:rsid w:val="00960DBC"/>
    <w:rsid w:val="009611E8"/>
    <w:rsid w:val="00961567"/>
    <w:rsid w:val="00963FAE"/>
    <w:rsid w:val="009649C0"/>
    <w:rsid w:val="00964A53"/>
    <w:rsid w:val="00964F7C"/>
    <w:rsid w:val="0096645B"/>
    <w:rsid w:val="00970B85"/>
    <w:rsid w:val="009710BC"/>
    <w:rsid w:val="009716BA"/>
    <w:rsid w:val="009740C6"/>
    <w:rsid w:val="00974C41"/>
    <w:rsid w:val="00976922"/>
    <w:rsid w:val="00977A17"/>
    <w:rsid w:val="00980401"/>
    <w:rsid w:val="00980742"/>
    <w:rsid w:val="009819F8"/>
    <w:rsid w:val="009820E7"/>
    <w:rsid w:val="009828C2"/>
    <w:rsid w:val="0098353D"/>
    <w:rsid w:val="009843A3"/>
    <w:rsid w:val="00984F13"/>
    <w:rsid w:val="009855F5"/>
    <w:rsid w:val="00985C96"/>
    <w:rsid w:val="00985EDB"/>
    <w:rsid w:val="00986999"/>
    <w:rsid w:val="00987BED"/>
    <w:rsid w:val="00990D83"/>
    <w:rsid w:val="00991A1F"/>
    <w:rsid w:val="009937CB"/>
    <w:rsid w:val="009939FF"/>
    <w:rsid w:val="00993BD7"/>
    <w:rsid w:val="009946B4"/>
    <w:rsid w:val="0099488D"/>
    <w:rsid w:val="009951E9"/>
    <w:rsid w:val="00995567"/>
    <w:rsid w:val="009956D6"/>
    <w:rsid w:val="00995A9D"/>
    <w:rsid w:val="00996239"/>
    <w:rsid w:val="00996824"/>
    <w:rsid w:val="00996E19"/>
    <w:rsid w:val="00997770"/>
    <w:rsid w:val="009A0815"/>
    <w:rsid w:val="009A0CA0"/>
    <w:rsid w:val="009A11D7"/>
    <w:rsid w:val="009A1586"/>
    <w:rsid w:val="009A20F6"/>
    <w:rsid w:val="009A24EE"/>
    <w:rsid w:val="009A25D8"/>
    <w:rsid w:val="009A2601"/>
    <w:rsid w:val="009A308F"/>
    <w:rsid w:val="009A379B"/>
    <w:rsid w:val="009A48E7"/>
    <w:rsid w:val="009A4BD1"/>
    <w:rsid w:val="009A4C35"/>
    <w:rsid w:val="009A5318"/>
    <w:rsid w:val="009A5356"/>
    <w:rsid w:val="009A55EE"/>
    <w:rsid w:val="009A64E8"/>
    <w:rsid w:val="009A6D22"/>
    <w:rsid w:val="009A7DBB"/>
    <w:rsid w:val="009B0392"/>
    <w:rsid w:val="009B089E"/>
    <w:rsid w:val="009B2F5B"/>
    <w:rsid w:val="009B354A"/>
    <w:rsid w:val="009B3D8D"/>
    <w:rsid w:val="009B42A6"/>
    <w:rsid w:val="009B5098"/>
    <w:rsid w:val="009B59D7"/>
    <w:rsid w:val="009B5A62"/>
    <w:rsid w:val="009B68A8"/>
    <w:rsid w:val="009B71DF"/>
    <w:rsid w:val="009C024F"/>
    <w:rsid w:val="009C0AD1"/>
    <w:rsid w:val="009C2DD8"/>
    <w:rsid w:val="009C33B3"/>
    <w:rsid w:val="009C3E99"/>
    <w:rsid w:val="009C408E"/>
    <w:rsid w:val="009C40DA"/>
    <w:rsid w:val="009C4213"/>
    <w:rsid w:val="009C4482"/>
    <w:rsid w:val="009C6882"/>
    <w:rsid w:val="009C757C"/>
    <w:rsid w:val="009C75FB"/>
    <w:rsid w:val="009D0D16"/>
    <w:rsid w:val="009D1E8B"/>
    <w:rsid w:val="009D286D"/>
    <w:rsid w:val="009D2D45"/>
    <w:rsid w:val="009D2E89"/>
    <w:rsid w:val="009D317D"/>
    <w:rsid w:val="009D352E"/>
    <w:rsid w:val="009D4984"/>
    <w:rsid w:val="009D5387"/>
    <w:rsid w:val="009D598A"/>
    <w:rsid w:val="009D5C12"/>
    <w:rsid w:val="009D5CB6"/>
    <w:rsid w:val="009D6D6E"/>
    <w:rsid w:val="009E0B9A"/>
    <w:rsid w:val="009E1138"/>
    <w:rsid w:val="009E138C"/>
    <w:rsid w:val="009E18B7"/>
    <w:rsid w:val="009E2E23"/>
    <w:rsid w:val="009E3168"/>
    <w:rsid w:val="009E35CE"/>
    <w:rsid w:val="009E481A"/>
    <w:rsid w:val="009E4E33"/>
    <w:rsid w:val="009E70A8"/>
    <w:rsid w:val="009F1492"/>
    <w:rsid w:val="009F1CAC"/>
    <w:rsid w:val="009F3675"/>
    <w:rsid w:val="009F50B2"/>
    <w:rsid w:val="009F5375"/>
    <w:rsid w:val="009F54E6"/>
    <w:rsid w:val="009F5D1E"/>
    <w:rsid w:val="009F600F"/>
    <w:rsid w:val="009F7325"/>
    <w:rsid w:val="009F753C"/>
    <w:rsid w:val="009F7C40"/>
    <w:rsid w:val="00A02287"/>
    <w:rsid w:val="00A02D67"/>
    <w:rsid w:val="00A04AFC"/>
    <w:rsid w:val="00A04B37"/>
    <w:rsid w:val="00A0543D"/>
    <w:rsid w:val="00A0688A"/>
    <w:rsid w:val="00A1006C"/>
    <w:rsid w:val="00A1088A"/>
    <w:rsid w:val="00A10D86"/>
    <w:rsid w:val="00A10DE8"/>
    <w:rsid w:val="00A111F7"/>
    <w:rsid w:val="00A112C1"/>
    <w:rsid w:val="00A13646"/>
    <w:rsid w:val="00A13794"/>
    <w:rsid w:val="00A13EF0"/>
    <w:rsid w:val="00A15AAD"/>
    <w:rsid w:val="00A15F75"/>
    <w:rsid w:val="00A16636"/>
    <w:rsid w:val="00A1680C"/>
    <w:rsid w:val="00A17B3F"/>
    <w:rsid w:val="00A21153"/>
    <w:rsid w:val="00A2159F"/>
    <w:rsid w:val="00A21692"/>
    <w:rsid w:val="00A21D95"/>
    <w:rsid w:val="00A23816"/>
    <w:rsid w:val="00A24463"/>
    <w:rsid w:val="00A25507"/>
    <w:rsid w:val="00A26BA5"/>
    <w:rsid w:val="00A26E6F"/>
    <w:rsid w:val="00A27355"/>
    <w:rsid w:val="00A305AB"/>
    <w:rsid w:val="00A30E2B"/>
    <w:rsid w:val="00A34501"/>
    <w:rsid w:val="00A348DC"/>
    <w:rsid w:val="00A3591B"/>
    <w:rsid w:val="00A36014"/>
    <w:rsid w:val="00A3668F"/>
    <w:rsid w:val="00A369B0"/>
    <w:rsid w:val="00A36B87"/>
    <w:rsid w:val="00A4002E"/>
    <w:rsid w:val="00A4008A"/>
    <w:rsid w:val="00A403E7"/>
    <w:rsid w:val="00A40D15"/>
    <w:rsid w:val="00A41CBA"/>
    <w:rsid w:val="00A42F95"/>
    <w:rsid w:val="00A43CE8"/>
    <w:rsid w:val="00A44127"/>
    <w:rsid w:val="00A445E3"/>
    <w:rsid w:val="00A44A16"/>
    <w:rsid w:val="00A45318"/>
    <w:rsid w:val="00A45B2A"/>
    <w:rsid w:val="00A45CF3"/>
    <w:rsid w:val="00A4797B"/>
    <w:rsid w:val="00A479F4"/>
    <w:rsid w:val="00A5138F"/>
    <w:rsid w:val="00A52CC0"/>
    <w:rsid w:val="00A52E3C"/>
    <w:rsid w:val="00A5464C"/>
    <w:rsid w:val="00A547B0"/>
    <w:rsid w:val="00A54E05"/>
    <w:rsid w:val="00A551D9"/>
    <w:rsid w:val="00A558AA"/>
    <w:rsid w:val="00A5607D"/>
    <w:rsid w:val="00A60E8C"/>
    <w:rsid w:val="00A61428"/>
    <w:rsid w:val="00A62740"/>
    <w:rsid w:val="00A63B26"/>
    <w:rsid w:val="00A63FD9"/>
    <w:rsid w:val="00A6413D"/>
    <w:rsid w:val="00A659EA"/>
    <w:rsid w:val="00A65FD4"/>
    <w:rsid w:val="00A66596"/>
    <w:rsid w:val="00A6725C"/>
    <w:rsid w:val="00A717C8"/>
    <w:rsid w:val="00A75E27"/>
    <w:rsid w:val="00A75F69"/>
    <w:rsid w:val="00A76291"/>
    <w:rsid w:val="00A76963"/>
    <w:rsid w:val="00A77703"/>
    <w:rsid w:val="00A778B4"/>
    <w:rsid w:val="00A8014E"/>
    <w:rsid w:val="00A80343"/>
    <w:rsid w:val="00A80D0E"/>
    <w:rsid w:val="00A8131A"/>
    <w:rsid w:val="00A82224"/>
    <w:rsid w:val="00A82657"/>
    <w:rsid w:val="00A826A3"/>
    <w:rsid w:val="00A829A2"/>
    <w:rsid w:val="00A83309"/>
    <w:rsid w:val="00A84241"/>
    <w:rsid w:val="00A84694"/>
    <w:rsid w:val="00A8494F"/>
    <w:rsid w:val="00A84BC1"/>
    <w:rsid w:val="00A85184"/>
    <w:rsid w:val="00A8667E"/>
    <w:rsid w:val="00A87674"/>
    <w:rsid w:val="00A87943"/>
    <w:rsid w:val="00A902E2"/>
    <w:rsid w:val="00A9038C"/>
    <w:rsid w:val="00A91218"/>
    <w:rsid w:val="00A91CC9"/>
    <w:rsid w:val="00A931BA"/>
    <w:rsid w:val="00A94049"/>
    <w:rsid w:val="00A94171"/>
    <w:rsid w:val="00A94289"/>
    <w:rsid w:val="00A948FF"/>
    <w:rsid w:val="00A96A46"/>
    <w:rsid w:val="00A970A0"/>
    <w:rsid w:val="00A97634"/>
    <w:rsid w:val="00A97B59"/>
    <w:rsid w:val="00AA0209"/>
    <w:rsid w:val="00AA02DB"/>
    <w:rsid w:val="00AA05BF"/>
    <w:rsid w:val="00AA0DCA"/>
    <w:rsid w:val="00AA326C"/>
    <w:rsid w:val="00AA5110"/>
    <w:rsid w:val="00AA512F"/>
    <w:rsid w:val="00AA6F2D"/>
    <w:rsid w:val="00AA7338"/>
    <w:rsid w:val="00AA79F3"/>
    <w:rsid w:val="00AA7A31"/>
    <w:rsid w:val="00AB05C3"/>
    <w:rsid w:val="00AB19BD"/>
    <w:rsid w:val="00AB24B1"/>
    <w:rsid w:val="00AB288F"/>
    <w:rsid w:val="00AB2AC7"/>
    <w:rsid w:val="00AB3F08"/>
    <w:rsid w:val="00AB551E"/>
    <w:rsid w:val="00AB7408"/>
    <w:rsid w:val="00AB7F05"/>
    <w:rsid w:val="00AB7F3B"/>
    <w:rsid w:val="00AC00AB"/>
    <w:rsid w:val="00AC01C6"/>
    <w:rsid w:val="00AC030B"/>
    <w:rsid w:val="00AC0462"/>
    <w:rsid w:val="00AC0E79"/>
    <w:rsid w:val="00AC15F2"/>
    <w:rsid w:val="00AC16CF"/>
    <w:rsid w:val="00AC1CA4"/>
    <w:rsid w:val="00AC24A8"/>
    <w:rsid w:val="00AC2E41"/>
    <w:rsid w:val="00AC32B6"/>
    <w:rsid w:val="00AC3BA3"/>
    <w:rsid w:val="00AC5345"/>
    <w:rsid w:val="00AC56CE"/>
    <w:rsid w:val="00AC5876"/>
    <w:rsid w:val="00AC5CC7"/>
    <w:rsid w:val="00AC5F46"/>
    <w:rsid w:val="00AC6794"/>
    <w:rsid w:val="00AC77B2"/>
    <w:rsid w:val="00AC7B13"/>
    <w:rsid w:val="00AD19BF"/>
    <w:rsid w:val="00AD1C06"/>
    <w:rsid w:val="00AD2075"/>
    <w:rsid w:val="00AD20E1"/>
    <w:rsid w:val="00AD217C"/>
    <w:rsid w:val="00AD2418"/>
    <w:rsid w:val="00AD2894"/>
    <w:rsid w:val="00AD29F7"/>
    <w:rsid w:val="00AD2C8F"/>
    <w:rsid w:val="00AD2DA1"/>
    <w:rsid w:val="00AD2E2E"/>
    <w:rsid w:val="00AD5398"/>
    <w:rsid w:val="00AD61B8"/>
    <w:rsid w:val="00AD668A"/>
    <w:rsid w:val="00AD70DB"/>
    <w:rsid w:val="00AD77F9"/>
    <w:rsid w:val="00AD7D3B"/>
    <w:rsid w:val="00AE08AF"/>
    <w:rsid w:val="00AE126D"/>
    <w:rsid w:val="00AE2471"/>
    <w:rsid w:val="00AE2674"/>
    <w:rsid w:val="00AE5B08"/>
    <w:rsid w:val="00AE5ECA"/>
    <w:rsid w:val="00AE621C"/>
    <w:rsid w:val="00AE6A84"/>
    <w:rsid w:val="00AE71A8"/>
    <w:rsid w:val="00AE77E8"/>
    <w:rsid w:val="00AE7AB4"/>
    <w:rsid w:val="00AE7C58"/>
    <w:rsid w:val="00AF04F3"/>
    <w:rsid w:val="00AF0CE6"/>
    <w:rsid w:val="00AF10D5"/>
    <w:rsid w:val="00AF12FE"/>
    <w:rsid w:val="00AF1905"/>
    <w:rsid w:val="00AF214C"/>
    <w:rsid w:val="00AF2A23"/>
    <w:rsid w:val="00AF2DB7"/>
    <w:rsid w:val="00AF31BE"/>
    <w:rsid w:val="00AF409B"/>
    <w:rsid w:val="00AF4810"/>
    <w:rsid w:val="00AF5415"/>
    <w:rsid w:val="00AF5D44"/>
    <w:rsid w:val="00AF5E90"/>
    <w:rsid w:val="00AF66F2"/>
    <w:rsid w:val="00AF76D0"/>
    <w:rsid w:val="00AF7AB3"/>
    <w:rsid w:val="00AF7C7E"/>
    <w:rsid w:val="00B00B9B"/>
    <w:rsid w:val="00B00EFD"/>
    <w:rsid w:val="00B0100E"/>
    <w:rsid w:val="00B02DD3"/>
    <w:rsid w:val="00B03089"/>
    <w:rsid w:val="00B03950"/>
    <w:rsid w:val="00B04541"/>
    <w:rsid w:val="00B046CC"/>
    <w:rsid w:val="00B053DE"/>
    <w:rsid w:val="00B05711"/>
    <w:rsid w:val="00B05758"/>
    <w:rsid w:val="00B05E27"/>
    <w:rsid w:val="00B0755A"/>
    <w:rsid w:val="00B10361"/>
    <w:rsid w:val="00B10695"/>
    <w:rsid w:val="00B106E1"/>
    <w:rsid w:val="00B11210"/>
    <w:rsid w:val="00B11333"/>
    <w:rsid w:val="00B113CE"/>
    <w:rsid w:val="00B11FA3"/>
    <w:rsid w:val="00B1340F"/>
    <w:rsid w:val="00B13AA6"/>
    <w:rsid w:val="00B13C4C"/>
    <w:rsid w:val="00B1462D"/>
    <w:rsid w:val="00B14760"/>
    <w:rsid w:val="00B16845"/>
    <w:rsid w:val="00B17187"/>
    <w:rsid w:val="00B179A4"/>
    <w:rsid w:val="00B20177"/>
    <w:rsid w:val="00B20798"/>
    <w:rsid w:val="00B20FB5"/>
    <w:rsid w:val="00B21D45"/>
    <w:rsid w:val="00B21EEA"/>
    <w:rsid w:val="00B21F34"/>
    <w:rsid w:val="00B2334C"/>
    <w:rsid w:val="00B23438"/>
    <w:rsid w:val="00B237B3"/>
    <w:rsid w:val="00B239EA"/>
    <w:rsid w:val="00B24440"/>
    <w:rsid w:val="00B24D72"/>
    <w:rsid w:val="00B25780"/>
    <w:rsid w:val="00B257B6"/>
    <w:rsid w:val="00B26070"/>
    <w:rsid w:val="00B2624C"/>
    <w:rsid w:val="00B26CC3"/>
    <w:rsid w:val="00B30764"/>
    <w:rsid w:val="00B31063"/>
    <w:rsid w:val="00B311DE"/>
    <w:rsid w:val="00B312EC"/>
    <w:rsid w:val="00B32F03"/>
    <w:rsid w:val="00B33024"/>
    <w:rsid w:val="00B3374F"/>
    <w:rsid w:val="00B34240"/>
    <w:rsid w:val="00B35426"/>
    <w:rsid w:val="00B3607F"/>
    <w:rsid w:val="00B36129"/>
    <w:rsid w:val="00B361A7"/>
    <w:rsid w:val="00B36CD6"/>
    <w:rsid w:val="00B374FC"/>
    <w:rsid w:val="00B4058A"/>
    <w:rsid w:val="00B40692"/>
    <w:rsid w:val="00B4085B"/>
    <w:rsid w:val="00B420A6"/>
    <w:rsid w:val="00B424B9"/>
    <w:rsid w:val="00B42C30"/>
    <w:rsid w:val="00B42F81"/>
    <w:rsid w:val="00B44167"/>
    <w:rsid w:val="00B4418C"/>
    <w:rsid w:val="00B44221"/>
    <w:rsid w:val="00B4454E"/>
    <w:rsid w:val="00B44B06"/>
    <w:rsid w:val="00B4593C"/>
    <w:rsid w:val="00B45A77"/>
    <w:rsid w:val="00B45AEA"/>
    <w:rsid w:val="00B45D00"/>
    <w:rsid w:val="00B45FB6"/>
    <w:rsid w:val="00B47F00"/>
    <w:rsid w:val="00B511C6"/>
    <w:rsid w:val="00B513E7"/>
    <w:rsid w:val="00B51610"/>
    <w:rsid w:val="00B520FF"/>
    <w:rsid w:val="00B521DF"/>
    <w:rsid w:val="00B522D3"/>
    <w:rsid w:val="00B52514"/>
    <w:rsid w:val="00B52A71"/>
    <w:rsid w:val="00B53A1A"/>
    <w:rsid w:val="00B53F8E"/>
    <w:rsid w:val="00B5477E"/>
    <w:rsid w:val="00B548F4"/>
    <w:rsid w:val="00B54A48"/>
    <w:rsid w:val="00B54F9A"/>
    <w:rsid w:val="00B55050"/>
    <w:rsid w:val="00B5546F"/>
    <w:rsid w:val="00B55BC4"/>
    <w:rsid w:val="00B55DEB"/>
    <w:rsid w:val="00B56176"/>
    <w:rsid w:val="00B57EE6"/>
    <w:rsid w:val="00B602E1"/>
    <w:rsid w:val="00B6091D"/>
    <w:rsid w:val="00B60BF1"/>
    <w:rsid w:val="00B60D5A"/>
    <w:rsid w:val="00B6274B"/>
    <w:rsid w:val="00B62803"/>
    <w:rsid w:val="00B630EE"/>
    <w:rsid w:val="00B638C1"/>
    <w:rsid w:val="00B63EBB"/>
    <w:rsid w:val="00B63FA0"/>
    <w:rsid w:val="00B64782"/>
    <w:rsid w:val="00B64A74"/>
    <w:rsid w:val="00B64CB8"/>
    <w:rsid w:val="00B6532F"/>
    <w:rsid w:val="00B65AC9"/>
    <w:rsid w:val="00B66B42"/>
    <w:rsid w:val="00B66EBB"/>
    <w:rsid w:val="00B6703A"/>
    <w:rsid w:val="00B677F6"/>
    <w:rsid w:val="00B67A80"/>
    <w:rsid w:val="00B67B48"/>
    <w:rsid w:val="00B704FA"/>
    <w:rsid w:val="00B7085A"/>
    <w:rsid w:val="00B7085D"/>
    <w:rsid w:val="00B70DD8"/>
    <w:rsid w:val="00B71F91"/>
    <w:rsid w:val="00B72968"/>
    <w:rsid w:val="00B72FA4"/>
    <w:rsid w:val="00B73189"/>
    <w:rsid w:val="00B7356F"/>
    <w:rsid w:val="00B73D9D"/>
    <w:rsid w:val="00B73DE2"/>
    <w:rsid w:val="00B740D8"/>
    <w:rsid w:val="00B74739"/>
    <w:rsid w:val="00B74C53"/>
    <w:rsid w:val="00B74FDA"/>
    <w:rsid w:val="00B7562D"/>
    <w:rsid w:val="00B76042"/>
    <w:rsid w:val="00B777C9"/>
    <w:rsid w:val="00B80615"/>
    <w:rsid w:val="00B809B6"/>
    <w:rsid w:val="00B81274"/>
    <w:rsid w:val="00B817CB"/>
    <w:rsid w:val="00B82676"/>
    <w:rsid w:val="00B82DF3"/>
    <w:rsid w:val="00B83704"/>
    <w:rsid w:val="00B84078"/>
    <w:rsid w:val="00B84330"/>
    <w:rsid w:val="00B849D1"/>
    <w:rsid w:val="00B86D7F"/>
    <w:rsid w:val="00B87F3E"/>
    <w:rsid w:val="00B91027"/>
    <w:rsid w:val="00B9167C"/>
    <w:rsid w:val="00B9297C"/>
    <w:rsid w:val="00B93860"/>
    <w:rsid w:val="00B93BFB"/>
    <w:rsid w:val="00B948D8"/>
    <w:rsid w:val="00B94D4C"/>
    <w:rsid w:val="00B95690"/>
    <w:rsid w:val="00B95A9B"/>
    <w:rsid w:val="00B962E5"/>
    <w:rsid w:val="00B96C63"/>
    <w:rsid w:val="00B96C91"/>
    <w:rsid w:val="00B96DBE"/>
    <w:rsid w:val="00BA0189"/>
    <w:rsid w:val="00BA067E"/>
    <w:rsid w:val="00BA1110"/>
    <w:rsid w:val="00BA1178"/>
    <w:rsid w:val="00BA3095"/>
    <w:rsid w:val="00BA57E7"/>
    <w:rsid w:val="00BB0601"/>
    <w:rsid w:val="00BB0D0F"/>
    <w:rsid w:val="00BB15E4"/>
    <w:rsid w:val="00BB1A22"/>
    <w:rsid w:val="00BB1DB1"/>
    <w:rsid w:val="00BB258D"/>
    <w:rsid w:val="00BB3328"/>
    <w:rsid w:val="00BB4545"/>
    <w:rsid w:val="00BB4E7B"/>
    <w:rsid w:val="00BB5016"/>
    <w:rsid w:val="00BB52B7"/>
    <w:rsid w:val="00BB5869"/>
    <w:rsid w:val="00BB6644"/>
    <w:rsid w:val="00BB71DC"/>
    <w:rsid w:val="00BB79E9"/>
    <w:rsid w:val="00BB7A4C"/>
    <w:rsid w:val="00BC0CFF"/>
    <w:rsid w:val="00BC1B4C"/>
    <w:rsid w:val="00BC1DD8"/>
    <w:rsid w:val="00BC227E"/>
    <w:rsid w:val="00BC24DD"/>
    <w:rsid w:val="00BC276E"/>
    <w:rsid w:val="00BC3CCC"/>
    <w:rsid w:val="00BC3E8F"/>
    <w:rsid w:val="00BC40F7"/>
    <w:rsid w:val="00BC40FE"/>
    <w:rsid w:val="00BC4681"/>
    <w:rsid w:val="00BC592A"/>
    <w:rsid w:val="00BC60E0"/>
    <w:rsid w:val="00BC69B8"/>
    <w:rsid w:val="00BC7269"/>
    <w:rsid w:val="00BC7618"/>
    <w:rsid w:val="00BC77C9"/>
    <w:rsid w:val="00BD0A5B"/>
    <w:rsid w:val="00BD0C17"/>
    <w:rsid w:val="00BD132E"/>
    <w:rsid w:val="00BD1C7E"/>
    <w:rsid w:val="00BD2ABB"/>
    <w:rsid w:val="00BD3DB7"/>
    <w:rsid w:val="00BD3E51"/>
    <w:rsid w:val="00BD3FD8"/>
    <w:rsid w:val="00BD47EB"/>
    <w:rsid w:val="00BD4B0A"/>
    <w:rsid w:val="00BD4B96"/>
    <w:rsid w:val="00BD5435"/>
    <w:rsid w:val="00BD6095"/>
    <w:rsid w:val="00BD62DC"/>
    <w:rsid w:val="00BD788A"/>
    <w:rsid w:val="00BD7C4F"/>
    <w:rsid w:val="00BE0158"/>
    <w:rsid w:val="00BE0349"/>
    <w:rsid w:val="00BE2D17"/>
    <w:rsid w:val="00BE30A3"/>
    <w:rsid w:val="00BE4133"/>
    <w:rsid w:val="00BE46ED"/>
    <w:rsid w:val="00BE4A1F"/>
    <w:rsid w:val="00BE5576"/>
    <w:rsid w:val="00BE64AB"/>
    <w:rsid w:val="00BE6A41"/>
    <w:rsid w:val="00BE7337"/>
    <w:rsid w:val="00BE7B8F"/>
    <w:rsid w:val="00BF05E5"/>
    <w:rsid w:val="00BF069F"/>
    <w:rsid w:val="00BF0C73"/>
    <w:rsid w:val="00BF0F5E"/>
    <w:rsid w:val="00BF103D"/>
    <w:rsid w:val="00BF19F8"/>
    <w:rsid w:val="00BF1BBD"/>
    <w:rsid w:val="00BF2B17"/>
    <w:rsid w:val="00BF2B66"/>
    <w:rsid w:val="00BF3B42"/>
    <w:rsid w:val="00BF494D"/>
    <w:rsid w:val="00BF5527"/>
    <w:rsid w:val="00BF564B"/>
    <w:rsid w:val="00BF59AD"/>
    <w:rsid w:val="00BF5B6E"/>
    <w:rsid w:val="00BF6132"/>
    <w:rsid w:val="00BF69DC"/>
    <w:rsid w:val="00BF6F89"/>
    <w:rsid w:val="00C0104C"/>
    <w:rsid w:val="00C0345E"/>
    <w:rsid w:val="00C04171"/>
    <w:rsid w:val="00C05223"/>
    <w:rsid w:val="00C05742"/>
    <w:rsid w:val="00C06C89"/>
    <w:rsid w:val="00C06FD0"/>
    <w:rsid w:val="00C074BC"/>
    <w:rsid w:val="00C10021"/>
    <w:rsid w:val="00C11F16"/>
    <w:rsid w:val="00C1320B"/>
    <w:rsid w:val="00C13934"/>
    <w:rsid w:val="00C1410A"/>
    <w:rsid w:val="00C148B1"/>
    <w:rsid w:val="00C14E08"/>
    <w:rsid w:val="00C15465"/>
    <w:rsid w:val="00C164DF"/>
    <w:rsid w:val="00C16697"/>
    <w:rsid w:val="00C16E50"/>
    <w:rsid w:val="00C17320"/>
    <w:rsid w:val="00C17DD7"/>
    <w:rsid w:val="00C2019C"/>
    <w:rsid w:val="00C203BC"/>
    <w:rsid w:val="00C219EE"/>
    <w:rsid w:val="00C2256E"/>
    <w:rsid w:val="00C22600"/>
    <w:rsid w:val="00C23EB4"/>
    <w:rsid w:val="00C24894"/>
    <w:rsid w:val="00C248F9"/>
    <w:rsid w:val="00C2695E"/>
    <w:rsid w:val="00C27821"/>
    <w:rsid w:val="00C3031C"/>
    <w:rsid w:val="00C303BD"/>
    <w:rsid w:val="00C31020"/>
    <w:rsid w:val="00C31BDC"/>
    <w:rsid w:val="00C325DF"/>
    <w:rsid w:val="00C3275E"/>
    <w:rsid w:val="00C33134"/>
    <w:rsid w:val="00C3361C"/>
    <w:rsid w:val="00C3368D"/>
    <w:rsid w:val="00C33818"/>
    <w:rsid w:val="00C33D54"/>
    <w:rsid w:val="00C3406B"/>
    <w:rsid w:val="00C34E35"/>
    <w:rsid w:val="00C34E5F"/>
    <w:rsid w:val="00C3637E"/>
    <w:rsid w:val="00C375F3"/>
    <w:rsid w:val="00C37EAA"/>
    <w:rsid w:val="00C37F43"/>
    <w:rsid w:val="00C41C98"/>
    <w:rsid w:val="00C4247B"/>
    <w:rsid w:val="00C433A8"/>
    <w:rsid w:val="00C43A4D"/>
    <w:rsid w:val="00C455E3"/>
    <w:rsid w:val="00C456C6"/>
    <w:rsid w:val="00C45872"/>
    <w:rsid w:val="00C4671A"/>
    <w:rsid w:val="00C47BCA"/>
    <w:rsid w:val="00C50D8D"/>
    <w:rsid w:val="00C512C5"/>
    <w:rsid w:val="00C512E1"/>
    <w:rsid w:val="00C52343"/>
    <w:rsid w:val="00C5275C"/>
    <w:rsid w:val="00C5310F"/>
    <w:rsid w:val="00C533F9"/>
    <w:rsid w:val="00C5417E"/>
    <w:rsid w:val="00C55242"/>
    <w:rsid w:val="00C5555D"/>
    <w:rsid w:val="00C55938"/>
    <w:rsid w:val="00C55B9B"/>
    <w:rsid w:val="00C600DD"/>
    <w:rsid w:val="00C608A9"/>
    <w:rsid w:val="00C611CD"/>
    <w:rsid w:val="00C615CF"/>
    <w:rsid w:val="00C617D8"/>
    <w:rsid w:val="00C618FB"/>
    <w:rsid w:val="00C61B2B"/>
    <w:rsid w:val="00C61C35"/>
    <w:rsid w:val="00C645F5"/>
    <w:rsid w:val="00C64668"/>
    <w:rsid w:val="00C65400"/>
    <w:rsid w:val="00C6549B"/>
    <w:rsid w:val="00C6588D"/>
    <w:rsid w:val="00C658A2"/>
    <w:rsid w:val="00C65B91"/>
    <w:rsid w:val="00C6686A"/>
    <w:rsid w:val="00C66C2B"/>
    <w:rsid w:val="00C66E94"/>
    <w:rsid w:val="00C70351"/>
    <w:rsid w:val="00C72E0B"/>
    <w:rsid w:val="00C7323F"/>
    <w:rsid w:val="00C745B0"/>
    <w:rsid w:val="00C76AE6"/>
    <w:rsid w:val="00C77095"/>
    <w:rsid w:val="00C776C4"/>
    <w:rsid w:val="00C8053C"/>
    <w:rsid w:val="00C81B33"/>
    <w:rsid w:val="00C83785"/>
    <w:rsid w:val="00C83F15"/>
    <w:rsid w:val="00C83F53"/>
    <w:rsid w:val="00C845DC"/>
    <w:rsid w:val="00C867F7"/>
    <w:rsid w:val="00C86EB8"/>
    <w:rsid w:val="00C87D78"/>
    <w:rsid w:val="00C91FAF"/>
    <w:rsid w:val="00C925E3"/>
    <w:rsid w:val="00C93663"/>
    <w:rsid w:val="00C93AC8"/>
    <w:rsid w:val="00C9500D"/>
    <w:rsid w:val="00C95A06"/>
    <w:rsid w:val="00C96495"/>
    <w:rsid w:val="00C9652A"/>
    <w:rsid w:val="00C97ABE"/>
    <w:rsid w:val="00C97DBF"/>
    <w:rsid w:val="00CA0C36"/>
    <w:rsid w:val="00CA1478"/>
    <w:rsid w:val="00CA28B5"/>
    <w:rsid w:val="00CA28C1"/>
    <w:rsid w:val="00CA3E04"/>
    <w:rsid w:val="00CA4FD2"/>
    <w:rsid w:val="00CA71DC"/>
    <w:rsid w:val="00CA73AE"/>
    <w:rsid w:val="00CA7DB1"/>
    <w:rsid w:val="00CB0A93"/>
    <w:rsid w:val="00CB1878"/>
    <w:rsid w:val="00CB1B40"/>
    <w:rsid w:val="00CB1C04"/>
    <w:rsid w:val="00CB1F68"/>
    <w:rsid w:val="00CB213C"/>
    <w:rsid w:val="00CB29C9"/>
    <w:rsid w:val="00CB3434"/>
    <w:rsid w:val="00CB5150"/>
    <w:rsid w:val="00CB54DC"/>
    <w:rsid w:val="00CB6922"/>
    <w:rsid w:val="00CB7A9B"/>
    <w:rsid w:val="00CC0192"/>
    <w:rsid w:val="00CC04D1"/>
    <w:rsid w:val="00CC0AAA"/>
    <w:rsid w:val="00CC12FF"/>
    <w:rsid w:val="00CC1712"/>
    <w:rsid w:val="00CC2C89"/>
    <w:rsid w:val="00CC3434"/>
    <w:rsid w:val="00CC3F70"/>
    <w:rsid w:val="00CC538E"/>
    <w:rsid w:val="00CC5D6F"/>
    <w:rsid w:val="00CC6017"/>
    <w:rsid w:val="00CD0539"/>
    <w:rsid w:val="00CD16AA"/>
    <w:rsid w:val="00CD217A"/>
    <w:rsid w:val="00CD233C"/>
    <w:rsid w:val="00CD28B8"/>
    <w:rsid w:val="00CD2FCB"/>
    <w:rsid w:val="00CD328C"/>
    <w:rsid w:val="00CD3DAF"/>
    <w:rsid w:val="00CD3E68"/>
    <w:rsid w:val="00CD4225"/>
    <w:rsid w:val="00CD62B7"/>
    <w:rsid w:val="00CD66BD"/>
    <w:rsid w:val="00CD67C5"/>
    <w:rsid w:val="00CD6EF9"/>
    <w:rsid w:val="00CE0A44"/>
    <w:rsid w:val="00CE17AE"/>
    <w:rsid w:val="00CE2049"/>
    <w:rsid w:val="00CE2BF7"/>
    <w:rsid w:val="00CE3097"/>
    <w:rsid w:val="00CE3D8C"/>
    <w:rsid w:val="00CE7209"/>
    <w:rsid w:val="00CF0701"/>
    <w:rsid w:val="00CF155C"/>
    <w:rsid w:val="00CF1E57"/>
    <w:rsid w:val="00CF2C12"/>
    <w:rsid w:val="00CF2F4D"/>
    <w:rsid w:val="00CF32E1"/>
    <w:rsid w:val="00CF346A"/>
    <w:rsid w:val="00CF3542"/>
    <w:rsid w:val="00CF45CC"/>
    <w:rsid w:val="00CF5000"/>
    <w:rsid w:val="00CF5EA2"/>
    <w:rsid w:val="00CF6D21"/>
    <w:rsid w:val="00CF702E"/>
    <w:rsid w:val="00CF71FB"/>
    <w:rsid w:val="00CF7334"/>
    <w:rsid w:val="00CF73E8"/>
    <w:rsid w:val="00D00B1A"/>
    <w:rsid w:val="00D02845"/>
    <w:rsid w:val="00D03C29"/>
    <w:rsid w:val="00D03EEA"/>
    <w:rsid w:val="00D04BFC"/>
    <w:rsid w:val="00D079C7"/>
    <w:rsid w:val="00D07C4A"/>
    <w:rsid w:val="00D10153"/>
    <w:rsid w:val="00D10D5B"/>
    <w:rsid w:val="00D11472"/>
    <w:rsid w:val="00D11722"/>
    <w:rsid w:val="00D1392C"/>
    <w:rsid w:val="00D14248"/>
    <w:rsid w:val="00D155D4"/>
    <w:rsid w:val="00D15F28"/>
    <w:rsid w:val="00D160BB"/>
    <w:rsid w:val="00D16931"/>
    <w:rsid w:val="00D17584"/>
    <w:rsid w:val="00D17D83"/>
    <w:rsid w:val="00D20C86"/>
    <w:rsid w:val="00D20D3B"/>
    <w:rsid w:val="00D20DA1"/>
    <w:rsid w:val="00D212B7"/>
    <w:rsid w:val="00D21457"/>
    <w:rsid w:val="00D22750"/>
    <w:rsid w:val="00D24E0A"/>
    <w:rsid w:val="00D26E6C"/>
    <w:rsid w:val="00D275A6"/>
    <w:rsid w:val="00D303EE"/>
    <w:rsid w:val="00D306B9"/>
    <w:rsid w:val="00D30E79"/>
    <w:rsid w:val="00D3120E"/>
    <w:rsid w:val="00D3157A"/>
    <w:rsid w:val="00D31BED"/>
    <w:rsid w:val="00D32613"/>
    <w:rsid w:val="00D33017"/>
    <w:rsid w:val="00D33033"/>
    <w:rsid w:val="00D33AFA"/>
    <w:rsid w:val="00D34D5E"/>
    <w:rsid w:val="00D352D2"/>
    <w:rsid w:val="00D35410"/>
    <w:rsid w:val="00D354E1"/>
    <w:rsid w:val="00D359CC"/>
    <w:rsid w:val="00D35D6A"/>
    <w:rsid w:val="00D3601D"/>
    <w:rsid w:val="00D36C44"/>
    <w:rsid w:val="00D37343"/>
    <w:rsid w:val="00D405DB"/>
    <w:rsid w:val="00D409F3"/>
    <w:rsid w:val="00D40F31"/>
    <w:rsid w:val="00D41BC9"/>
    <w:rsid w:val="00D4202B"/>
    <w:rsid w:val="00D4223E"/>
    <w:rsid w:val="00D42C67"/>
    <w:rsid w:val="00D43AB9"/>
    <w:rsid w:val="00D43D13"/>
    <w:rsid w:val="00D44105"/>
    <w:rsid w:val="00D4455C"/>
    <w:rsid w:val="00D44883"/>
    <w:rsid w:val="00D46211"/>
    <w:rsid w:val="00D46344"/>
    <w:rsid w:val="00D46984"/>
    <w:rsid w:val="00D472E1"/>
    <w:rsid w:val="00D4775A"/>
    <w:rsid w:val="00D50424"/>
    <w:rsid w:val="00D518D9"/>
    <w:rsid w:val="00D51F74"/>
    <w:rsid w:val="00D52CA0"/>
    <w:rsid w:val="00D53EEC"/>
    <w:rsid w:val="00D552B0"/>
    <w:rsid w:val="00D5533C"/>
    <w:rsid w:val="00D55C9B"/>
    <w:rsid w:val="00D55DB0"/>
    <w:rsid w:val="00D56A41"/>
    <w:rsid w:val="00D579DE"/>
    <w:rsid w:val="00D57B28"/>
    <w:rsid w:val="00D60A30"/>
    <w:rsid w:val="00D61789"/>
    <w:rsid w:val="00D6219A"/>
    <w:rsid w:val="00D62248"/>
    <w:rsid w:val="00D63643"/>
    <w:rsid w:val="00D636B4"/>
    <w:rsid w:val="00D63DB8"/>
    <w:rsid w:val="00D63E16"/>
    <w:rsid w:val="00D6416E"/>
    <w:rsid w:val="00D64911"/>
    <w:rsid w:val="00D64F3C"/>
    <w:rsid w:val="00D6778F"/>
    <w:rsid w:val="00D67B6E"/>
    <w:rsid w:val="00D67BCC"/>
    <w:rsid w:val="00D700B0"/>
    <w:rsid w:val="00D7025E"/>
    <w:rsid w:val="00D705C1"/>
    <w:rsid w:val="00D71278"/>
    <w:rsid w:val="00D71387"/>
    <w:rsid w:val="00D7172D"/>
    <w:rsid w:val="00D75CFF"/>
    <w:rsid w:val="00D7607E"/>
    <w:rsid w:val="00D7608B"/>
    <w:rsid w:val="00D760ED"/>
    <w:rsid w:val="00D760EF"/>
    <w:rsid w:val="00D7736E"/>
    <w:rsid w:val="00D80603"/>
    <w:rsid w:val="00D817AB"/>
    <w:rsid w:val="00D82F1D"/>
    <w:rsid w:val="00D83B1C"/>
    <w:rsid w:val="00D848B8"/>
    <w:rsid w:val="00D848D3"/>
    <w:rsid w:val="00D849ED"/>
    <w:rsid w:val="00D84DB6"/>
    <w:rsid w:val="00D85042"/>
    <w:rsid w:val="00D8564D"/>
    <w:rsid w:val="00D85850"/>
    <w:rsid w:val="00D8657B"/>
    <w:rsid w:val="00D8699E"/>
    <w:rsid w:val="00D869AC"/>
    <w:rsid w:val="00D87CCC"/>
    <w:rsid w:val="00D90366"/>
    <w:rsid w:val="00D91162"/>
    <w:rsid w:val="00D92121"/>
    <w:rsid w:val="00D935A8"/>
    <w:rsid w:val="00D9410B"/>
    <w:rsid w:val="00D942E0"/>
    <w:rsid w:val="00D945CA"/>
    <w:rsid w:val="00D94F9B"/>
    <w:rsid w:val="00D95173"/>
    <w:rsid w:val="00D9593A"/>
    <w:rsid w:val="00D95972"/>
    <w:rsid w:val="00D96C2D"/>
    <w:rsid w:val="00D975D0"/>
    <w:rsid w:val="00DA0871"/>
    <w:rsid w:val="00DA0B3B"/>
    <w:rsid w:val="00DA0D0E"/>
    <w:rsid w:val="00DA2231"/>
    <w:rsid w:val="00DA286E"/>
    <w:rsid w:val="00DA2F81"/>
    <w:rsid w:val="00DA3365"/>
    <w:rsid w:val="00DA3E79"/>
    <w:rsid w:val="00DA414C"/>
    <w:rsid w:val="00DA52F5"/>
    <w:rsid w:val="00DA53F3"/>
    <w:rsid w:val="00DA5A9A"/>
    <w:rsid w:val="00DA72B8"/>
    <w:rsid w:val="00DB147C"/>
    <w:rsid w:val="00DB14A1"/>
    <w:rsid w:val="00DB1D64"/>
    <w:rsid w:val="00DB2309"/>
    <w:rsid w:val="00DB25D3"/>
    <w:rsid w:val="00DB3082"/>
    <w:rsid w:val="00DB4E3B"/>
    <w:rsid w:val="00DB57C0"/>
    <w:rsid w:val="00DB6C37"/>
    <w:rsid w:val="00DB6D27"/>
    <w:rsid w:val="00DB7792"/>
    <w:rsid w:val="00DB7D8A"/>
    <w:rsid w:val="00DC0277"/>
    <w:rsid w:val="00DC0D89"/>
    <w:rsid w:val="00DC0F37"/>
    <w:rsid w:val="00DC128A"/>
    <w:rsid w:val="00DC13E6"/>
    <w:rsid w:val="00DC3A2D"/>
    <w:rsid w:val="00DC3EC3"/>
    <w:rsid w:val="00DC4327"/>
    <w:rsid w:val="00DC498C"/>
    <w:rsid w:val="00DC5D33"/>
    <w:rsid w:val="00DC5F35"/>
    <w:rsid w:val="00DC676E"/>
    <w:rsid w:val="00DC6954"/>
    <w:rsid w:val="00DD08E6"/>
    <w:rsid w:val="00DD0ED1"/>
    <w:rsid w:val="00DD15A9"/>
    <w:rsid w:val="00DD2562"/>
    <w:rsid w:val="00DD2DB0"/>
    <w:rsid w:val="00DD3161"/>
    <w:rsid w:val="00DD31DE"/>
    <w:rsid w:val="00DD6E86"/>
    <w:rsid w:val="00DE0957"/>
    <w:rsid w:val="00DE125F"/>
    <w:rsid w:val="00DE1970"/>
    <w:rsid w:val="00DE1B07"/>
    <w:rsid w:val="00DE1BDC"/>
    <w:rsid w:val="00DE2167"/>
    <w:rsid w:val="00DE27ED"/>
    <w:rsid w:val="00DE2C06"/>
    <w:rsid w:val="00DE2C32"/>
    <w:rsid w:val="00DE3918"/>
    <w:rsid w:val="00DE48C9"/>
    <w:rsid w:val="00DE5956"/>
    <w:rsid w:val="00DE645D"/>
    <w:rsid w:val="00DE7199"/>
    <w:rsid w:val="00DF00C3"/>
    <w:rsid w:val="00DF074D"/>
    <w:rsid w:val="00DF0D77"/>
    <w:rsid w:val="00DF204C"/>
    <w:rsid w:val="00DF211F"/>
    <w:rsid w:val="00DF3C00"/>
    <w:rsid w:val="00DF632D"/>
    <w:rsid w:val="00DF6FBF"/>
    <w:rsid w:val="00DF72A2"/>
    <w:rsid w:val="00E007C6"/>
    <w:rsid w:val="00E01551"/>
    <w:rsid w:val="00E0171B"/>
    <w:rsid w:val="00E01AAC"/>
    <w:rsid w:val="00E02F4D"/>
    <w:rsid w:val="00E03452"/>
    <w:rsid w:val="00E03BBB"/>
    <w:rsid w:val="00E04082"/>
    <w:rsid w:val="00E04806"/>
    <w:rsid w:val="00E04B89"/>
    <w:rsid w:val="00E04E67"/>
    <w:rsid w:val="00E04F8A"/>
    <w:rsid w:val="00E05A19"/>
    <w:rsid w:val="00E05D48"/>
    <w:rsid w:val="00E065ED"/>
    <w:rsid w:val="00E067D0"/>
    <w:rsid w:val="00E10D10"/>
    <w:rsid w:val="00E10D59"/>
    <w:rsid w:val="00E1166E"/>
    <w:rsid w:val="00E13974"/>
    <w:rsid w:val="00E1415D"/>
    <w:rsid w:val="00E14B69"/>
    <w:rsid w:val="00E162E1"/>
    <w:rsid w:val="00E1636F"/>
    <w:rsid w:val="00E17090"/>
    <w:rsid w:val="00E1738E"/>
    <w:rsid w:val="00E202E0"/>
    <w:rsid w:val="00E20645"/>
    <w:rsid w:val="00E206C3"/>
    <w:rsid w:val="00E21374"/>
    <w:rsid w:val="00E225D2"/>
    <w:rsid w:val="00E22656"/>
    <w:rsid w:val="00E2267A"/>
    <w:rsid w:val="00E227D2"/>
    <w:rsid w:val="00E243FE"/>
    <w:rsid w:val="00E24F78"/>
    <w:rsid w:val="00E24FDD"/>
    <w:rsid w:val="00E25278"/>
    <w:rsid w:val="00E25E82"/>
    <w:rsid w:val="00E27C7D"/>
    <w:rsid w:val="00E3059D"/>
    <w:rsid w:val="00E319DE"/>
    <w:rsid w:val="00E31B81"/>
    <w:rsid w:val="00E32134"/>
    <w:rsid w:val="00E32172"/>
    <w:rsid w:val="00E329BC"/>
    <w:rsid w:val="00E32A35"/>
    <w:rsid w:val="00E35D1A"/>
    <w:rsid w:val="00E3632A"/>
    <w:rsid w:val="00E3648C"/>
    <w:rsid w:val="00E364ED"/>
    <w:rsid w:val="00E37F06"/>
    <w:rsid w:val="00E40243"/>
    <w:rsid w:val="00E41FCB"/>
    <w:rsid w:val="00E423CA"/>
    <w:rsid w:val="00E42927"/>
    <w:rsid w:val="00E429CF"/>
    <w:rsid w:val="00E43091"/>
    <w:rsid w:val="00E4494F"/>
    <w:rsid w:val="00E44ABC"/>
    <w:rsid w:val="00E454D2"/>
    <w:rsid w:val="00E464D6"/>
    <w:rsid w:val="00E46CF5"/>
    <w:rsid w:val="00E47307"/>
    <w:rsid w:val="00E474E2"/>
    <w:rsid w:val="00E4757A"/>
    <w:rsid w:val="00E50B1E"/>
    <w:rsid w:val="00E51A73"/>
    <w:rsid w:val="00E52268"/>
    <w:rsid w:val="00E52280"/>
    <w:rsid w:val="00E526F3"/>
    <w:rsid w:val="00E532D2"/>
    <w:rsid w:val="00E5338E"/>
    <w:rsid w:val="00E541D4"/>
    <w:rsid w:val="00E546A6"/>
    <w:rsid w:val="00E54AA1"/>
    <w:rsid w:val="00E54F66"/>
    <w:rsid w:val="00E55E37"/>
    <w:rsid w:val="00E6047B"/>
    <w:rsid w:val="00E6124F"/>
    <w:rsid w:val="00E62D1E"/>
    <w:rsid w:val="00E64578"/>
    <w:rsid w:val="00E65400"/>
    <w:rsid w:val="00E656D9"/>
    <w:rsid w:val="00E65756"/>
    <w:rsid w:val="00E65E29"/>
    <w:rsid w:val="00E66907"/>
    <w:rsid w:val="00E66CB5"/>
    <w:rsid w:val="00E6733C"/>
    <w:rsid w:val="00E67E8B"/>
    <w:rsid w:val="00E70036"/>
    <w:rsid w:val="00E700F5"/>
    <w:rsid w:val="00E711FC"/>
    <w:rsid w:val="00E71A99"/>
    <w:rsid w:val="00E7203A"/>
    <w:rsid w:val="00E728C4"/>
    <w:rsid w:val="00E7335E"/>
    <w:rsid w:val="00E7476A"/>
    <w:rsid w:val="00E74CD4"/>
    <w:rsid w:val="00E75B55"/>
    <w:rsid w:val="00E75F4F"/>
    <w:rsid w:val="00E76848"/>
    <w:rsid w:val="00E7697C"/>
    <w:rsid w:val="00E76D80"/>
    <w:rsid w:val="00E76E0E"/>
    <w:rsid w:val="00E76F30"/>
    <w:rsid w:val="00E8044A"/>
    <w:rsid w:val="00E80DB1"/>
    <w:rsid w:val="00E819C6"/>
    <w:rsid w:val="00E81B19"/>
    <w:rsid w:val="00E81B1E"/>
    <w:rsid w:val="00E81F85"/>
    <w:rsid w:val="00E820B6"/>
    <w:rsid w:val="00E83351"/>
    <w:rsid w:val="00E840AD"/>
    <w:rsid w:val="00E857E7"/>
    <w:rsid w:val="00E85E43"/>
    <w:rsid w:val="00E872E8"/>
    <w:rsid w:val="00E90675"/>
    <w:rsid w:val="00E90B70"/>
    <w:rsid w:val="00E911AB"/>
    <w:rsid w:val="00E913BE"/>
    <w:rsid w:val="00E91650"/>
    <w:rsid w:val="00E92F89"/>
    <w:rsid w:val="00E93533"/>
    <w:rsid w:val="00E9431C"/>
    <w:rsid w:val="00E947D1"/>
    <w:rsid w:val="00E95213"/>
    <w:rsid w:val="00E9521D"/>
    <w:rsid w:val="00E9587A"/>
    <w:rsid w:val="00E969CB"/>
    <w:rsid w:val="00E96BC9"/>
    <w:rsid w:val="00E96C56"/>
    <w:rsid w:val="00E9704F"/>
    <w:rsid w:val="00E979A7"/>
    <w:rsid w:val="00E97D9A"/>
    <w:rsid w:val="00EA0357"/>
    <w:rsid w:val="00EA0B61"/>
    <w:rsid w:val="00EA1221"/>
    <w:rsid w:val="00EA1717"/>
    <w:rsid w:val="00EA1D14"/>
    <w:rsid w:val="00EA27C1"/>
    <w:rsid w:val="00EA2C8C"/>
    <w:rsid w:val="00EA320F"/>
    <w:rsid w:val="00EA3856"/>
    <w:rsid w:val="00EA6048"/>
    <w:rsid w:val="00EA6931"/>
    <w:rsid w:val="00EA7DB8"/>
    <w:rsid w:val="00EA7E4D"/>
    <w:rsid w:val="00EB0628"/>
    <w:rsid w:val="00EB072D"/>
    <w:rsid w:val="00EB09C2"/>
    <w:rsid w:val="00EB1135"/>
    <w:rsid w:val="00EB1A82"/>
    <w:rsid w:val="00EB22B0"/>
    <w:rsid w:val="00EB28C9"/>
    <w:rsid w:val="00EB2B43"/>
    <w:rsid w:val="00EB2D93"/>
    <w:rsid w:val="00EB3411"/>
    <w:rsid w:val="00EB3922"/>
    <w:rsid w:val="00EB7450"/>
    <w:rsid w:val="00EC036D"/>
    <w:rsid w:val="00EC05EB"/>
    <w:rsid w:val="00EC1678"/>
    <w:rsid w:val="00EC1AE7"/>
    <w:rsid w:val="00EC2781"/>
    <w:rsid w:val="00EC2A79"/>
    <w:rsid w:val="00EC3654"/>
    <w:rsid w:val="00EC37A0"/>
    <w:rsid w:val="00EC4169"/>
    <w:rsid w:val="00EC4B4F"/>
    <w:rsid w:val="00EC5117"/>
    <w:rsid w:val="00EC5DAE"/>
    <w:rsid w:val="00EC64FD"/>
    <w:rsid w:val="00EC6624"/>
    <w:rsid w:val="00ED0FD9"/>
    <w:rsid w:val="00ED3B4B"/>
    <w:rsid w:val="00ED564C"/>
    <w:rsid w:val="00ED6D54"/>
    <w:rsid w:val="00ED7A7B"/>
    <w:rsid w:val="00ED7E95"/>
    <w:rsid w:val="00ED7F0E"/>
    <w:rsid w:val="00EE001A"/>
    <w:rsid w:val="00EE1B1F"/>
    <w:rsid w:val="00EE20D0"/>
    <w:rsid w:val="00EE2F12"/>
    <w:rsid w:val="00EE42C0"/>
    <w:rsid w:val="00EE518D"/>
    <w:rsid w:val="00EE53CF"/>
    <w:rsid w:val="00EE5AF3"/>
    <w:rsid w:val="00EE661B"/>
    <w:rsid w:val="00EE6C69"/>
    <w:rsid w:val="00EE73C2"/>
    <w:rsid w:val="00EE7699"/>
    <w:rsid w:val="00EE7B64"/>
    <w:rsid w:val="00EF0209"/>
    <w:rsid w:val="00EF0754"/>
    <w:rsid w:val="00EF10A9"/>
    <w:rsid w:val="00EF11AB"/>
    <w:rsid w:val="00EF2CB9"/>
    <w:rsid w:val="00EF346A"/>
    <w:rsid w:val="00EF3ABF"/>
    <w:rsid w:val="00EF5291"/>
    <w:rsid w:val="00EF545D"/>
    <w:rsid w:val="00EF5D96"/>
    <w:rsid w:val="00EF721E"/>
    <w:rsid w:val="00EF72C4"/>
    <w:rsid w:val="00EF7C3B"/>
    <w:rsid w:val="00EF7FA9"/>
    <w:rsid w:val="00F001DD"/>
    <w:rsid w:val="00F00F73"/>
    <w:rsid w:val="00F01284"/>
    <w:rsid w:val="00F018BD"/>
    <w:rsid w:val="00F01F52"/>
    <w:rsid w:val="00F01FF1"/>
    <w:rsid w:val="00F0273D"/>
    <w:rsid w:val="00F030B8"/>
    <w:rsid w:val="00F03813"/>
    <w:rsid w:val="00F03AD7"/>
    <w:rsid w:val="00F0450A"/>
    <w:rsid w:val="00F04BBA"/>
    <w:rsid w:val="00F05125"/>
    <w:rsid w:val="00F079FD"/>
    <w:rsid w:val="00F1068E"/>
    <w:rsid w:val="00F1080C"/>
    <w:rsid w:val="00F1251E"/>
    <w:rsid w:val="00F1374F"/>
    <w:rsid w:val="00F137C8"/>
    <w:rsid w:val="00F13DAF"/>
    <w:rsid w:val="00F14926"/>
    <w:rsid w:val="00F14F35"/>
    <w:rsid w:val="00F1540E"/>
    <w:rsid w:val="00F15AA0"/>
    <w:rsid w:val="00F162DF"/>
    <w:rsid w:val="00F1755B"/>
    <w:rsid w:val="00F17A04"/>
    <w:rsid w:val="00F20A2D"/>
    <w:rsid w:val="00F20B0D"/>
    <w:rsid w:val="00F20C2E"/>
    <w:rsid w:val="00F21821"/>
    <w:rsid w:val="00F223D6"/>
    <w:rsid w:val="00F2242D"/>
    <w:rsid w:val="00F22C19"/>
    <w:rsid w:val="00F22E31"/>
    <w:rsid w:val="00F22E6D"/>
    <w:rsid w:val="00F234C8"/>
    <w:rsid w:val="00F23C2E"/>
    <w:rsid w:val="00F23F0A"/>
    <w:rsid w:val="00F247EB"/>
    <w:rsid w:val="00F24EB1"/>
    <w:rsid w:val="00F26744"/>
    <w:rsid w:val="00F26886"/>
    <w:rsid w:val="00F278D5"/>
    <w:rsid w:val="00F3013F"/>
    <w:rsid w:val="00F30D0F"/>
    <w:rsid w:val="00F315EC"/>
    <w:rsid w:val="00F31A18"/>
    <w:rsid w:val="00F35374"/>
    <w:rsid w:val="00F357E1"/>
    <w:rsid w:val="00F35876"/>
    <w:rsid w:val="00F370F6"/>
    <w:rsid w:val="00F37E95"/>
    <w:rsid w:val="00F414C4"/>
    <w:rsid w:val="00F41942"/>
    <w:rsid w:val="00F4253A"/>
    <w:rsid w:val="00F43B5A"/>
    <w:rsid w:val="00F44F4F"/>
    <w:rsid w:val="00F45FA5"/>
    <w:rsid w:val="00F4679C"/>
    <w:rsid w:val="00F4718E"/>
    <w:rsid w:val="00F4773F"/>
    <w:rsid w:val="00F50BF8"/>
    <w:rsid w:val="00F50DEC"/>
    <w:rsid w:val="00F53198"/>
    <w:rsid w:val="00F535C5"/>
    <w:rsid w:val="00F53A59"/>
    <w:rsid w:val="00F55927"/>
    <w:rsid w:val="00F55C57"/>
    <w:rsid w:val="00F56512"/>
    <w:rsid w:val="00F56908"/>
    <w:rsid w:val="00F56BFB"/>
    <w:rsid w:val="00F56E9F"/>
    <w:rsid w:val="00F56EE6"/>
    <w:rsid w:val="00F57287"/>
    <w:rsid w:val="00F57365"/>
    <w:rsid w:val="00F60B9B"/>
    <w:rsid w:val="00F60F48"/>
    <w:rsid w:val="00F61C4E"/>
    <w:rsid w:val="00F630D9"/>
    <w:rsid w:val="00F630E9"/>
    <w:rsid w:val="00F63D3E"/>
    <w:rsid w:val="00F64B0A"/>
    <w:rsid w:val="00F650EE"/>
    <w:rsid w:val="00F6585D"/>
    <w:rsid w:val="00F6662A"/>
    <w:rsid w:val="00F67A1F"/>
    <w:rsid w:val="00F67E05"/>
    <w:rsid w:val="00F70BAA"/>
    <w:rsid w:val="00F72105"/>
    <w:rsid w:val="00F7238A"/>
    <w:rsid w:val="00F72C40"/>
    <w:rsid w:val="00F72ECD"/>
    <w:rsid w:val="00F73288"/>
    <w:rsid w:val="00F73B61"/>
    <w:rsid w:val="00F73FE3"/>
    <w:rsid w:val="00F7540D"/>
    <w:rsid w:val="00F75BCE"/>
    <w:rsid w:val="00F765C1"/>
    <w:rsid w:val="00F77F7E"/>
    <w:rsid w:val="00F803FF"/>
    <w:rsid w:val="00F81492"/>
    <w:rsid w:val="00F8266B"/>
    <w:rsid w:val="00F830B6"/>
    <w:rsid w:val="00F837CB"/>
    <w:rsid w:val="00F83883"/>
    <w:rsid w:val="00F8404E"/>
    <w:rsid w:val="00F84423"/>
    <w:rsid w:val="00F84D43"/>
    <w:rsid w:val="00F8596A"/>
    <w:rsid w:val="00F87AB7"/>
    <w:rsid w:val="00F87B70"/>
    <w:rsid w:val="00F904FB"/>
    <w:rsid w:val="00F92B75"/>
    <w:rsid w:val="00F93ED7"/>
    <w:rsid w:val="00F941BC"/>
    <w:rsid w:val="00F95887"/>
    <w:rsid w:val="00F9640F"/>
    <w:rsid w:val="00F96B02"/>
    <w:rsid w:val="00F96F92"/>
    <w:rsid w:val="00F97849"/>
    <w:rsid w:val="00F97B45"/>
    <w:rsid w:val="00F97C7E"/>
    <w:rsid w:val="00FA07B2"/>
    <w:rsid w:val="00FA18A1"/>
    <w:rsid w:val="00FA20E8"/>
    <w:rsid w:val="00FA23B8"/>
    <w:rsid w:val="00FA2B04"/>
    <w:rsid w:val="00FA3A45"/>
    <w:rsid w:val="00FA3C05"/>
    <w:rsid w:val="00FA3E2E"/>
    <w:rsid w:val="00FA40DD"/>
    <w:rsid w:val="00FA49AE"/>
    <w:rsid w:val="00FA5E99"/>
    <w:rsid w:val="00FA6045"/>
    <w:rsid w:val="00FA6805"/>
    <w:rsid w:val="00FA718C"/>
    <w:rsid w:val="00FA738F"/>
    <w:rsid w:val="00FA739B"/>
    <w:rsid w:val="00FA7983"/>
    <w:rsid w:val="00FA7B1E"/>
    <w:rsid w:val="00FA7D5A"/>
    <w:rsid w:val="00FA7E99"/>
    <w:rsid w:val="00FB0E79"/>
    <w:rsid w:val="00FB1CBC"/>
    <w:rsid w:val="00FB23D8"/>
    <w:rsid w:val="00FB2C5C"/>
    <w:rsid w:val="00FB2E5E"/>
    <w:rsid w:val="00FB3083"/>
    <w:rsid w:val="00FB30CF"/>
    <w:rsid w:val="00FB364C"/>
    <w:rsid w:val="00FB400D"/>
    <w:rsid w:val="00FB4475"/>
    <w:rsid w:val="00FB4858"/>
    <w:rsid w:val="00FB50B2"/>
    <w:rsid w:val="00FB58B5"/>
    <w:rsid w:val="00FB5C1C"/>
    <w:rsid w:val="00FB6580"/>
    <w:rsid w:val="00FB6B79"/>
    <w:rsid w:val="00FB6CF7"/>
    <w:rsid w:val="00FB6D18"/>
    <w:rsid w:val="00FC06B2"/>
    <w:rsid w:val="00FC0E11"/>
    <w:rsid w:val="00FC1040"/>
    <w:rsid w:val="00FC2DD0"/>
    <w:rsid w:val="00FC405F"/>
    <w:rsid w:val="00FC41E6"/>
    <w:rsid w:val="00FC499E"/>
    <w:rsid w:val="00FC4CB2"/>
    <w:rsid w:val="00FC4E7B"/>
    <w:rsid w:val="00FC52E7"/>
    <w:rsid w:val="00FC5584"/>
    <w:rsid w:val="00FC593E"/>
    <w:rsid w:val="00FC68F8"/>
    <w:rsid w:val="00FC73F0"/>
    <w:rsid w:val="00FC7BED"/>
    <w:rsid w:val="00FC7CB6"/>
    <w:rsid w:val="00FD1612"/>
    <w:rsid w:val="00FD2049"/>
    <w:rsid w:val="00FD5124"/>
    <w:rsid w:val="00FD5805"/>
    <w:rsid w:val="00FD5937"/>
    <w:rsid w:val="00FD5A44"/>
    <w:rsid w:val="00FD6235"/>
    <w:rsid w:val="00FE11B6"/>
    <w:rsid w:val="00FE186B"/>
    <w:rsid w:val="00FE2453"/>
    <w:rsid w:val="00FE2A29"/>
    <w:rsid w:val="00FE34BB"/>
    <w:rsid w:val="00FE3879"/>
    <w:rsid w:val="00FE38FA"/>
    <w:rsid w:val="00FE54AF"/>
    <w:rsid w:val="00FE63FA"/>
    <w:rsid w:val="00FE6CFB"/>
    <w:rsid w:val="00FE7686"/>
    <w:rsid w:val="00FE7BB6"/>
    <w:rsid w:val="00FF1AC5"/>
    <w:rsid w:val="00FF402F"/>
    <w:rsid w:val="00FF46AC"/>
    <w:rsid w:val="00FF5532"/>
    <w:rsid w:val="00FF5F7F"/>
    <w:rsid w:val="00FF6969"/>
    <w:rsid w:val="00FF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73" fill="f" fillcolor="white" stroke="f">
      <v:fill color="white" on="f"/>
      <v:stroke on="f"/>
      <o:colormru v:ext="edit" colors="#ddd"/>
    </o:shapedefaults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20757"/>
    <w:rPr>
      <w:lang w:bidi="he-IL"/>
    </w:rPr>
  </w:style>
  <w:style w:type="paragraph" w:styleId="Titolo1">
    <w:name w:val="heading 1"/>
    <w:basedOn w:val="Normale"/>
    <w:next w:val="Normale"/>
    <w:qFormat/>
    <w:rsid w:val="00A0543D"/>
    <w:pPr>
      <w:keepNext/>
      <w:spacing w:before="240" w:after="60"/>
      <w:outlineLvl w:val="0"/>
    </w:pPr>
    <w:rPr>
      <w:rFonts w:ascii="Arial" w:hAnsi="Arial"/>
      <w:b/>
      <w:caps/>
      <w:kern w:val="28"/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DE7199"/>
    <w:pPr>
      <w:keepNext/>
      <w:spacing w:before="60" w:after="60"/>
      <w:outlineLvl w:val="1"/>
    </w:pPr>
    <w:rPr>
      <w:rFonts w:ascii="Arial" w:hAnsi="Arial"/>
      <w:b/>
      <w:caps/>
    </w:rPr>
  </w:style>
  <w:style w:type="paragraph" w:styleId="Titolo3">
    <w:name w:val="heading 3"/>
    <w:basedOn w:val="Normale"/>
    <w:next w:val="Normale"/>
    <w:link w:val="Titolo3Carattere"/>
    <w:qFormat/>
    <w:rsid w:val="00A0543D"/>
    <w:pPr>
      <w:keepNext/>
      <w:spacing w:after="60"/>
      <w:outlineLvl w:val="2"/>
    </w:pPr>
    <w:rPr>
      <w:rFonts w:ascii="Arial" w:hAnsi="Arial"/>
      <w:b/>
      <w:caps/>
    </w:rPr>
  </w:style>
  <w:style w:type="paragraph" w:styleId="Titolo4">
    <w:name w:val="heading 4"/>
    <w:basedOn w:val="Normale"/>
    <w:next w:val="Normale"/>
    <w:qFormat/>
    <w:pPr>
      <w:keepNext/>
      <w:ind w:right="878"/>
      <w:outlineLvl w:val="3"/>
    </w:pPr>
    <w:rPr>
      <w:rFonts w:ascii="Arial" w:hAnsi="Arial"/>
      <w:sz w:val="24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Arial" w:hAnsi="Arial"/>
      <w:sz w:val="24"/>
    </w:rPr>
  </w:style>
  <w:style w:type="paragraph" w:styleId="Titolo6">
    <w:name w:val="heading 6"/>
    <w:basedOn w:val="Normale"/>
    <w:next w:val="Normale"/>
    <w:qFormat/>
    <w:pPr>
      <w:keepNext/>
      <w:ind w:left="7513" w:hanging="7513"/>
      <w:jc w:val="both"/>
      <w:outlineLvl w:val="5"/>
    </w:pPr>
    <w:rPr>
      <w:rFonts w:ascii="Arial" w:hAnsi="Arial"/>
      <w:sz w:val="24"/>
    </w:rPr>
  </w:style>
  <w:style w:type="paragraph" w:styleId="Titolo7">
    <w:name w:val="heading 7"/>
    <w:basedOn w:val="Normale"/>
    <w:next w:val="Normale"/>
    <w:qFormat/>
    <w:pPr>
      <w:keepNext/>
      <w:ind w:left="6096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left="708" w:firstLine="708"/>
      <w:outlineLvl w:val="7"/>
    </w:pPr>
    <w:rPr>
      <w:rFonts w:ascii="Arial" w:hAnsi="Arial"/>
      <w:sz w:val="24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Arial" w:hAnsi="Arial" w:cs="Arial"/>
      <w:b/>
      <w:bCs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delblocco">
    <w:name w:val="Block Text"/>
    <w:basedOn w:val="Normale"/>
    <w:pPr>
      <w:ind w:left="851" w:right="878"/>
      <w:jc w:val="both"/>
    </w:pPr>
    <w:rPr>
      <w:rFonts w:ascii="Arial" w:hAnsi="Arial"/>
      <w:sz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link w:val="CorpotestoCarattere"/>
    <w:rsid w:val="002208D7"/>
    <w:pPr>
      <w:jc w:val="both"/>
    </w:pPr>
    <w:rPr>
      <w:rFonts w:ascii="Arial" w:hAnsi="Arial"/>
    </w:rPr>
  </w:style>
  <w:style w:type="character" w:customStyle="1" w:styleId="CorpotestoCarattere">
    <w:name w:val="Corpo testo Carattere"/>
    <w:link w:val="Corpotesto"/>
    <w:rsid w:val="00CA71DC"/>
    <w:rPr>
      <w:rFonts w:ascii="Arial" w:hAnsi="Arial"/>
      <w:lang w:val="it-IT" w:eastAsia="it-IT" w:bidi="he-IL"/>
    </w:rPr>
  </w:style>
  <w:style w:type="paragraph" w:styleId="Rientrocorpodeltesto">
    <w:name w:val="Body Text Indent"/>
    <w:basedOn w:val="Normale"/>
    <w:pPr>
      <w:ind w:left="708"/>
      <w:jc w:val="both"/>
    </w:pPr>
    <w:rPr>
      <w:rFonts w:ascii="Arial" w:hAnsi="Arial"/>
      <w:sz w:val="24"/>
    </w:rPr>
  </w:style>
  <w:style w:type="paragraph" w:styleId="Corpodeltesto2">
    <w:name w:val="Body Text 2"/>
    <w:basedOn w:val="Normale"/>
    <w:rPr>
      <w:sz w:val="24"/>
    </w:rPr>
  </w:style>
  <w:style w:type="character" w:styleId="Collegamentoipertestuale">
    <w:name w:val="Hyperlink"/>
    <w:uiPriority w:val="99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paragraph" w:styleId="Corpodeltesto3">
    <w:name w:val="Body Text 3"/>
    <w:basedOn w:val="Normale"/>
    <w:rPr>
      <w:rFonts w:ascii="Arial" w:hAnsi="Arial" w:cs="Arial"/>
      <w:b/>
      <w:bCs/>
      <w:sz w:val="24"/>
    </w:rPr>
  </w:style>
  <w:style w:type="paragraph" w:styleId="Rientrocorpodeltesto2">
    <w:name w:val="Body Text Indent 2"/>
    <w:basedOn w:val="Normale"/>
    <w:pPr>
      <w:ind w:left="1410" w:hanging="1410"/>
      <w:jc w:val="both"/>
    </w:pPr>
    <w:rPr>
      <w:rFonts w:ascii="Arial" w:hAnsi="Arial" w:cs="Arial"/>
      <w:sz w:val="24"/>
    </w:rPr>
  </w:style>
  <w:style w:type="paragraph" w:styleId="Testonotadichiusura">
    <w:name w:val="endnote text"/>
    <w:basedOn w:val="Normale"/>
    <w:semiHidden/>
    <w:rPr>
      <w:szCs w:val="24"/>
      <w:lang w:bidi="ar-SA"/>
    </w:rPr>
  </w:style>
  <w:style w:type="paragraph" w:styleId="Rientrocorpodeltesto3">
    <w:name w:val="Body Text Indent 3"/>
    <w:basedOn w:val="Normale"/>
    <w:pPr>
      <w:ind w:left="1276" w:hanging="1276"/>
      <w:jc w:val="both"/>
    </w:pPr>
    <w:rPr>
      <w:rFonts w:ascii="Arial" w:hAnsi="Arial" w:cs="Arial"/>
    </w:rPr>
  </w:style>
  <w:style w:type="character" w:styleId="Numeropagina">
    <w:name w:val="page number"/>
    <w:basedOn w:val="Carpredefinitoparagrafo"/>
  </w:style>
  <w:style w:type="table" w:styleId="Grigliatabella">
    <w:name w:val="Table Grid"/>
    <w:basedOn w:val="Tabellanormale"/>
    <w:rsid w:val="00E47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mmario1">
    <w:name w:val="toc 1"/>
    <w:basedOn w:val="Normale"/>
    <w:next w:val="Normale"/>
    <w:autoRedefine/>
    <w:uiPriority w:val="39"/>
    <w:rsid w:val="005A71C9"/>
    <w:pPr>
      <w:spacing w:before="120" w:after="120"/>
    </w:pPr>
    <w:rPr>
      <w:b/>
      <w:bCs/>
      <w:caps/>
    </w:rPr>
  </w:style>
  <w:style w:type="paragraph" w:styleId="Sommario2">
    <w:name w:val="toc 2"/>
    <w:basedOn w:val="Normale"/>
    <w:next w:val="Normale"/>
    <w:autoRedefine/>
    <w:uiPriority w:val="39"/>
    <w:rsid w:val="005A71C9"/>
    <w:pPr>
      <w:ind w:left="200"/>
    </w:pPr>
    <w:rPr>
      <w:smallCaps/>
    </w:rPr>
  </w:style>
  <w:style w:type="paragraph" w:styleId="Sommario3">
    <w:name w:val="toc 3"/>
    <w:basedOn w:val="Normale"/>
    <w:next w:val="Normale"/>
    <w:autoRedefine/>
    <w:uiPriority w:val="39"/>
    <w:rsid w:val="00BC24DD"/>
    <w:pPr>
      <w:tabs>
        <w:tab w:val="right" w:leader="dot" w:pos="9563"/>
      </w:tabs>
    </w:pPr>
    <w:rPr>
      <w:iCs/>
    </w:rPr>
  </w:style>
  <w:style w:type="paragraph" w:styleId="Sommario4">
    <w:name w:val="toc 4"/>
    <w:basedOn w:val="Normale"/>
    <w:next w:val="Normale"/>
    <w:autoRedefine/>
    <w:semiHidden/>
    <w:rsid w:val="005A71C9"/>
    <w:pPr>
      <w:ind w:left="600"/>
    </w:pPr>
    <w:rPr>
      <w:sz w:val="18"/>
      <w:szCs w:val="18"/>
    </w:rPr>
  </w:style>
  <w:style w:type="paragraph" w:styleId="Sommario5">
    <w:name w:val="toc 5"/>
    <w:basedOn w:val="Normale"/>
    <w:next w:val="Normale"/>
    <w:autoRedefine/>
    <w:semiHidden/>
    <w:rsid w:val="005A71C9"/>
    <w:pPr>
      <w:ind w:left="800"/>
    </w:pPr>
    <w:rPr>
      <w:sz w:val="18"/>
      <w:szCs w:val="18"/>
    </w:rPr>
  </w:style>
  <w:style w:type="paragraph" w:styleId="Sommario6">
    <w:name w:val="toc 6"/>
    <w:basedOn w:val="Normale"/>
    <w:next w:val="Normale"/>
    <w:autoRedefine/>
    <w:semiHidden/>
    <w:rsid w:val="005A71C9"/>
    <w:pPr>
      <w:ind w:left="1000"/>
    </w:pPr>
    <w:rPr>
      <w:sz w:val="18"/>
      <w:szCs w:val="18"/>
    </w:rPr>
  </w:style>
  <w:style w:type="paragraph" w:styleId="Sommario7">
    <w:name w:val="toc 7"/>
    <w:basedOn w:val="Normale"/>
    <w:next w:val="Normale"/>
    <w:autoRedefine/>
    <w:semiHidden/>
    <w:rsid w:val="005A71C9"/>
    <w:pPr>
      <w:ind w:left="1200"/>
    </w:pPr>
    <w:rPr>
      <w:sz w:val="18"/>
      <w:szCs w:val="18"/>
    </w:rPr>
  </w:style>
  <w:style w:type="paragraph" w:styleId="Sommario8">
    <w:name w:val="toc 8"/>
    <w:basedOn w:val="Normale"/>
    <w:next w:val="Normale"/>
    <w:autoRedefine/>
    <w:semiHidden/>
    <w:rsid w:val="005A71C9"/>
    <w:pPr>
      <w:ind w:left="1400"/>
    </w:pPr>
    <w:rPr>
      <w:sz w:val="18"/>
      <w:szCs w:val="18"/>
    </w:rPr>
  </w:style>
  <w:style w:type="paragraph" w:styleId="Sommario9">
    <w:name w:val="toc 9"/>
    <w:basedOn w:val="Normale"/>
    <w:next w:val="Normale"/>
    <w:autoRedefine/>
    <w:semiHidden/>
    <w:rsid w:val="005A71C9"/>
    <w:pPr>
      <w:ind w:left="1600"/>
    </w:pPr>
    <w:rPr>
      <w:sz w:val="18"/>
      <w:szCs w:val="18"/>
    </w:rPr>
  </w:style>
  <w:style w:type="paragraph" w:customStyle="1" w:styleId="corpodeltesto">
    <w:name w:val="corpo del testo"/>
    <w:basedOn w:val="Normale"/>
    <w:rsid w:val="00AA7A31"/>
    <w:pPr>
      <w:jc w:val="both"/>
    </w:pPr>
    <w:rPr>
      <w:rFonts w:ascii="Arial" w:hAnsi="Arial"/>
      <w:sz w:val="24"/>
    </w:rPr>
  </w:style>
  <w:style w:type="paragraph" w:styleId="Testonotaapidipagina">
    <w:name w:val="footnote text"/>
    <w:basedOn w:val="Normale"/>
    <w:semiHidden/>
    <w:rsid w:val="00AA7A31"/>
  </w:style>
  <w:style w:type="paragraph" w:customStyle="1" w:styleId="Corpodeltesto21">
    <w:name w:val="Corpo del testo 21"/>
    <w:basedOn w:val="Normale"/>
    <w:rsid w:val="00AA7A31"/>
    <w:pPr>
      <w:overflowPunct w:val="0"/>
      <w:autoSpaceDE w:val="0"/>
      <w:autoSpaceDN w:val="0"/>
      <w:adjustRightInd w:val="0"/>
      <w:ind w:left="-567"/>
      <w:jc w:val="both"/>
      <w:textAlignment w:val="baseline"/>
    </w:pPr>
    <w:rPr>
      <w:rFonts w:ascii="Courier New" w:hAnsi="Courier New"/>
      <w:sz w:val="22"/>
    </w:rPr>
  </w:style>
  <w:style w:type="paragraph" w:styleId="Indicedellefigure">
    <w:name w:val="table of figures"/>
    <w:basedOn w:val="Normale"/>
    <w:next w:val="Normale"/>
    <w:semiHidden/>
    <w:rsid w:val="00AA7A31"/>
    <w:pPr>
      <w:ind w:left="400" w:hanging="400"/>
    </w:pPr>
  </w:style>
  <w:style w:type="paragraph" w:styleId="Testofumetto">
    <w:name w:val="Balloon Text"/>
    <w:basedOn w:val="Normale"/>
    <w:link w:val="TestofumettoCarattere"/>
    <w:rsid w:val="0039474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39474C"/>
    <w:rPr>
      <w:rFonts w:ascii="Tahoma" w:hAnsi="Tahoma" w:cs="Tahoma"/>
      <w:sz w:val="16"/>
      <w:szCs w:val="16"/>
      <w:lang w:bidi="he-IL"/>
    </w:rPr>
  </w:style>
  <w:style w:type="character" w:customStyle="1" w:styleId="CorpodeltestoCarattere">
    <w:name w:val="Corpo del testo Carattere"/>
    <w:rsid w:val="003E3B1A"/>
    <w:rPr>
      <w:rFonts w:ascii="Arial" w:hAnsi="Arial"/>
      <w:lang w:val="it-IT" w:eastAsia="it-IT" w:bidi="he-IL"/>
    </w:rPr>
  </w:style>
  <w:style w:type="paragraph" w:styleId="Paragrafoelenco">
    <w:name w:val="List Paragraph"/>
    <w:basedOn w:val="Normale"/>
    <w:uiPriority w:val="34"/>
    <w:qFormat/>
    <w:rsid w:val="000A1E9F"/>
    <w:pPr>
      <w:ind w:left="708"/>
    </w:pPr>
  </w:style>
  <w:style w:type="character" w:customStyle="1" w:styleId="Titolo3Carattere">
    <w:name w:val="Titolo 3 Carattere"/>
    <w:link w:val="Titolo3"/>
    <w:rsid w:val="00C776C4"/>
    <w:rPr>
      <w:rFonts w:ascii="Arial" w:hAnsi="Arial"/>
      <w:b/>
      <w:caps/>
      <w:lang w:bidi="he-IL"/>
    </w:rPr>
  </w:style>
  <w:style w:type="character" w:customStyle="1" w:styleId="Titolo2Carattere">
    <w:name w:val="Titolo 2 Carattere"/>
    <w:basedOn w:val="Carpredefinitoparagrafo"/>
    <w:link w:val="Titolo2"/>
    <w:rsid w:val="00714D0D"/>
    <w:rPr>
      <w:rFonts w:ascii="Arial" w:hAnsi="Arial"/>
      <w:b/>
      <w:caps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20757"/>
    <w:rPr>
      <w:lang w:bidi="he-IL"/>
    </w:rPr>
  </w:style>
  <w:style w:type="paragraph" w:styleId="Titolo1">
    <w:name w:val="heading 1"/>
    <w:basedOn w:val="Normale"/>
    <w:next w:val="Normale"/>
    <w:qFormat/>
    <w:rsid w:val="00A0543D"/>
    <w:pPr>
      <w:keepNext/>
      <w:spacing w:before="240" w:after="60"/>
      <w:outlineLvl w:val="0"/>
    </w:pPr>
    <w:rPr>
      <w:rFonts w:ascii="Arial" w:hAnsi="Arial"/>
      <w:b/>
      <w:caps/>
      <w:kern w:val="28"/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DE7199"/>
    <w:pPr>
      <w:keepNext/>
      <w:spacing w:before="60" w:after="60"/>
      <w:outlineLvl w:val="1"/>
    </w:pPr>
    <w:rPr>
      <w:rFonts w:ascii="Arial" w:hAnsi="Arial"/>
      <w:b/>
      <w:caps/>
    </w:rPr>
  </w:style>
  <w:style w:type="paragraph" w:styleId="Titolo3">
    <w:name w:val="heading 3"/>
    <w:basedOn w:val="Normale"/>
    <w:next w:val="Normale"/>
    <w:link w:val="Titolo3Carattere"/>
    <w:qFormat/>
    <w:rsid w:val="00A0543D"/>
    <w:pPr>
      <w:keepNext/>
      <w:spacing w:after="60"/>
      <w:outlineLvl w:val="2"/>
    </w:pPr>
    <w:rPr>
      <w:rFonts w:ascii="Arial" w:hAnsi="Arial"/>
      <w:b/>
      <w:caps/>
    </w:rPr>
  </w:style>
  <w:style w:type="paragraph" w:styleId="Titolo4">
    <w:name w:val="heading 4"/>
    <w:basedOn w:val="Normale"/>
    <w:next w:val="Normale"/>
    <w:qFormat/>
    <w:pPr>
      <w:keepNext/>
      <w:ind w:right="878"/>
      <w:outlineLvl w:val="3"/>
    </w:pPr>
    <w:rPr>
      <w:rFonts w:ascii="Arial" w:hAnsi="Arial"/>
      <w:sz w:val="24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Arial" w:hAnsi="Arial"/>
      <w:sz w:val="24"/>
    </w:rPr>
  </w:style>
  <w:style w:type="paragraph" w:styleId="Titolo6">
    <w:name w:val="heading 6"/>
    <w:basedOn w:val="Normale"/>
    <w:next w:val="Normale"/>
    <w:qFormat/>
    <w:pPr>
      <w:keepNext/>
      <w:ind w:left="7513" w:hanging="7513"/>
      <w:jc w:val="both"/>
      <w:outlineLvl w:val="5"/>
    </w:pPr>
    <w:rPr>
      <w:rFonts w:ascii="Arial" w:hAnsi="Arial"/>
      <w:sz w:val="24"/>
    </w:rPr>
  </w:style>
  <w:style w:type="paragraph" w:styleId="Titolo7">
    <w:name w:val="heading 7"/>
    <w:basedOn w:val="Normale"/>
    <w:next w:val="Normale"/>
    <w:qFormat/>
    <w:pPr>
      <w:keepNext/>
      <w:ind w:left="6096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left="708" w:firstLine="708"/>
      <w:outlineLvl w:val="7"/>
    </w:pPr>
    <w:rPr>
      <w:rFonts w:ascii="Arial" w:hAnsi="Arial"/>
      <w:sz w:val="24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Arial" w:hAnsi="Arial" w:cs="Arial"/>
      <w:b/>
      <w:bCs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delblocco">
    <w:name w:val="Block Text"/>
    <w:basedOn w:val="Normale"/>
    <w:pPr>
      <w:ind w:left="851" w:right="878"/>
      <w:jc w:val="both"/>
    </w:pPr>
    <w:rPr>
      <w:rFonts w:ascii="Arial" w:hAnsi="Arial"/>
      <w:sz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link w:val="CorpotestoCarattere"/>
    <w:rsid w:val="002208D7"/>
    <w:pPr>
      <w:jc w:val="both"/>
    </w:pPr>
    <w:rPr>
      <w:rFonts w:ascii="Arial" w:hAnsi="Arial"/>
    </w:rPr>
  </w:style>
  <w:style w:type="character" w:customStyle="1" w:styleId="CorpotestoCarattere">
    <w:name w:val="Corpo testo Carattere"/>
    <w:link w:val="Corpotesto"/>
    <w:rsid w:val="00CA71DC"/>
    <w:rPr>
      <w:rFonts w:ascii="Arial" w:hAnsi="Arial"/>
      <w:lang w:val="it-IT" w:eastAsia="it-IT" w:bidi="he-IL"/>
    </w:rPr>
  </w:style>
  <w:style w:type="paragraph" w:styleId="Rientrocorpodeltesto">
    <w:name w:val="Body Text Indent"/>
    <w:basedOn w:val="Normale"/>
    <w:pPr>
      <w:ind w:left="708"/>
      <w:jc w:val="both"/>
    </w:pPr>
    <w:rPr>
      <w:rFonts w:ascii="Arial" w:hAnsi="Arial"/>
      <w:sz w:val="24"/>
    </w:rPr>
  </w:style>
  <w:style w:type="paragraph" w:styleId="Corpodeltesto2">
    <w:name w:val="Body Text 2"/>
    <w:basedOn w:val="Normale"/>
    <w:rPr>
      <w:sz w:val="24"/>
    </w:rPr>
  </w:style>
  <w:style w:type="character" w:styleId="Collegamentoipertestuale">
    <w:name w:val="Hyperlink"/>
    <w:uiPriority w:val="99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paragraph" w:styleId="Corpodeltesto3">
    <w:name w:val="Body Text 3"/>
    <w:basedOn w:val="Normale"/>
    <w:rPr>
      <w:rFonts w:ascii="Arial" w:hAnsi="Arial" w:cs="Arial"/>
      <w:b/>
      <w:bCs/>
      <w:sz w:val="24"/>
    </w:rPr>
  </w:style>
  <w:style w:type="paragraph" w:styleId="Rientrocorpodeltesto2">
    <w:name w:val="Body Text Indent 2"/>
    <w:basedOn w:val="Normale"/>
    <w:pPr>
      <w:ind w:left="1410" w:hanging="1410"/>
      <w:jc w:val="both"/>
    </w:pPr>
    <w:rPr>
      <w:rFonts w:ascii="Arial" w:hAnsi="Arial" w:cs="Arial"/>
      <w:sz w:val="24"/>
    </w:rPr>
  </w:style>
  <w:style w:type="paragraph" w:styleId="Testonotadichiusura">
    <w:name w:val="endnote text"/>
    <w:basedOn w:val="Normale"/>
    <w:semiHidden/>
    <w:rPr>
      <w:szCs w:val="24"/>
      <w:lang w:bidi="ar-SA"/>
    </w:rPr>
  </w:style>
  <w:style w:type="paragraph" w:styleId="Rientrocorpodeltesto3">
    <w:name w:val="Body Text Indent 3"/>
    <w:basedOn w:val="Normale"/>
    <w:pPr>
      <w:ind w:left="1276" w:hanging="1276"/>
      <w:jc w:val="both"/>
    </w:pPr>
    <w:rPr>
      <w:rFonts w:ascii="Arial" w:hAnsi="Arial" w:cs="Arial"/>
    </w:rPr>
  </w:style>
  <w:style w:type="character" w:styleId="Numeropagina">
    <w:name w:val="page number"/>
    <w:basedOn w:val="Carpredefinitoparagrafo"/>
  </w:style>
  <w:style w:type="table" w:styleId="Grigliatabella">
    <w:name w:val="Table Grid"/>
    <w:basedOn w:val="Tabellanormale"/>
    <w:rsid w:val="00E47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mmario1">
    <w:name w:val="toc 1"/>
    <w:basedOn w:val="Normale"/>
    <w:next w:val="Normale"/>
    <w:autoRedefine/>
    <w:uiPriority w:val="39"/>
    <w:rsid w:val="005A71C9"/>
    <w:pPr>
      <w:spacing w:before="120" w:after="120"/>
    </w:pPr>
    <w:rPr>
      <w:b/>
      <w:bCs/>
      <w:caps/>
    </w:rPr>
  </w:style>
  <w:style w:type="paragraph" w:styleId="Sommario2">
    <w:name w:val="toc 2"/>
    <w:basedOn w:val="Normale"/>
    <w:next w:val="Normale"/>
    <w:autoRedefine/>
    <w:uiPriority w:val="39"/>
    <w:rsid w:val="005A71C9"/>
    <w:pPr>
      <w:ind w:left="200"/>
    </w:pPr>
    <w:rPr>
      <w:smallCaps/>
    </w:rPr>
  </w:style>
  <w:style w:type="paragraph" w:styleId="Sommario3">
    <w:name w:val="toc 3"/>
    <w:basedOn w:val="Normale"/>
    <w:next w:val="Normale"/>
    <w:autoRedefine/>
    <w:uiPriority w:val="39"/>
    <w:rsid w:val="00BC24DD"/>
    <w:pPr>
      <w:tabs>
        <w:tab w:val="right" w:leader="dot" w:pos="9563"/>
      </w:tabs>
    </w:pPr>
    <w:rPr>
      <w:iCs/>
    </w:rPr>
  </w:style>
  <w:style w:type="paragraph" w:styleId="Sommario4">
    <w:name w:val="toc 4"/>
    <w:basedOn w:val="Normale"/>
    <w:next w:val="Normale"/>
    <w:autoRedefine/>
    <w:semiHidden/>
    <w:rsid w:val="005A71C9"/>
    <w:pPr>
      <w:ind w:left="600"/>
    </w:pPr>
    <w:rPr>
      <w:sz w:val="18"/>
      <w:szCs w:val="18"/>
    </w:rPr>
  </w:style>
  <w:style w:type="paragraph" w:styleId="Sommario5">
    <w:name w:val="toc 5"/>
    <w:basedOn w:val="Normale"/>
    <w:next w:val="Normale"/>
    <w:autoRedefine/>
    <w:semiHidden/>
    <w:rsid w:val="005A71C9"/>
    <w:pPr>
      <w:ind w:left="800"/>
    </w:pPr>
    <w:rPr>
      <w:sz w:val="18"/>
      <w:szCs w:val="18"/>
    </w:rPr>
  </w:style>
  <w:style w:type="paragraph" w:styleId="Sommario6">
    <w:name w:val="toc 6"/>
    <w:basedOn w:val="Normale"/>
    <w:next w:val="Normale"/>
    <w:autoRedefine/>
    <w:semiHidden/>
    <w:rsid w:val="005A71C9"/>
    <w:pPr>
      <w:ind w:left="1000"/>
    </w:pPr>
    <w:rPr>
      <w:sz w:val="18"/>
      <w:szCs w:val="18"/>
    </w:rPr>
  </w:style>
  <w:style w:type="paragraph" w:styleId="Sommario7">
    <w:name w:val="toc 7"/>
    <w:basedOn w:val="Normale"/>
    <w:next w:val="Normale"/>
    <w:autoRedefine/>
    <w:semiHidden/>
    <w:rsid w:val="005A71C9"/>
    <w:pPr>
      <w:ind w:left="1200"/>
    </w:pPr>
    <w:rPr>
      <w:sz w:val="18"/>
      <w:szCs w:val="18"/>
    </w:rPr>
  </w:style>
  <w:style w:type="paragraph" w:styleId="Sommario8">
    <w:name w:val="toc 8"/>
    <w:basedOn w:val="Normale"/>
    <w:next w:val="Normale"/>
    <w:autoRedefine/>
    <w:semiHidden/>
    <w:rsid w:val="005A71C9"/>
    <w:pPr>
      <w:ind w:left="1400"/>
    </w:pPr>
    <w:rPr>
      <w:sz w:val="18"/>
      <w:szCs w:val="18"/>
    </w:rPr>
  </w:style>
  <w:style w:type="paragraph" w:styleId="Sommario9">
    <w:name w:val="toc 9"/>
    <w:basedOn w:val="Normale"/>
    <w:next w:val="Normale"/>
    <w:autoRedefine/>
    <w:semiHidden/>
    <w:rsid w:val="005A71C9"/>
    <w:pPr>
      <w:ind w:left="1600"/>
    </w:pPr>
    <w:rPr>
      <w:sz w:val="18"/>
      <w:szCs w:val="18"/>
    </w:rPr>
  </w:style>
  <w:style w:type="paragraph" w:customStyle="1" w:styleId="corpodeltesto">
    <w:name w:val="corpo del testo"/>
    <w:basedOn w:val="Normale"/>
    <w:rsid w:val="00AA7A31"/>
    <w:pPr>
      <w:jc w:val="both"/>
    </w:pPr>
    <w:rPr>
      <w:rFonts w:ascii="Arial" w:hAnsi="Arial"/>
      <w:sz w:val="24"/>
    </w:rPr>
  </w:style>
  <w:style w:type="paragraph" w:styleId="Testonotaapidipagina">
    <w:name w:val="footnote text"/>
    <w:basedOn w:val="Normale"/>
    <w:semiHidden/>
    <w:rsid w:val="00AA7A31"/>
  </w:style>
  <w:style w:type="paragraph" w:customStyle="1" w:styleId="Corpodeltesto21">
    <w:name w:val="Corpo del testo 21"/>
    <w:basedOn w:val="Normale"/>
    <w:rsid w:val="00AA7A31"/>
    <w:pPr>
      <w:overflowPunct w:val="0"/>
      <w:autoSpaceDE w:val="0"/>
      <w:autoSpaceDN w:val="0"/>
      <w:adjustRightInd w:val="0"/>
      <w:ind w:left="-567"/>
      <w:jc w:val="both"/>
      <w:textAlignment w:val="baseline"/>
    </w:pPr>
    <w:rPr>
      <w:rFonts w:ascii="Courier New" w:hAnsi="Courier New"/>
      <w:sz w:val="22"/>
    </w:rPr>
  </w:style>
  <w:style w:type="paragraph" w:styleId="Indicedellefigure">
    <w:name w:val="table of figures"/>
    <w:basedOn w:val="Normale"/>
    <w:next w:val="Normale"/>
    <w:semiHidden/>
    <w:rsid w:val="00AA7A31"/>
    <w:pPr>
      <w:ind w:left="400" w:hanging="400"/>
    </w:pPr>
  </w:style>
  <w:style w:type="paragraph" w:styleId="Testofumetto">
    <w:name w:val="Balloon Text"/>
    <w:basedOn w:val="Normale"/>
    <w:link w:val="TestofumettoCarattere"/>
    <w:rsid w:val="0039474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39474C"/>
    <w:rPr>
      <w:rFonts w:ascii="Tahoma" w:hAnsi="Tahoma" w:cs="Tahoma"/>
      <w:sz w:val="16"/>
      <w:szCs w:val="16"/>
      <w:lang w:bidi="he-IL"/>
    </w:rPr>
  </w:style>
  <w:style w:type="character" w:customStyle="1" w:styleId="CorpodeltestoCarattere">
    <w:name w:val="Corpo del testo Carattere"/>
    <w:rsid w:val="003E3B1A"/>
    <w:rPr>
      <w:rFonts w:ascii="Arial" w:hAnsi="Arial"/>
      <w:lang w:val="it-IT" w:eastAsia="it-IT" w:bidi="he-IL"/>
    </w:rPr>
  </w:style>
  <w:style w:type="paragraph" w:styleId="Paragrafoelenco">
    <w:name w:val="List Paragraph"/>
    <w:basedOn w:val="Normale"/>
    <w:uiPriority w:val="34"/>
    <w:qFormat/>
    <w:rsid w:val="000A1E9F"/>
    <w:pPr>
      <w:ind w:left="708"/>
    </w:pPr>
  </w:style>
  <w:style w:type="character" w:customStyle="1" w:styleId="Titolo3Carattere">
    <w:name w:val="Titolo 3 Carattere"/>
    <w:link w:val="Titolo3"/>
    <w:rsid w:val="00C776C4"/>
    <w:rPr>
      <w:rFonts w:ascii="Arial" w:hAnsi="Arial"/>
      <w:b/>
      <w:caps/>
      <w:lang w:bidi="he-IL"/>
    </w:rPr>
  </w:style>
  <w:style w:type="character" w:customStyle="1" w:styleId="Titolo2Carattere">
    <w:name w:val="Titolo 2 Carattere"/>
    <w:basedOn w:val="Carpredefinitoparagrafo"/>
    <w:link w:val="Titolo2"/>
    <w:rsid w:val="00714D0D"/>
    <w:rPr>
      <w:rFonts w:ascii="Arial" w:hAnsi="Arial"/>
      <w:b/>
      <w:caps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m-motori@messaggipec.it" TargetMode="External"/><Relationship Id="rId2" Type="http://schemas.openxmlformats.org/officeDocument/2006/relationships/hyperlink" Target="http://www.rem-motori.it" TargetMode="External"/><Relationship Id="rId1" Type="http://schemas.openxmlformats.org/officeDocument/2006/relationships/hyperlink" Target="mailto:rem-motori@messaggipec.it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www.rem-motori.i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em-motori.it" TargetMode="External"/><Relationship Id="rId2" Type="http://schemas.openxmlformats.org/officeDocument/2006/relationships/hyperlink" Target="mailto:rem-motori@messaggipec.it" TargetMode="External"/><Relationship Id="rId1" Type="http://schemas.openxmlformats.org/officeDocument/2006/relationships/image" Target="media/image3.png"/><Relationship Id="rId5" Type="http://schemas.openxmlformats.org/officeDocument/2006/relationships/hyperlink" Target="http://www.rem-motori.it" TargetMode="External"/><Relationship Id="rId4" Type="http://schemas.openxmlformats.org/officeDocument/2006/relationships/hyperlink" Target="mailto:rem-motori@messaggipec.it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rem-motori@messaggipec.it" TargetMode="External"/><Relationship Id="rId2" Type="http://schemas.openxmlformats.org/officeDocument/2006/relationships/hyperlink" Target="http://www.rem-motori.it" TargetMode="External"/><Relationship Id="rId1" Type="http://schemas.openxmlformats.org/officeDocument/2006/relationships/hyperlink" Target="mailto:rem-motori@messaggipec.it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www.rem-motori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WORD\MODELLI\CARTAINT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ACA1C-1E9E-4398-A726-02631C4D7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CARTAINT.DOT</Template>
  <TotalTime>834</TotalTime>
  <Pages>14</Pages>
  <Words>3407</Words>
  <Characters>19424</Characters>
  <Application>Microsoft Office Word</Application>
  <DocSecurity>0</DocSecurity>
  <Lines>161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Spett.</vt:lpstr>
    </vt:vector>
  </TitlesOfParts>
  <Company>T2A</Company>
  <LinksUpToDate>false</LinksUpToDate>
  <CharactersWithSpaces>22786</CharactersWithSpaces>
  <SharedDoc>false</SharedDoc>
  <HLinks>
    <vt:vector size="168" baseType="variant">
      <vt:variant>
        <vt:i4>1966135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_Toc379648901</vt:lpwstr>
      </vt:variant>
      <vt:variant>
        <vt:i4>1966135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_Toc379648900</vt:lpwstr>
      </vt:variant>
      <vt:variant>
        <vt:i4>1507382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_Toc379648899</vt:lpwstr>
      </vt:variant>
      <vt:variant>
        <vt:i4>1507382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_Toc379648898</vt:lpwstr>
      </vt:variant>
      <vt:variant>
        <vt:i4>1507382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_Toc379648897</vt:lpwstr>
      </vt:variant>
      <vt:variant>
        <vt:i4>1507382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_Toc379648896</vt:lpwstr>
      </vt:variant>
      <vt:variant>
        <vt:i4>1507382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_Toc379648895</vt:lpwstr>
      </vt:variant>
      <vt:variant>
        <vt:i4>1507382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_Toc379648894</vt:lpwstr>
      </vt:variant>
      <vt:variant>
        <vt:i4>1507382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_Toc379648893</vt:lpwstr>
      </vt:variant>
      <vt:variant>
        <vt:i4>1507382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_Toc379648892</vt:lpwstr>
      </vt:variant>
      <vt:variant>
        <vt:i4>1507382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_Toc379648891</vt:lpwstr>
      </vt:variant>
      <vt:variant>
        <vt:i4>1507382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_Toc379648890</vt:lpwstr>
      </vt:variant>
      <vt:variant>
        <vt:i4>1441846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_Toc379648889</vt:lpwstr>
      </vt:variant>
      <vt:variant>
        <vt:i4>1441846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_Toc379648888</vt:lpwstr>
      </vt:variant>
      <vt:variant>
        <vt:i4>1441846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_Toc379648887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_Toc379648886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_Toc379648885</vt:lpwstr>
      </vt:variant>
      <vt:variant>
        <vt:i4>1441846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_Toc379648884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_Toc379648883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_Toc379648882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_Toc379648881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_Toc379648880</vt:lpwstr>
      </vt:variant>
      <vt:variant>
        <vt:i4>1638454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_Toc379648879</vt:lpwstr>
      </vt:variant>
      <vt:variant>
        <vt:i4>1638454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_Toc379648878</vt:lpwstr>
      </vt:variant>
      <vt:variant>
        <vt:i4>1638454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_Toc379648877</vt:lpwstr>
      </vt:variant>
      <vt:variant>
        <vt:i4>1638454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_Toc379648876</vt:lpwstr>
      </vt:variant>
      <vt:variant>
        <vt:i4>1638454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_Toc379648875</vt:lpwstr>
      </vt:variant>
      <vt:variant>
        <vt:i4>1638454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_Toc379648874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Spett.</dc:title>
  <dc:creator>Salvucci Gianpiero</dc:creator>
  <cp:lastModifiedBy>User</cp:lastModifiedBy>
  <cp:revision>108</cp:revision>
  <cp:lastPrinted>2023-08-03T17:05:00Z</cp:lastPrinted>
  <dcterms:created xsi:type="dcterms:W3CDTF">2023-08-02T14:49:00Z</dcterms:created>
  <dcterms:modified xsi:type="dcterms:W3CDTF">2023-08-04T14:41:00Z</dcterms:modified>
</cp:coreProperties>
</file>