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615" w:rsidRPr="005950E8" w:rsidRDefault="00FF4D9E" w:rsidP="00B80615">
      <w:pPr>
        <w:pStyle w:val="corpodeltesto"/>
        <w:jc w:val="center"/>
        <w:rPr>
          <w:sz w:val="32"/>
        </w:rPr>
      </w:pPr>
      <w:r>
        <w:rPr>
          <w:noProof/>
          <w:sz w:val="32"/>
          <w:lang w:bidi="ar-SA"/>
        </w:rPr>
        <mc:AlternateContent>
          <mc:Choice Requires="wps">
            <w:drawing>
              <wp:anchor distT="0" distB="0" distL="114300" distR="114300" simplePos="0" relativeHeight="251631104" behindDoc="0" locked="0" layoutInCell="1" allowOverlap="1" wp14:anchorId="759921C2" wp14:editId="0EB10CE9">
                <wp:simplePos x="0" y="0"/>
                <wp:positionH relativeFrom="column">
                  <wp:posOffset>2068830</wp:posOffset>
                </wp:positionH>
                <wp:positionV relativeFrom="paragraph">
                  <wp:posOffset>-688975</wp:posOffset>
                </wp:positionV>
                <wp:extent cx="3962400" cy="1074420"/>
                <wp:effectExtent l="0" t="0" r="0" b="0"/>
                <wp:wrapNone/>
                <wp:docPr id="2655" name="Text Box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074420"/>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3DA8" w:rsidRDefault="005A3DA8" w:rsidP="00BC3CCC">
                            <w:pPr>
                              <w:pStyle w:val="corpodeltesto"/>
                              <w:jc w:val="center"/>
                              <w:rPr>
                                <w:b/>
                                <w:spacing w:val="-12"/>
                                <w:sz w:val="32"/>
                                <w:szCs w:val="32"/>
                              </w:rPr>
                            </w:pPr>
                            <w:r>
                              <w:rPr>
                                <w:b/>
                                <w:spacing w:val="-12"/>
                                <w:sz w:val="32"/>
                                <w:szCs w:val="32"/>
                              </w:rPr>
                              <w:t>FMA</w:t>
                            </w:r>
                          </w:p>
                          <w:p w:rsidR="005A3DA8" w:rsidRDefault="005A3DA8" w:rsidP="00BC3CCC">
                            <w:pPr>
                              <w:pStyle w:val="corpodeltesto"/>
                              <w:jc w:val="center"/>
                              <w:rPr>
                                <w:b/>
                                <w:spacing w:val="-12"/>
                                <w:sz w:val="32"/>
                                <w:szCs w:val="32"/>
                              </w:rPr>
                            </w:pPr>
                            <w:r>
                              <w:rPr>
                                <w:b/>
                                <w:spacing w:val="-12"/>
                                <w:sz w:val="32"/>
                                <w:szCs w:val="32"/>
                              </w:rPr>
                              <w:t>LINEA SCARICO BASAMENTI</w:t>
                            </w:r>
                          </w:p>
                          <w:p w:rsidR="005A3DA8" w:rsidRDefault="005A3DA8" w:rsidP="00D44105">
                            <w:pPr>
                              <w:jc w:val="center"/>
                              <w:rPr>
                                <w:rFonts w:ascii="Arial" w:hAnsi="Arial" w:cs="Arial"/>
                                <w:b/>
                                <w:sz w:val="32"/>
                              </w:rPr>
                            </w:pPr>
                          </w:p>
                          <w:p w:rsidR="005A3DA8" w:rsidRPr="00BD0A5B" w:rsidRDefault="005A3DA8" w:rsidP="00D44105">
                            <w:pPr>
                              <w:jc w:val="center"/>
                              <w:rPr>
                                <w:rFonts w:ascii="Arial" w:hAnsi="Arial" w:cs="Arial"/>
                                <w:szCs w:val="32"/>
                              </w:rPr>
                            </w:pPr>
                            <w:r w:rsidRPr="00BD0A5B">
                              <w:rPr>
                                <w:rFonts w:ascii="Arial" w:hAnsi="Arial" w:cs="Arial"/>
                                <w:b/>
                                <w:sz w:val="32"/>
                              </w:rPr>
                              <w:t>MANUALE D’USO E MANUTENZIONE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4" o:spid="_x0000_s1026" type="#_x0000_t202" style="position:absolute;left:0;text-align:left;margin-left:162.9pt;margin-top:-54.25pt;width:312pt;height:84.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" filled="f" fillcolor="#f90" stroked="f">
                <v:textbox>
                  <w:txbxContent>
                    <w:p w:rsidR="005A3DA8" w:rsidRDefault="005A3DA8" w:rsidP="00BC3CCC">
                      <w:pPr>
                        <w:pStyle w:val="corpodeltesto"/>
                        <w:jc w:val="center"/>
                        <w:rPr>
                          <w:b/>
                          <w:spacing w:val="-12"/>
                          <w:sz w:val="32"/>
                          <w:szCs w:val="32"/>
                        </w:rPr>
                      </w:pPr>
                      <w:r>
                        <w:rPr>
                          <w:b/>
                          <w:spacing w:val="-12"/>
                          <w:sz w:val="32"/>
                          <w:szCs w:val="32"/>
                        </w:rPr>
                        <w:t>FMA</w:t>
                      </w:r>
                    </w:p>
                    <w:p w:rsidR="005A3DA8" w:rsidRDefault="005A3DA8" w:rsidP="00BC3CCC">
                      <w:pPr>
                        <w:pStyle w:val="corpodeltesto"/>
                        <w:jc w:val="center"/>
                        <w:rPr>
                          <w:b/>
                          <w:spacing w:val="-12"/>
                          <w:sz w:val="32"/>
                          <w:szCs w:val="32"/>
                        </w:rPr>
                      </w:pPr>
                      <w:r>
                        <w:rPr>
                          <w:b/>
                          <w:spacing w:val="-12"/>
                          <w:sz w:val="32"/>
                          <w:szCs w:val="32"/>
                        </w:rPr>
                        <w:t>LINEA SCARICO BASAMENTI</w:t>
                      </w:r>
                    </w:p>
                    <w:p w:rsidR="005A3DA8" w:rsidRDefault="005A3DA8" w:rsidP="00D44105">
                      <w:pPr>
                        <w:jc w:val="center"/>
                        <w:rPr>
                          <w:rFonts w:ascii="Arial" w:hAnsi="Arial" w:cs="Arial"/>
                          <w:b/>
                          <w:sz w:val="32"/>
                        </w:rPr>
                      </w:pPr>
                    </w:p>
                    <w:p w:rsidR="005A3DA8" w:rsidRPr="00BD0A5B" w:rsidRDefault="005A3DA8" w:rsidP="00D44105">
                      <w:pPr>
                        <w:jc w:val="center"/>
                        <w:rPr>
                          <w:rFonts w:ascii="Arial" w:hAnsi="Arial" w:cs="Arial"/>
                          <w:szCs w:val="32"/>
                        </w:rPr>
                      </w:pPr>
                      <w:r w:rsidRPr="00BD0A5B">
                        <w:rPr>
                          <w:rFonts w:ascii="Arial" w:hAnsi="Arial" w:cs="Arial"/>
                          <w:b/>
                          <w:sz w:val="32"/>
                        </w:rPr>
                        <w:t>MANUALE D’USO E MANUTENZIONE</w:t>
                      </w:r>
                    </w:p>
                  </w:txbxContent>
                </v:textbox>
              </v:shape>
            </w:pict>
          </mc:Fallback>
        </mc:AlternateContent>
      </w:r>
      <w:r w:rsidR="005A3DA8">
        <w:rPr>
          <w:b/>
          <w:noProof/>
          <w:sz w:val="32"/>
          <w:lang w:bidi="ar-SA"/>
        </w:rPr>
        <w:pict>
          <v:group id="_x0000_s4618" style="position:absolute;left:0;text-align:left;margin-left:-61.7pt;margin-top:-65.9pt;width:180pt;height:774pt;z-index:-251632128;mso-position-horizontal-relative:text;mso-position-vertical-relative:text" coordorigin="-99,724" coordsize="3600,15480">
            <v:shape id="_x0000_s4619" type="#_x0000_t202" style="position:absolute;left:261;top:724;width:3240;height:15480" fillcolor="#ffc000" stroked="f">
              <v:fill opacity="58327f"/>
              <v:textbox style="mso-next-textbox:#_x0000_s4619">
                <w:txbxContent>
                  <w:p w:rsidR="005A3DA8" w:rsidRPr="00781F01" w:rsidRDefault="005A3DA8" w:rsidP="00802052"/>
                  <w:p w:rsidR="005A3DA8" w:rsidRDefault="005A3DA8" w:rsidP="00802052"/>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620" type="#_x0000_t136" style="position:absolute;left:-4434;top:8194;width:14400;height:540;rotation:-90" fillcolor="black" stroked="f">
              <v:shadow color="#868686"/>
              <v:textpath style="font-family:&quot;CityBlueprint&quot;;font-size:32pt;font-weight:bold;v-text-kern:t" trim="t" fitpath="t" string="Industrial  Research &amp; Development"/>
            </v:shape>
            <v:shape id="_x0000_s4621" type="#_x0000_t202" style="position:absolute;left:-99;top:724;width:1620;height:15480" fillcolor="black" stroked="f">
              <v:shadow color="#868686"/>
              <v:textbox style="mso-next-textbox:#_x0000_s4621" inset="2pt,1pt,2pt,1pt">
                <w:txbxContent>
                  <w:p w:rsidR="005A3DA8" w:rsidRDefault="005A3DA8" w:rsidP="00802052"/>
                </w:txbxContent>
              </v:textbox>
            </v:shape>
            <v:shape id="_x0000_s4622" type="#_x0000_t136" style="position:absolute;left:-2178;top:8936;width:7736;height:947;rotation:-90;mso-wrap-edited:f" stroked="f">
              <v:shadow color="#868686"/>
              <v:textpath style="font-family:&quot;Arial Black&quot;;font-style:italic;v-text-kern:t" trim="t" fitpath="t" string="IRD"/>
            </v:shape>
            <v:shape id="_x0000_s4623" type="#_x0000_t136" style="position:absolute;left:649;top:3736;width:2529;height:499;rotation:-90;mso-wrap-edited:f" stroked="f">
              <v:shadow color="#868686"/>
              <v:textpath style="font-family:&quot;Arial Black&quot;;font-size:28pt;font-style:italic;v-text-kern:t" trim="t" fitpath="t" string="S.R.L."/>
            </v:shape>
          </v:group>
        </w:pict>
      </w:r>
    </w:p>
    <w:p w:rsidR="00823A44" w:rsidRDefault="00823A44" w:rsidP="00B80615">
      <w:pPr>
        <w:pStyle w:val="corpodeltesto"/>
        <w:jc w:val="center"/>
        <w:rPr>
          <w:b/>
          <w:sz w:val="32"/>
        </w:rPr>
      </w:pPr>
    </w:p>
    <w:p w:rsidR="00823A44" w:rsidRDefault="009D399A" w:rsidP="00B80615">
      <w:pPr>
        <w:pStyle w:val="corpodeltesto"/>
        <w:jc w:val="center"/>
        <w:rPr>
          <w:b/>
          <w:sz w:val="32"/>
        </w:rPr>
      </w:pPr>
      <w:r>
        <w:rPr>
          <w:noProof/>
          <w:lang w:bidi="ar-SA"/>
        </w:rPr>
        <w:drawing>
          <wp:anchor distT="0" distB="0" distL="114300" distR="114300" simplePos="0" relativeHeight="251699712" behindDoc="1" locked="0" layoutInCell="1" allowOverlap="1" wp14:anchorId="339C61A8" wp14:editId="115B38C9">
            <wp:simplePos x="0" y="0"/>
            <wp:positionH relativeFrom="column">
              <wp:posOffset>2219053</wp:posOffset>
            </wp:positionH>
            <wp:positionV relativeFrom="paragraph">
              <wp:posOffset>140154</wp:posOffset>
            </wp:positionV>
            <wp:extent cx="2194560" cy="3292205"/>
            <wp:effectExtent l="0" t="0" r="0" b="3810"/>
            <wp:wrapNone/>
            <wp:docPr id="2794" name="Immagin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6642" t="9940" r="31889" b="6132"/>
                    <a:stretch/>
                  </pic:blipFill>
                  <pic:spPr bwMode="auto">
                    <a:xfrm>
                      <a:off x="0" y="0"/>
                      <a:ext cx="2194491" cy="3292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823A44" w:rsidP="00B80615">
      <w:pPr>
        <w:pStyle w:val="corpodeltesto"/>
        <w:jc w:val="center"/>
        <w:rPr>
          <w:b/>
          <w:sz w:val="32"/>
        </w:rPr>
      </w:pPr>
    </w:p>
    <w:p w:rsidR="00823A44" w:rsidRDefault="009D399A" w:rsidP="00CE3D8C">
      <w:pPr>
        <w:pStyle w:val="corpodeltesto"/>
        <w:rPr>
          <w:b/>
          <w:sz w:val="32"/>
        </w:rPr>
        <w:sectPr w:rsidR="00823A44" w:rsidSect="004E6447">
          <w:headerReference w:type="even" r:id="rId10"/>
          <w:headerReference w:type="default" r:id="rId11"/>
          <w:footerReference w:type="even" r:id="rId12"/>
          <w:footerReference w:type="default" r:id="rId13"/>
          <w:pgSz w:w="11907" w:h="16840" w:code="9"/>
          <w:pgMar w:top="1985" w:right="1200" w:bottom="1276" w:left="1134" w:header="567" w:footer="776" w:gutter="0"/>
          <w:cols w:space="720"/>
          <w:titlePg/>
        </w:sectPr>
      </w:pPr>
      <w:r>
        <w:rPr>
          <w:noProof/>
          <w:lang w:bidi="ar-SA"/>
        </w:rPr>
        <w:drawing>
          <wp:anchor distT="0" distB="0" distL="114300" distR="114300" simplePos="0" relativeHeight="251698688" behindDoc="1" locked="0" layoutInCell="1" allowOverlap="1" wp14:anchorId="2ED11C4F" wp14:editId="2737BD5F">
            <wp:simplePos x="0" y="0"/>
            <wp:positionH relativeFrom="column">
              <wp:posOffset>2389018</wp:posOffset>
            </wp:positionH>
            <wp:positionV relativeFrom="paragraph">
              <wp:posOffset>694055</wp:posOffset>
            </wp:positionV>
            <wp:extent cx="3835796" cy="3069772"/>
            <wp:effectExtent l="0" t="0" r="0" b="0"/>
            <wp:wrapNone/>
            <wp:docPr id="2793" name="Immagin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926" t="12310" r="16571" b="7295"/>
                    <a:stretch/>
                  </pic:blipFill>
                  <pic:spPr bwMode="auto">
                    <a:xfrm>
                      <a:off x="0" y="0"/>
                      <a:ext cx="3835796" cy="3069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E52">
        <w:rPr>
          <w:rFonts w:cs="Arial"/>
          <w:noProof/>
          <w:sz w:val="20"/>
          <w:lang w:bidi="ar-SA"/>
        </w:rPr>
        <mc:AlternateContent>
          <mc:Choice Requires="wps">
            <w:drawing>
              <wp:anchor distT="0" distB="0" distL="114300" distR="114300" simplePos="0" relativeHeight="251662848" behindDoc="0" locked="0" layoutInCell="1" allowOverlap="1" wp14:anchorId="2068AFFE" wp14:editId="6B346BE0">
                <wp:simplePos x="0" y="0"/>
                <wp:positionH relativeFrom="column">
                  <wp:posOffset>4282440</wp:posOffset>
                </wp:positionH>
                <wp:positionV relativeFrom="paragraph">
                  <wp:posOffset>5021861</wp:posOffset>
                </wp:positionV>
                <wp:extent cx="1938020" cy="448310"/>
                <wp:effectExtent l="0" t="0" r="5080" b="8890"/>
                <wp:wrapNone/>
                <wp:docPr id="2651" name="Text Box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DA8" w:rsidRPr="00802052" w:rsidRDefault="005A3DA8" w:rsidP="00395E52">
                            <w:pPr>
                              <w:pStyle w:val="Titolo3"/>
                              <w:spacing w:after="0"/>
                              <w:jc w:val="both"/>
                              <w:rPr>
                                <w:rFonts w:ascii="Arial Black" w:hAnsi="Arial Black" w:cs="Arial"/>
                                <w:b w:val="0"/>
                                <w:bCs/>
                                <w:caps w:val="0"/>
                                <w:sz w:val="18"/>
                                <w:szCs w:val="18"/>
                              </w:rPr>
                            </w:pPr>
                            <w:bookmarkStart w:id="0" w:name="_Toc426621122"/>
                            <w:bookmarkStart w:id="1" w:name="_Toc426621483"/>
                            <w:bookmarkStart w:id="2" w:name="_Toc426621738"/>
                            <w:bookmarkStart w:id="3" w:name="_Toc426454123"/>
                            <w:bookmarkStart w:id="4" w:name="_Toc427134711"/>
                            <w:bookmarkStart w:id="5" w:name="_Toc427135914"/>
                            <w:bookmarkStart w:id="6" w:name="_Toc442545336"/>
                            <w:bookmarkStart w:id="7" w:name="_Toc442545463"/>
                            <w:bookmarkStart w:id="8" w:name="_Toc442548582"/>
                            <w:bookmarkStart w:id="9" w:name="_Toc442548928"/>
                            <w:bookmarkStart w:id="10" w:name="_Toc379645798"/>
                            <w:bookmarkStart w:id="11" w:name="_Toc379648868"/>
                            <w:bookmarkStart w:id="12" w:name="_Toc442712046"/>
                            <w:r w:rsidRPr="00802052">
                              <w:rPr>
                                <w:rFonts w:ascii="Arial Black" w:hAnsi="Arial Black" w:cs="Arial"/>
                                <w:b w:val="0"/>
                                <w:bCs/>
                                <w:i/>
                                <w:iCs/>
                                <w:caps w:val="0"/>
                                <w:sz w:val="18"/>
                                <w:szCs w:val="18"/>
                              </w:rPr>
                              <w:t>I.</w:t>
                            </w:r>
                            <w:r>
                              <w:rPr>
                                <w:rFonts w:ascii="Arial Black" w:hAnsi="Arial Black" w:cs="Arial"/>
                                <w:b w:val="0"/>
                                <w:bCs/>
                                <w:i/>
                                <w:iCs/>
                                <w:caps w:val="0"/>
                                <w:sz w:val="18"/>
                                <w:szCs w:val="18"/>
                              </w:rPr>
                              <w:t>R.D.</w:t>
                            </w:r>
                            <w:r w:rsidRPr="00802052">
                              <w:rPr>
                                <w:rFonts w:cs="Arial"/>
                                <w:b w:val="0"/>
                                <w:bCs/>
                                <w:caps w:val="0"/>
                                <w:sz w:val="18"/>
                                <w:szCs w:val="18"/>
                              </w:rPr>
                              <w:t xml:space="preserve">  </w:t>
                            </w:r>
                            <w:r w:rsidRPr="00802052">
                              <w:rPr>
                                <w:rFonts w:ascii="Arial Black" w:hAnsi="Arial Black" w:cs="Arial"/>
                                <w:b w:val="0"/>
                                <w:bCs/>
                                <w:i/>
                                <w:caps w:val="0"/>
                                <w:sz w:val="16"/>
                                <w:szCs w:val="16"/>
                              </w:rPr>
                              <w:t>s.r.l.</w:t>
                            </w:r>
                            <w:bookmarkEnd w:id="0"/>
                            <w:bookmarkEnd w:id="1"/>
                            <w:bookmarkEnd w:id="2"/>
                            <w:bookmarkEnd w:id="3"/>
                            <w:bookmarkEnd w:id="4"/>
                            <w:bookmarkEnd w:id="5"/>
                            <w:bookmarkEnd w:id="6"/>
                            <w:bookmarkEnd w:id="7"/>
                            <w:bookmarkEnd w:id="8"/>
                            <w:bookmarkEnd w:id="9"/>
                            <w:bookmarkEnd w:id="12"/>
                          </w:p>
                          <w:p w:rsidR="005A3DA8" w:rsidRPr="0061299D" w:rsidRDefault="005A3DA8" w:rsidP="00395E52">
                            <w:pPr>
                              <w:pStyle w:val="Titolo3"/>
                              <w:spacing w:after="0"/>
                              <w:jc w:val="both"/>
                              <w:rPr>
                                <w:rFonts w:cs="Arial"/>
                                <w:b w:val="0"/>
                                <w:caps w:val="0"/>
                                <w:sz w:val="14"/>
                                <w:szCs w:val="14"/>
                              </w:rPr>
                            </w:pPr>
                            <w:bookmarkStart w:id="13" w:name="_Toc426621123"/>
                            <w:bookmarkStart w:id="14" w:name="_Toc426621484"/>
                            <w:bookmarkStart w:id="15" w:name="_Toc426621739"/>
                            <w:bookmarkStart w:id="16" w:name="_Toc426454124"/>
                            <w:bookmarkStart w:id="17" w:name="_Toc427134712"/>
                            <w:bookmarkStart w:id="18" w:name="_Toc427135915"/>
                            <w:bookmarkStart w:id="19" w:name="_Toc442545337"/>
                            <w:bookmarkStart w:id="20" w:name="_Toc442545464"/>
                            <w:bookmarkStart w:id="21" w:name="_Toc442548583"/>
                            <w:bookmarkStart w:id="22" w:name="_Toc442548929"/>
                            <w:bookmarkStart w:id="23" w:name="_Toc442712047"/>
                            <w:r w:rsidRPr="0061299D">
                              <w:rPr>
                                <w:rFonts w:cs="Arial"/>
                                <w:b w:val="0"/>
                                <w:caps w:val="0"/>
                                <w:sz w:val="14"/>
                                <w:szCs w:val="14"/>
                              </w:rPr>
                              <w:t>Via della Dogana n.10,  03100 Frosinone</w:t>
                            </w:r>
                            <w:bookmarkEnd w:id="13"/>
                            <w:bookmarkEnd w:id="14"/>
                            <w:bookmarkEnd w:id="15"/>
                            <w:bookmarkEnd w:id="16"/>
                            <w:bookmarkEnd w:id="17"/>
                            <w:bookmarkEnd w:id="18"/>
                            <w:bookmarkEnd w:id="19"/>
                            <w:bookmarkEnd w:id="20"/>
                            <w:bookmarkEnd w:id="21"/>
                            <w:bookmarkEnd w:id="22"/>
                            <w:bookmarkEnd w:id="23"/>
                          </w:p>
                          <w:p w:rsidR="005A3DA8" w:rsidRPr="005F3614" w:rsidRDefault="005A3DA8" w:rsidP="00395E52">
                            <w:pPr>
                              <w:pStyle w:val="Titolo3"/>
                              <w:spacing w:after="0"/>
                              <w:rPr>
                                <w:rFonts w:cs="Arial"/>
                                <w:b w:val="0"/>
                                <w:caps w:val="0"/>
                                <w:spacing w:val="-4"/>
                                <w:sz w:val="14"/>
                                <w:szCs w:val="14"/>
                                <w:lang w:val="en-US"/>
                              </w:rPr>
                            </w:pPr>
                            <w:bookmarkStart w:id="24" w:name="_Toc426621124"/>
                            <w:bookmarkStart w:id="25" w:name="_Toc426621485"/>
                            <w:bookmarkStart w:id="26" w:name="_Toc426621740"/>
                            <w:bookmarkStart w:id="27" w:name="_Toc426454125"/>
                            <w:bookmarkStart w:id="28" w:name="_Toc427134713"/>
                            <w:bookmarkStart w:id="29" w:name="_Toc427135916"/>
                            <w:bookmarkStart w:id="30" w:name="_Toc442545338"/>
                            <w:bookmarkStart w:id="31" w:name="_Toc442545465"/>
                            <w:bookmarkStart w:id="32" w:name="_Toc442548584"/>
                            <w:bookmarkStart w:id="33" w:name="_Toc442548930"/>
                            <w:bookmarkStart w:id="34" w:name="_Toc442712048"/>
                            <w:r w:rsidRPr="005F3614">
                              <w:rPr>
                                <w:rFonts w:cs="Arial"/>
                                <w:b w:val="0"/>
                                <w:caps w:val="0"/>
                                <w:spacing w:val="-4"/>
                                <w:sz w:val="14"/>
                                <w:szCs w:val="14"/>
                                <w:lang w:val="en-US"/>
                              </w:rPr>
                              <w:t xml:space="preserve">Tel./Fax  039 0775 292069      </w:t>
                            </w:r>
                            <w:r w:rsidRPr="005F3614">
                              <w:rPr>
                                <w:rFonts w:cs="Arial"/>
                                <w:b w:val="0"/>
                                <w:bCs/>
                                <w:i/>
                                <w:iCs/>
                                <w:caps w:val="0"/>
                                <w:spacing w:val="-4"/>
                                <w:sz w:val="14"/>
                                <w:szCs w:val="14"/>
                                <w:lang w:val="en-US"/>
                              </w:rPr>
                              <w:t>irdsrl@liberoit</w:t>
                            </w:r>
                            <w:bookmarkEnd w:id="24"/>
                            <w:bookmarkEnd w:id="25"/>
                            <w:bookmarkEnd w:id="26"/>
                            <w:bookmarkEnd w:id="27"/>
                            <w:bookmarkEnd w:id="28"/>
                            <w:bookmarkEnd w:id="29"/>
                            <w:bookmarkEnd w:id="30"/>
                            <w:bookmarkEnd w:id="31"/>
                            <w:bookmarkEnd w:id="32"/>
                            <w:bookmarkEnd w:id="33"/>
                            <w:bookmarkEnd w:id="34"/>
                          </w:p>
                          <w:p w:rsidR="005A3DA8" w:rsidRPr="005F3614" w:rsidRDefault="005A3DA8">
                            <w:pPr>
                              <w:rPr>
                                <w:lang w:val="en-US"/>
                              </w:rPr>
                            </w:pPr>
                          </w:p>
                          <w:p w:rsidR="005A3DA8" w:rsidRPr="00802052" w:rsidRDefault="005A3DA8" w:rsidP="00395E52">
                            <w:pPr>
                              <w:pStyle w:val="Titolo3"/>
                              <w:spacing w:after="0"/>
                              <w:jc w:val="both"/>
                              <w:rPr>
                                <w:rFonts w:ascii="Arial Black" w:hAnsi="Arial Black" w:cs="Arial"/>
                                <w:b w:val="0"/>
                                <w:bCs/>
                                <w:caps w:val="0"/>
                                <w:sz w:val="18"/>
                                <w:szCs w:val="18"/>
                              </w:rPr>
                            </w:pPr>
                            <w:bookmarkStart w:id="35" w:name="_Toc426621125"/>
                            <w:bookmarkStart w:id="36" w:name="_Toc426621486"/>
                            <w:bookmarkStart w:id="37" w:name="_Toc426621741"/>
                            <w:bookmarkStart w:id="38" w:name="_Toc426454126"/>
                            <w:bookmarkStart w:id="39" w:name="_Toc427134714"/>
                            <w:bookmarkStart w:id="40" w:name="_Toc427135917"/>
                            <w:bookmarkStart w:id="41" w:name="_Toc442545339"/>
                            <w:bookmarkStart w:id="42" w:name="_Toc442545466"/>
                            <w:bookmarkStart w:id="43" w:name="_Toc442548585"/>
                            <w:bookmarkStart w:id="44" w:name="_Toc442548931"/>
                            <w:bookmarkStart w:id="45" w:name="_Toc442712049"/>
                            <w:r w:rsidRPr="005F3614">
                              <w:rPr>
                                <w:rFonts w:ascii="Arial Black" w:hAnsi="Arial Black" w:cs="Arial"/>
                                <w:b w:val="0"/>
                                <w:bCs/>
                                <w:i/>
                                <w:iCs/>
                                <w:caps w:val="0"/>
                                <w:sz w:val="18"/>
                                <w:szCs w:val="18"/>
                                <w:lang w:val="en-US"/>
                              </w:rPr>
                              <w:t>I.R.D.</w:t>
                            </w:r>
                            <w:r w:rsidRPr="005F3614">
                              <w:rPr>
                                <w:rFonts w:cs="Arial"/>
                                <w:b w:val="0"/>
                                <w:bCs/>
                                <w:caps w:val="0"/>
                                <w:sz w:val="18"/>
                                <w:szCs w:val="18"/>
                                <w:lang w:val="en-US"/>
                              </w:rPr>
                              <w:t xml:space="preserve">  </w:t>
                            </w:r>
                            <w:r w:rsidRPr="00802052">
                              <w:rPr>
                                <w:rFonts w:ascii="Arial Black" w:hAnsi="Arial Black" w:cs="Arial"/>
                                <w:b w:val="0"/>
                                <w:bCs/>
                                <w:i/>
                                <w:caps w:val="0"/>
                                <w:sz w:val="16"/>
                                <w:szCs w:val="16"/>
                              </w:rPr>
                              <w:t>s.r.l.</w:t>
                            </w:r>
                            <w:bookmarkEnd w:id="10"/>
                            <w:bookmarkEnd w:id="11"/>
                            <w:bookmarkEnd w:id="35"/>
                            <w:bookmarkEnd w:id="36"/>
                            <w:bookmarkEnd w:id="37"/>
                            <w:bookmarkEnd w:id="38"/>
                            <w:bookmarkEnd w:id="39"/>
                            <w:bookmarkEnd w:id="40"/>
                            <w:bookmarkEnd w:id="41"/>
                            <w:bookmarkEnd w:id="42"/>
                            <w:bookmarkEnd w:id="43"/>
                            <w:bookmarkEnd w:id="44"/>
                            <w:bookmarkEnd w:id="45"/>
                          </w:p>
                          <w:p w:rsidR="005A3DA8" w:rsidRPr="0061299D" w:rsidRDefault="005A3DA8" w:rsidP="00395E52">
                            <w:pPr>
                              <w:pStyle w:val="Titolo3"/>
                              <w:spacing w:after="0"/>
                              <w:jc w:val="both"/>
                              <w:rPr>
                                <w:rFonts w:cs="Arial"/>
                                <w:b w:val="0"/>
                                <w:caps w:val="0"/>
                                <w:sz w:val="14"/>
                                <w:szCs w:val="14"/>
                              </w:rPr>
                            </w:pPr>
                            <w:bookmarkStart w:id="46" w:name="_Toc379645799"/>
                            <w:bookmarkStart w:id="47" w:name="_Toc379648869"/>
                            <w:bookmarkStart w:id="48" w:name="_Toc426621126"/>
                            <w:bookmarkStart w:id="49" w:name="_Toc426621487"/>
                            <w:bookmarkStart w:id="50" w:name="_Toc426621742"/>
                            <w:bookmarkStart w:id="51" w:name="_Toc426454127"/>
                            <w:bookmarkStart w:id="52" w:name="_Toc427134715"/>
                            <w:bookmarkStart w:id="53" w:name="_Toc427135918"/>
                            <w:bookmarkStart w:id="54" w:name="_Toc442545340"/>
                            <w:bookmarkStart w:id="55" w:name="_Toc442545467"/>
                            <w:bookmarkStart w:id="56" w:name="_Toc442548586"/>
                            <w:bookmarkStart w:id="57" w:name="_Toc442548932"/>
                            <w:bookmarkStart w:id="58" w:name="_Toc442712050"/>
                            <w:r w:rsidRPr="0061299D">
                              <w:rPr>
                                <w:rFonts w:cs="Arial"/>
                                <w:b w:val="0"/>
                                <w:caps w:val="0"/>
                                <w:sz w:val="14"/>
                                <w:szCs w:val="14"/>
                              </w:rPr>
                              <w:t>Via della Dogana n.10,  03100 Frosinone</w:t>
                            </w:r>
                            <w:bookmarkEnd w:id="46"/>
                            <w:bookmarkEnd w:id="47"/>
                            <w:bookmarkEnd w:id="48"/>
                            <w:bookmarkEnd w:id="49"/>
                            <w:bookmarkEnd w:id="50"/>
                            <w:bookmarkEnd w:id="51"/>
                            <w:bookmarkEnd w:id="52"/>
                            <w:bookmarkEnd w:id="53"/>
                            <w:bookmarkEnd w:id="54"/>
                            <w:bookmarkEnd w:id="55"/>
                            <w:bookmarkEnd w:id="56"/>
                            <w:bookmarkEnd w:id="57"/>
                            <w:bookmarkEnd w:id="58"/>
                          </w:p>
                          <w:p w:rsidR="005A3DA8" w:rsidRPr="0061299D" w:rsidRDefault="005A3DA8" w:rsidP="00395E52">
                            <w:pPr>
                              <w:pStyle w:val="Titolo3"/>
                              <w:spacing w:after="0"/>
                              <w:rPr>
                                <w:rFonts w:cs="Arial"/>
                                <w:b w:val="0"/>
                                <w:caps w:val="0"/>
                                <w:spacing w:val="-4"/>
                                <w:sz w:val="14"/>
                                <w:szCs w:val="14"/>
                              </w:rPr>
                            </w:pPr>
                            <w:bookmarkStart w:id="59" w:name="_Toc379645800"/>
                            <w:bookmarkStart w:id="60" w:name="_Toc379648870"/>
                            <w:bookmarkStart w:id="61" w:name="_Toc426621127"/>
                            <w:bookmarkStart w:id="62" w:name="_Toc426621488"/>
                            <w:bookmarkStart w:id="63" w:name="_Toc426621743"/>
                            <w:bookmarkStart w:id="64" w:name="_Toc426454128"/>
                            <w:bookmarkStart w:id="65" w:name="_Toc427134716"/>
                            <w:bookmarkStart w:id="66" w:name="_Toc427135919"/>
                            <w:bookmarkStart w:id="67" w:name="_Toc442545341"/>
                            <w:bookmarkStart w:id="68" w:name="_Toc442545468"/>
                            <w:bookmarkStart w:id="69" w:name="_Toc442548587"/>
                            <w:bookmarkStart w:id="70" w:name="_Toc442548933"/>
                            <w:bookmarkStart w:id="71" w:name="_Toc442712051"/>
                            <w:r w:rsidRPr="0061299D">
                              <w:rPr>
                                <w:rFonts w:cs="Arial"/>
                                <w:b w:val="0"/>
                                <w:caps w:val="0"/>
                                <w:spacing w:val="-4"/>
                                <w:sz w:val="14"/>
                                <w:szCs w:val="14"/>
                              </w:rPr>
                              <w:t xml:space="preserve">Tel./Fax  039 0775 292069      </w:t>
                            </w:r>
                            <w:r w:rsidRPr="0061299D">
                              <w:rPr>
                                <w:rFonts w:cs="Arial"/>
                                <w:b w:val="0"/>
                                <w:bCs/>
                                <w:i/>
                                <w:iCs/>
                                <w:caps w:val="0"/>
                                <w:spacing w:val="-4"/>
                                <w:sz w:val="14"/>
                                <w:szCs w:val="14"/>
                              </w:rPr>
                              <w:t>irdsrl@liberoit</w:t>
                            </w:r>
                            <w:bookmarkEnd w:id="59"/>
                            <w:bookmarkEnd w:id="60"/>
                            <w:bookmarkEnd w:id="61"/>
                            <w:bookmarkEnd w:id="62"/>
                            <w:bookmarkEnd w:id="63"/>
                            <w:bookmarkEnd w:id="64"/>
                            <w:bookmarkEnd w:id="65"/>
                            <w:bookmarkEnd w:id="66"/>
                            <w:bookmarkEnd w:id="67"/>
                            <w:bookmarkEnd w:id="68"/>
                            <w:bookmarkEnd w:id="69"/>
                            <w:bookmarkEnd w:id="70"/>
                            <w:bookmarkEnd w:id="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1" o:spid="_x0000_s1027" type="#_x0000_t202" style="position:absolute;left:0;text-align:left;margin-left:337.2pt;margin-top:395.4pt;width:152.6pt;height:35.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" stroked="f">
                <v:textbox>
                  <w:txbxContent>
                    <w:p w:rsidR="005A3DA8" w:rsidRPr="00802052" w:rsidRDefault="005A3DA8" w:rsidP="00395E52">
                      <w:pPr>
                        <w:pStyle w:val="Titolo3"/>
                        <w:spacing w:after="0"/>
                        <w:jc w:val="both"/>
                        <w:rPr>
                          <w:rFonts w:ascii="Arial Black" w:hAnsi="Arial Black" w:cs="Arial"/>
                          <w:b w:val="0"/>
                          <w:bCs/>
                          <w:caps w:val="0"/>
                          <w:sz w:val="18"/>
                          <w:szCs w:val="18"/>
                        </w:rPr>
                      </w:pPr>
                      <w:bookmarkStart w:id="72" w:name="_Toc426621122"/>
                      <w:bookmarkStart w:id="73" w:name="_Toc426621483"/>
                      <w:bookmarkStart w:id="74" w:name="_Toc426621738"/>
                      <w:bookmarkStart w:id="75" w:name="_Toc426454123"/>
                      <w:bookmarkStart w:id="76" w:name="_Toc427134711"/>
                      <w:bookmarkStart w:id="77" w:name="_Toc427135914"/>
                      <w:bookmarkStart w:id="78" w:name="_Toc442545336"/>
                      <w:bookmarkStart w:id="79" w:name="_Toc442545463"/>
                      <w:bookmarkStart w:id="80" w:name="_Toc442548582"/>
                      <w:bookmarkStart w:id="81" w:name="_Toc442548928"/>
                      <w:bookmarkStart w:id="82" w:name="_Toc379645798"/>
                      <w:bookmarkStart w:id="83" w:name="_Toc379648868"/>
                      <w:bookmarkStart w:id="84" w:name="_Toc442712046"/>
                      <w:r w:rsidRPr="00802052">
                        <w:rPr>
                          <w:rFonts w:ascii="Arial Black" w:hAnsi="Arial Black" w:cs="Arial"/>
                          <w:b w:val="0"/>
                          <w:bCs/>
                          <w:i/>
                          <w:iCs/>
                          <w:caps w:val="0"/>
                          <w:sz w:val="18"/>
                          <w:szCs w:val="18"/>
                        </w:rPr>
                        <w:t>I.</w:t>
                      </w:r>
                      <w:r>
                        <w:rPr>
                          <w:rFonts w:ascii="Arial Black" w:hAnsi="Arial Black" w:cs="Arial"/>
                          <w:b w:val="0"/>
                          <w:bCs/>
                          <w:i/>
                          <w:iCs/>
                          <w:caps w:val="0"/>
                          <w:sz w:val="18"/>
                          <w:szCs w:val="18"/>
                        </w:rPr>
                        <w:t>R.D.</w:t>
                      </w:r>
                      <w:r w:rsidRPr="00802052">
                        <w:rPr>
                          <w:rFonts w:cs="Arial"/>
                          <w:b w:val="0"/>
                          <w:bCs/>
                          <w:caps w:val="0"/>
                          <w:sz w:val="18"/>
                          <w:szCs w:val="18"/>
                        </w:rPr>
                        <w:t xml:space="preserve">  </w:t>
                      </w:r>
                      <w:r w:rsidRPr="00802052">
                        <w:rPr>
                          <w:rFonts w:ascii="Arial Black" w:hAnsi="Arial Black" w:cs="Arial"/>
                          <w:b w:val="0"/>
                          <w:bCs/>
                          <w:i/>
                          <w:caps w:val="0"/>
                          <w:sz w:val="16"/>
                          <w:szCs w:val="16"/>
                        </w:rPr>
                        <w:t>s.r.l.</w:t>
                      </w:r>
                      <w:bookmarkEnd w:id="72"/>
                      <w:bookmarkEnd w:id="73"/>
                      <w:bookmarkEnd w:id="74"/>
                      <w:bookmarkEnd w:id="75"/>
                      <w:bookmarkEnd w:id="76"/>
                      <w:bookmarkEnd w:id="77"/>
                      <w:bookmarkEnd w:id="78"/>
                      <w:bookmarkEnd w:id="79"/>
                      <w:bookmarkEnd w:id="80"/>
                      <w:bookmarkEnd w:id="81"/>
                      <w:bookmarkEnd w:id="84"/>
                    </w:p>
                    <w:p w:rsidR="005A3DA8" w:rsidRPr="0061299D" w:rsidRDefault="005A3DA8" w:rsidP="00395E52">
                      <w:pPr>
                        <w:pStyle w:val="Titolo3"/>
                        <w:spacing w:after="0"/>
                        <w:jc w:val="both"/>
                        <w:rPr>
                          <w:rFonts w:cs="Arial"/>
                          <w:b w:val="0"/>
                          <w:caps w:val="0"/>
                          <w:sz w:val="14"/>
                          <w:szCs w:val="14"/>
                        </w:rPr>
                      </w:pPr>
                      <w:bookmarkStart w:id="85" w:name="_Toc426621123"/>
                      <w:bookmarkStart w:id="86" w:name="_Toc426621484"/>
                      <w:bookmarkStart w:id="87" w:name="_Toc426621739"/>
                      <w:bookmarkStart w:id="88" w:name="_Toc426454124"/>
                      <w:bookmarkStart w:id="89" w:name="_Toc427134712"/>
                      <w:bookmarkStart w:id="90" w:name="_Toc427135915"/>
                      <w:bookmarkStart w:id="91" w:name="_Toc442545337"/>
                      <w:bookmarkStart w:id="92" w:name="_Toc442545464"/>
                      <w:bookmarkStart w:id="93" w:name="_Toc442548583"/>
                      <w:bookmarkStart w:id="94" w:name="_Toc442548929"/>
                      <w:bookmarkStart w:id="95" w:name="_Toc442712047"/>
                      <w:r w:rsidRPr="0061299D">
                        <w:rPr>
                          <w:rFonts w:cs="Arial"/>
                          <w:b w:val="0"/>
                          <w:caps w:val="0"/>
                          <w:sz w:val="14"/>
                          <w:szCs w:val="14"/>
                        </w:rPr>
                        <w:t>Via della Dogana n.10,  03100 Frosinone</w:t>
                      </w:r>
                      <w:bookmarkEnd w:id="85"/>
                      <w:bookmarkEnd w:id="86"/>
                      <w:bookmarkEnd w:id="87"/>
                      <w:bookmarkEnd w:id="88"/>
                      <w:bookmarkEnd w:id="89"/>
                      <w:bookmarkEnd w:id="90"/>
                      <w:bookmarkEnd w:id="91"/>
                      <w:bookmarkEnd w:id="92"/>
                      <w:bookmarkEnd w:id="93"/>
                      <w:bookmarkEnd w:id="94"/>
                      <w:bookmarkEnd w:id="95"/>
                    </w:p>
                    <w:p w:rsidR="005A3DA8" w:rsidRPr="005F3614" w:rsidRDefault="005A3DA8" w:rsidP="00395E52">
                      <w:pPr>
                        <w:pStyle w:val="Titolo3"/>
                        <w:spacing w:after="0"/>
                        <w:rPr>
                          <w:rFonts w:cs="Arial"/>
                          <w:b w:val="0"/>
                          <w:caps w:val="0"/>
                          <w:spacing w:val="-4"/>
                          <w:sz w:val="14"/>
                          <w:szCs w:val="14"/>
                          <w:lang w:val="en-US"/>
                        </w:rPr>
                      </w:pPr>
                      <w:bookmarkStart w:id="96" w:name="_Toc426621124"/>
                      <w:bookmarkStart w:id="97" w:name="_Toc426621485"/>
                      <w:bookmarkStart w:id="98" w:name="_Toc426621740"/>
                      <w:bookmarkStart w:id="99" w:name="_Toc426454125"/>
                      <w:bookmarkStart w:id="100" w:name="_Toc427134713"/>
                      <w:bookmarkStart w:id="101" w:name="_Toc427135916"/>
                      <w:bookmarkStart w:id="102" w:name="_Toc442545338"/>
                      <w:bookmarkStart w:id="103" w:name="_Toc442545465"/>
                      <w:bookmarkStart w:id="104" w:name="_Toc442548584"/>
                      <w:bookmarkStart w:id="105" w:name="_Toc442548930"/>
                      <w:bookmarkStart w:id="106" w:name="_Toc442712048"/>
                      <w:r w:rsidRPr="005F3614">
                        <w:rPr>
                          <w:rFonts w:cs="Arial"/>
                          <w:b w:val="0"/>
                          <w:caps w:val="0"/>
                          <w:spacing w:val="-4"/>
                          <w:sz w:val="14"/>
                          <w:szCs w:val="14"/>
                          <w:lang w:val="en-US"/>
                        </w:rPr>
                        <w:t xml:space="preserve">Tel./Fax  039 0775 292069      </w:t>
                      </w:r>
                      <w:r w:rsidRPr="005F3614">
                        <w:rPr>
                          <w:rFonts w:cs="Arial"/>
                          <w:b w:val="0"/>
                          <w:bCs/>
                          <w:i/>
                          <w:iCs/>
                          <w:caps w:val="0"/>
                          <w:spacing w:val="-4"/>
                          <w:sz w:val="14"/>
                          <w:szCs w:val="14"/>
                          <w:lang w:val="en-US"/>
                        </w:rPr>
                        <w:t>irdsrl@liberoit</w:t>
                      </w:r>
                      <w:bookmarkEnd w:id="96"/>
                      <w:bookmarkEnd w:id="97"/>
                      <w:bookmarkEnd w:id="98"/>
                      <w:bookmarkEnd w:id="99"/>
                      <w:bookmarkEnd w:id="100"/>
                      <w:bookmarkEnd w:id="101"/>
                      <w:bookmarkEnd w:id="102"/>
                      <w:bookmarkEnd w:id="103"/>
                      <w:bookmarkEnd w:id="104"/>
                      <w:bookmarkEnd w:id="105"/>
                      <w:bookmarkEnd w:id="106"/>
                    </w:p>
                    <w:p w:rsidR="005A3DA8" w:rsidRPr="005F3614" w:rsidRDefault="005A3DA8">
                      <w:pPr>
                        <w:rPr>
                          <w:lang w:val="en-US"/>
                        </w:rPr>
                      </w:pPr>
                    </w:p>
                    <w:p w:rsidR="005A3DA8" w:rsidRPr="00802052" w:rsidRDefault="005A3DA8" w:rsidP="00395E52">
                      <w:pPr>
                        <w:pStyle w:val="Titolo3"/>
                        <w:spacing w:after="0"/>
                        <w:jc w:val="both"/>
                        <w:rPr>
                          <w:rFonts w:ascii="Arial Black" w:hAnsi="Arial Black" w:cs="Arial"/>
                          <w:b w:val="0"/>
                          <w:bCs/>
                          <w:caps w:val="0"/>
                          <w:sz w:val="18"/>
                          <w:szCs w:val="18"/>
                        </w:rPr>
                      </w:pPr>
                      <w:bookmarkStart w:id="107" w:name="_Toc426621125"/>
                      <w:bookmarkStart w:id="108" w:name="_Toc426621486"/>
                      <w:bookmarkStart w:id="109" w:name="_Toc426621741"/>
                      <w:bookmarkStart w:id="110" w:name="_Toc426454126"/>
                      <w:bookmarkStart w:id="111" w:name="_Toc427134714"/>
                      <w:bookmarkStart w:id="112" w:name="_Toc427135917"/>
                      <w:bookmarkStart w:id="113" w:name="_Toc442545339"/>
                      <w:bookmarkStart w:id="114" w:name="_Toc442545466"/>
                      <w:bookmarkStart w:id="115" w:name="_Toc442548585"/>
                      <w:bookmarkStart w:id="116" w:name="_Toc442548931"/>
                      <w:bookmarkStart w:id="117" w:name="_Toc442712049"/>
                      <w:r w:rsidRPr="005F3614">
                        <w:rPr>
                          <w:rFonts w:ascii="Arial Black" w:hAnsi="Arial Black" w:cs="Arial"/>
                          <w:b w:val="0"/>
                          <w:bCs/>
                          <w:i/>
                          <w:iCs/>
                          <w:caps w:val="0"/>
                          <w:sz w:val="18"/>
                          <w:szCs w:val="18"/>
                          <w:lang w:val="en-US"/>
                        </w:rPr>
                        <w:t>I.R.D.</w:t>
                      </w:r>
                      <w:r w:rsidRPr="005F3614">
                        <w:rPr>
                          <w:rFonts w:cs="Arial"/>
                          <w:b w:val="0"/>
                          <w:bCs/>
                          <w:caps w:val="0"/>
                          <w:sz w:val="18"/>
                          <w:szCs w:val="18"/>
                          <w:lang w:val="en-US"/>
                        </w:rPr>
                        <w:t xml:space="preserve">  </w:t>
                      </w:r>
                      <w:r w:rsidRPr="00802052">
                        <w:rPr>
                          <w:rFonts w:ascii="Arial Black" w:hAnsi="Arial Black" w:cs="Arial"/>
                          <w:b w:val="0"/>
                          <w:bCs/>
                          <w:i/>
                          <w:caps w:val="0"/>
                          <w:sz w:val="16"/>
                          <w:szCs w:val="16"/>
                        </w:rPr>
                        <w:t>s.r.l.</w:t>
                      </w:r>
                      <w:bookmarkEnd w:id="82"/>
                      <w:bookmarkEnd w:id="83"/>
                      <w:bookmarkEnd w:id="107"/>
                      <w:bookmarkEnd w:id="108"/>
                      <w:bookmarkEnd w:id="109"/>
                      <w:bookmarkEnd w:id="110"/>
                      <w:bookmarkEnd w:id="111"/>
                      <w:bookmarkEnd w:id="112"/>
                      <w:bookmarkEnd w:id="113"/>
                      <w:bookmarkEnd w:id="114"/>
                      <w:bookmarkEnd w:id="115"/>
                      <w:bookmarkEnd w:id="116"/>
                      <w:bookmarkEnd w:id="117"/>
                    </w:p>
                    <w:p w:rsidR="005A3DA8" w:rsidRPr="0061299D" w:rsidRDefault="005A3DA8" w:rsidP="00395E52">
                      <w:pPr>
                        <w:pStyle w:val="Titolo3"/>
                        <w:spacing w:after="0"/>
                        <w:jc w:val="both"/>
                        <w:rPr>
                          <w:rFonts w:cs="Arial"/>
                          <w:b w:val="0"/>
                          <w:caps w:val="0"/>
                          <w:sz w:val="14"/>
                          <w:szCs w:val="14"/>
                        </w:rPr>
                      </w:pPr>
                      <w:bookmarkStart w:id="118" w:name="_Toc379645799"/>
                      <w:bookmarkStart w:id="119" w:name="_Toc379648869"/>
                      <w:bookmarkStart w:id="120" w:name="_Toc426621126"/>
                      <w:bookmarkStart w:id="121" w:name="_Toc426621487"/>
                      <w:bookmarkStart w:id="122" w:name="_Toc426621742"/>
                      <w:bookmarkStart w:id="123" w:name="_Toc426454127"/>
                      <w:bookmarkStart w:id="124" w:name="_Toc427134715"/>
                      <w:bookmarkStart w:id="125" w:name="_Toc427135918"/>
                      <w:bookmarkStart w:id="126" w:name="_Toc442545340"/>
                      <w:bookmarkStart w:id="127" w:name="_Toc442545467"/>
                      <w:bookmarkStart w:id="128" w:name="_Toc442548586"/>
                      <w:bookmarkStart w:id="129" w:name="_Toc442548932"/>
                      <w:bookmarkStart w:id="130" w:name="_Toc442712050"/>
                      <w:r w:rsidRPr="0061299D">
                        <w:rPr>
                          <w:rFonts w:cs="Arial"/>
                          <w:b w:val="0"/>
                          <w:caps w:val="0"/>
                          <w:sz w:val="14"/>
                          <w:szCs w:val="14"/>
                        </w:rPr>
                        <w:t>Via della Dogana n.10,  03100 Frosinone</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5A3DA8" w:rsidRPr="0061299D" w:rsidRDefault="005A3DA8" w:rsidP="00395E52">
                      <w:pPr>
                        <w:pStyle w:val="Titolo3"/>
                        <w:spacing w:after="0"/>
                        <w:rPr>
                          <w:rFonts w:cs="Arial"/>
                          <w:b w:val="0"/>
                          <w:caps w:val="0"/>
                          <w:spacing w:val="-4"/>
                          <w:sz w:val="14"/>
                          <w:szCs w:val="14"/>
                        </w:rPr>
                      </w:pPr>
                      <w:bookmarkStart w:id="131" w:name="_Toc379645800"/>
                      <w:bookmarkStart w:id="132" w:name="_Toc379648870"/>
                      <w:bookmarkStart w:id="133" w:name="_Toc426621127"/>
                      <w:bookmarkStart w:id="134" w:name="_Toc426621488"/>
                      <w:bookmarkStart w:id="135" w:name="_Toc426621743"/>
                      <w:bookmarkStart w:id="136" w:name="_Toc426454128"/>
                      <w:bookmarkStart w:id="137" w:name="_Toc427134716"/>
                      <w:bookmarkStart w:id="138" w:name="_Toc427135919"/>
                      <w:bookmarkStart w:id="139" w:name="_Toc442545341"/>
                      <w:bookmarkStart w:id="140" w:name="_Toc442545468"/>
                      <w:bookmarkStart w:id="141" w:name="_Toc442548587"/>
                      <w:bookmarkStart w:id="142" w:name="_Toc442548933"/>
                      <w:bookmarkStart w:id="143" w:name="_Toc442712051"/>
                      <w:r w:rsidRPr="0061299D">
                        <w:rPr>
                          <w:rFonts w:cs="Arial"/>
                          <w:b w:val="0"/>
                          <w:caps w:val="0"/>
                          <w:spacing w:val="-4"/>
                          <w:sz w:val="14"/>
                          <w:szCs w:val="14"/>
                        </w:rPr>
                        <w:t xml:space="preserve">Tel./Fax  039 0775 292069      </w:t>
                      </w:r>
                      <w:r w:rsidRPr="0061299D">
                        <w:rPr>
                          <w:rFonts w:cs="Arial"/>
                          <w:b w:val="0"/>
                          <w:bCs/>
                          <w:i/>
                          <w:iCs/>
                          <w:caps w:val="0"/>
                          <w:spacing w:val="-4"/>
                          <w:sz w:val="14"/>
                          <w:szCs w:val="14"/>
                        </w:rPr>
                        <w:t>irdsrl@liberoit</w:t>
                      </w:r>
                      <w:bookmarkEnd w:id="131"/>
                      <w:bookmarkEnd w:id="132"/>
                      <w:bookmarkEnd w:id="133"/>
                      <w:bookmarkEnd w:id="134"/>
                      <w:bookmarkEnd w:id="135"/>
                      <w:bookmarkEnd w:id="136"/>
                      <w:bookmarkEnd w:id="137"/>
                      <w:bookmarkEnd w:id="138"/>
                      <w:bookmarkEnd w:id="139"/>
                      <w:bookmarkEnd w:id="140"/>
                      <w:bookmarkEnd w:id="141"/>
                      <w:bookmarkEnd w:id="142"/>
                      <w:bookmarkEnd w:id="143"/>
                    </w:p>
                  </w:txbxContent>
                </v:textbox>
              </v:shape>
            </w:pict>
          </mc:Fallback>
        </mc:AlternateContent>
      </w:r>
      <w:r w:rsidR="00004D4F">
        <w:rPr>
          <w:b/>
          <w:noProof/>
          <w:sz w:val="32"/>
          <w:lang w:bidi="ar-SA"/>
        </w:rPr>
        <mc:AlternateContent>
          <mc:Choice Requires="wps">
            <w:drawing>
              <wp:anchor distT="0" distB="0" distL="114300" distR="114300" simplePos="0" relativeHeight="251632128" behindDoc="0" locked="0" layoutInCell="1" allowOverlap="1" wp14:anchorId="551B70F3" wp14:editId="18C90ECB">
                <wp:simplePos x="0" y="0"/>
                <wp:positionH relativeFrom="column">
                  <wp:posOffset>1701165</wp:posOffset>
                </wp:positionH>
                <wp:positionV relativeFrom="paragraph">
                  <wp:posOffset>3931920</wp:posOffset>
                </wp:positionV>
                <wp:extent cx="1812290" cy="777875"/>
                <wp:effectExtent l="0" t="0" r="0" b="0"/>
                <wp:wrapNone/>
                <wp:docPr id="2652"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777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3DA8" w:rsidRDefault="005A3DA8">
                            <w:pPr>
                              <w:rPr>
                                <w:rFonts w:ascii="Arial" w:hAnsi="Arial" w:cs="Arial"/>
                                <w:sz w:val="18"/>
                                <w:szCs w:val="18"/>
                              </w:rPr>
                            </w:pPr>
                            <w:r w:rsidRPr="00D705C1">
                              <w:rPr>
                                <w:rFonts w:ascii="Arial" w:hAnsi="Arial" w:cs="Arial"/>
                                <w:i/>
                                <w:sz w:val="18"/>
                                <w:szCs w:val="18"/>
                              </w:rPr>
                              <w:t>Doc. n.</w:t>
                            </w:r>
                            <w:r>
                              <w:rPr>
                                <w:rFonts w:ascii="Arial" w:hAnsi="Arial" w:cs="Arial"/>
                                <w:sz w:val="18"/>
                                <w:szCs w:val="18"/>
                              </w:rPr>
                              <w:tab/>
                            </w:r>
                            <w:r>
                              <w:rPr>
                                <w:rFonts w:ascii="Arial" w:hAnsi="Arial" w:cs="Arial"/>
                                <w:sz w:val="18"/>
                                <w:szCs w:val="18"/>
                              </w:rPr>
                              <w:tab/>
                            </w:r>
                            <w:r>
                              <w:rPr>
                                <w:rFonts w:ascii="Arial" w:hAnsi="Arial" w:cs="Arial"/>
                                <w:b/>
                                <w:sz w:val="18"/>
                                <w:szCs w:val="18"/>
                              </w:rPr>
                              <w:t>12</w:t>
                            </w:r>
                            <w:r w:rsidRPr="00B42C30">
                              <w:rPr>
                                <w:rFonts w:ascii="Arial" w:hAnsi="Arial" w:cs="Arial"/>
                                <w:b/>
                                <w:sz w:val="18"/>
                                <w:szCs w:val="18"/>
                              </w:rPr>
                              <w:t>15_MAN</w:t>
                            </w:r>
                          </w:p>
                          <w:p w:rsidR="005A3DA8" w:rsidRDefault="005A3DA8">
                            <w:pPr>
                              <w:rPr>
                                <w:rFonts w:ascii="Arial" w:hAnsi="Arial" w:cs="Arial"/>
                                <w:sz w:val="18"/>
                                <w:szCs w:val="18"/>
                              </w:rPr>
                            </w:pPr>
                          </w:p>
                          <w:p w:rsidR="005A3DA8" w:rsidRDefault="005A3DA8">
                            <w:pPr>
                              <w:rPr>
                                <w:rFonts w:ascii="Arial" w:hAnsi="Arial" w:cs="Arial"/>
                                <w:sz w:val="18"/>
                                <w:szCs w:val="18"/>
                              </w:rPr>
                            </w:pPr>
                            <w:r w:rsidRPr="00D705C1">
                              <w:rPr>
                                <w:rFonts w:ascii="Arial" w:hAnsi="Arial" w:cs="Arial"/>
                                <w:i/>
                                <w:sz w:val="18"/>
                                <w:szCs w:val="18"/>
                              </w:rPr>
                              <w:t>Edizione:</w:t>
                            </w:r>
                            <w:r>
                              <w:rPr>
                                <w:rFonts w:ascii="Arial" w:hAnsi="Arial" w:cs="Arial"/>
                                <w:sz w:val="18"/>
                                <w:szCs w:val="18"/>
                              </w:rPr>
                              <w:tab/>
                            </w:r>
                            <w:r w:rsidRPr="00B42C30">
                              <w:rPr>
                                <w:rFonts w:ascii="Arial" w:hAnsi="Arial" w:cs="Arial"/>
                                <w:b/>
                                <w:sz w:val="18"/>
                                <w:szCs w:val="18"/>
                              </w:rPr>
                              <w:t>30/</w:t>
                            </w:r>
                            <w:r>
                              <w:rPr>
                                <w:rFonts w:ascii="Arial" w:hAnsi="Arial" w:cs="Arial"/>
                                <w:b/>
                                <w:sz w:val="18"/>
                                <w:szCs w:val="18"/>
                              </w:rPr>
                              <w:t>12</w:t>
                            </w:r>
                            <w:r w:rsidRPr="00B42C30">
                              <w:rPr>
                                <w:rFonts w:ascii="Arial" w:hAnsi="Arial" w:cs="Arial"/>
                                <w:b/>
                                <w:sz w:val="18"/>
                                <w:szCs w:val="18"/>
                              </w:rPr>
                              <w:t>/2015</w:t>
                            </w:r>
                          </w:p>
                          <w:p w:rsidR="005A3DA8" w:rsidRDefault="005A3DA8">
                            <w:pPr>
                              <w:rPr>
                                <w:rFonts w:ascii="Arial" w:hAnsi="Arial" w:cs="Arial"/>
                                <w:sz w:val="18"/>
                                <w:szCs w:val="18"/>
                              </w:rPr>
                            </w:pPr>
                          </w:p>
                          <w:p w:rsidR="005A3DA8" w:rsidRPr="008553E8" w:rsidRDefault="005A3DA8">
                            <w:pPr>
                              <w:rPr>
                                <w:rFonts w:ascii="Arial" w:hAnsi="Arial" w:cs="Arial"/>
                                <w:sz w:val="18"/>
                                <w:szCs w:val="18"/>
                              </w:rPr>
                            </w:pPr>
                            <w:r w:rsidRPr="00D705C1">
                              <w:rPr>
                                <w:rFonts w:ascii="Arial" w:hAnsi="Arial" w:cs="Arial"/>
                                <w:i/>
                                <w:sz w:val="18"/>
                                <w:szCs w:val="18"/>
                              </w:rPr>
                              <w:t>Autore:</w:t>
                            </w:r>
                            <w:r>
                              <w:rPr>
                                <w:rFonts w:ascii="Arial" w:hAnsi="Arial" w:cs="Arial"/>
                                <w:sz w:val="18"/>
                                <w:szCs w:val="18"/>
                              </w:rPr>
                              <w:tab/>
                            </w:r>
                            <w:r>
                              <w:rPr>
                                <w:rFonts w:ascii="Arial" w:hAnsi="Arial" w:cs="Arial"/>
                                <w:sz w:val="18"/>
                                <w:szCs w:val="18"/>
                              </w:rPr>
                              <w:tab/>
                            </w:r>
                            <w:r w:rsidRPr="00EB0628">
                              <w:rPr>
                                <w:rFonts w:ascii="Arial" w:hAnsi="Arial" w:cs="Arial"/>
                                <w:i/>
                                <w:sz w:val="18"/>
                                <w:szCs w:val="18"/>
                              </w:rPr>
                              <w:t>E. Gabriele</w:t>
                            </w:r>
                          </w:p>
                          <w:p w:rsidR="005A3DA8" w:rsidRDefault="005A3DA8"/>
                          <w:p w:rsidR="005A3DA8" w:rsidRDefault="005A3DA8">
                            <w:pPr>
                              <w:rPr>
                                <w:rFonts w:ascii="Arial" w:hAnsi="Arial" w:cs="Arial"/>
                                <w:sz w:val="18"/>
                                <w:szCs w:val="18"/>
                              </w:rPr>
                            </w:pPr>
                            <w:r w:rsidRPr="00D705C1">
                              <w:rPr>
                                <w:rFonts w:ascii="Arial" w:hAnsi="Arial" w:cs="Arial"/>
                                <w:i/>
                                <w:sz w:val="18"/>
                                <w:szCs w:val="18"/>
                              </w:rPr>
                              <w:t>Doc. n.</w:t>
                            </w:r>
                            <w:r>
                              <w:rPr>
                                <w:rFonts w:ascii="Arial" w:hAnsi="Arial" w:cs="Arial"/>
                                <w:sz w:val="18"/>
                                <w:szCs w:val="18"/>
                              </w:rPr>
                              <w:tab/>
                            </w:r>
                            <w:r>
                              <w:rPr>
                                <w:rFonts w:ascii="Arial" w:hAnsi="Arial" w:cs="Arial"/>
                                <w:sz w:val="18"/>
                                <w:szCs w:val="18"/>
                              </w:rPr>
                              <w:tab/>
                            </w:r>
                            <w:r w:rsidRPr="00B42C30">
                              <w:rPr>
                                <w:rFonts w:ascii="Arial" w:hAnsi="Arial" w:cs="Arial"/>
                                <w:b/>
                                <w:sz w:val="18"/>
                                <w:szCs w:val="18"/>
                              </w:rPr>
                              <w:t>615_MAN</w:t>
                            </w:r>
                          </w:p>
                          <w:p w:rsidR="005A3DA8" w:rsidRDefault="005A3DA8">
                            <w:pPr>
                              <w:rPr>
                                <w:rFonts w:ascii="Arial" w:hAnsi="Arial" w:cs="Arial"/>
                                <w:sz w:val="18"/>
                                <w:szCs w:val="18"/>
                              </w:rPr>
                            </w:pPr>
                          </w:p>
                          <w:p w:rsidR="005A3DA8" w:rsidRDefault="005A3DA8">
                            <w:pPr>
                              <w:rPr>
                                <w:rFonts w:ascii="Arial" w:hAnsi="Arial" w:cs="Arial"/>
                                <w:sz w:val="18"/>
                                <w:szCs w:val="18"/>
                              </w:rPr>
                            </w:pPr>
                            <w:r w:rsidRPr="00D705C1">
                              <w:rPr>
                                <w:rFonts w:ascii="Arial" w:hAnsi="Arial" w:cs="Arial"/>
                                <w:i/>
                                <w:sz w:val="18"/>
                                <w:szCs w:val="18"/>
                              </w:rPr>
                              <w:t>Edizione:</w:t>
                            </w:r>
                            <w:r>
                              <w:rPr>
                                <w:rFonts w:ascii="Arial" w:hAnsi="Arial" w:cs="Arial"/>
                                <w:sz w:val="18"/>
                                <w:szCs w:val="18"/>
                              </w:rPr>
                              <w:tab/>
                            </w:r>
                            <w:r w:rsidRPr="00B42C30">
                              <w:rPr>
                                <w:rFonts w:ascii="Arial" w:hAnsi="Arial" w:cs="Arial"/>
                                <w:b/>
                                <w:sz w:val="18"/>
                                <w:szCs w:val="18"/>
                              </w:rPr>
                              <w:t>30/07/2015</w:t>
                            </w:r>
                          </w:p>
                          <w:p w:rsidR="005A3DA8" w:rsidRDefault="005A3DA8">
                            <w:pPr>
                              <w:rPr>
                                <w:rFonts w:ascii="Arial" w:hAnsi="Arial" w:cs="Arial"/>
                                <w:sz w:val="18"/>
                                <w:szCs w:val="18"/>
                              </w:rPr>
                            </w:pPr>
                          </w:p>
                          <w:p w:rsidR="005A3DA8" w:rsidRPr="008553E8" w:rsidRDefault="005A3DA8">
                            <w:pPr>
                              <w:rPr>
                                <w:rFonts w:ascii="Arial" w:hAnsi="Arial" w:cs="Arial"/>
                                <w:sz w:val="18"/>
                                <w:szCs w:val="18"/>
                              </w:rPr>
                            </w:pPr>
                            <w:r w:rsidRPr="00D705C1">
                              <w:rPr>
                                <w:rFonts w:ascii="Arial" w:hAnsi="Arial" w:cs="Arial"/>
                                <w:i/>
                                <w:sz w:val="18"/>
                                <w:szCs w:val="18"/>
                              </w:rPr>
                              <w:t>Autore:</w:t>
                            </w:r>
                            <w:r>
                              <w:rPr>
                                <w:rFonts w:ascii="Arial" w:hAnsi="Arial" w:cs="Arial"/>
                                <w:sz w:val="18"/>
                                <w:szCs w:val="18"/>
                              </w:rPr>
                              <w:tab/>
                            </w:r>
                            <w:r>
                              <w:rPr>
                                <w:rFonts w:ascii="Arial" w:hAnsi="Arial" w:cs="Arial"/>
                                <w:sz w:val="18"/>
                                <w:szCs w:val="18"/>
                              </w:rPr>
                              <w:tab/>
                            </w:r>
                            <w:r w:rsidRPr="00EB0628">
                              <w:rPr>
                                <w:rFonts w:ascii="Arial" w:hAnsi="Arial" w:cs="Arial"/>
                                <w:i/>
                                <w:sz w:val="18"/>
                                <w:szCs w:val="18"/>
                              </w:rPr>
                              <w:t>E. Gabriele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1" o:spid="_x0000_s1028" type="#_x0000_t202" style="position:absolute;left:0;text-align:left;margin-left:133.95pt;margin-top:309.6pt;width:142.7pt;height:61.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" filled="f" stroked="f">
                <v:textbox>
                  <w:txbxContent>
                    <w:p w:rsidR="005A3DA8" w:rsidRDefault="005A3DA8">
                      <w:pPr>
                        <w:rPr>
                          <w:rFonts w:ascii="Arial" w:hAnsi="Arial" w:cs="Arial"/>
                          <w:sz w:val="18"/>
                          <w:szCs w:val="18"/>
                        </w:rPr>
                      </w:pPr>
                      <w:r w:rsidRPr="00D705C1">
                        <w:rPr>
                          <w:rFonts w:ascii="Arial" w:hAnsi="Arial" w:cs="Arial"/>
                          <w:i/>
                          <w:sz w:val="18"/>
                          <w:szCs w:val="18"/>
                        </w:rPr>
                        <w:t>Doc. n.</w:t>
                      </w:r>
                      <w:r>
                        <w:rPr>
                          <w:rFonts w:ascii="Arial" w:hAnsi="Arial" w:cs="Arial"/>
                          <w:sz w:val="18"/>
                          <w:szCs w:val="18"/>
                        </w:rPr>
                        <w:tab/>
                      </w:r>
                      <w:r>
                        <w:rPr>
                          <w:rFonts w:ascii="Arial" w:hAnsi="Arial" w:cs="Arial"/>
                          <w:sz w:val="18"/>
                          <w:szCs w:val="18"/>
                        </w:rPr>
                        <w:tab/>
                      </w:r>
                      <w:r>
                        <w:rPr>
                          <w:rFonts w:ascii="Arial" w:hAnsi="Arial" w:cs="Arial"/>
                          <w:b/>
                          <w:sz w:val="18"/>
                          <w:szCs w:val="18"/>
                        </w:rPr>
                        <w:t>12</w:t>
                      </w:r>
                      <w:r w:rsidRPr="00B42C30">
                        <w:rPr>
                          <w:rFonts w:ascii="Arial" w:hAnsi="Arial" w:cs="Arial"/>
                          <w:b/>
                          <w:sz w:val="18"/>
                          <w:szCs w:val="18"/>
                        </w:rPr>
                        <w:t>15_MAN</w:t>
                      </w:r>
                    </w:p>
                    <w:p w:rsidR="005A3DA8" w:rsidRDefault="005A3DA8">
                      <w:pPr>
                        <w:rPr>
                          <w:rFonts w:ascii="Arial" w:hAnsi="Arial" w:cs="Arial"/>
                          <w:sz w:val="18"/>
                          <w:szCs w:val="18"/>
                        </w:rPr>
                      </w:pPr>
                    </w:p>
                    <w:p w:rsidR="005A3DA8" w:rsidRDefault="005A3DA8">
                      <w:pPr>
                        <w:rPr>
                          <w:rFonts w:ascii="Arial" w:hAnsi="Arial" w:cs="Arial"/>
                          <w:sz w:val="18"/>
                          <w:szCs w:val="18"/>
                        </w:rPr>
                      </w:pPr>
                      <w:r w:rsidRPr="00D705C1">
                        <w:rPr>
                          <w:rFonts w:ascii="Arial" w:hAnsi="Arial" w:cs="Arial"/>
                          <w:i/>
                          <w:sz w:val="18"/>
                          <w:szCs w:val="18"/>
                        </w:rPr>
                        <w:t>Edizione:</w:t>
                      </w:r>
                      <w:r>
                        <w:rPr>
                          <w:rFonts w:ascii="Arial" w:hAnsi="Arial" w:cs="Arial"/>
                          <w:sz w:val="18"/>
                          <w:szCs w:val="18"/>
                        </w:rPr>
                        <w:tab/>
                      </w:r>
                      <w:r w:rsidRPr="00B42C30">
                        <w:rPr>
                          <w:rFonts w:ascii="Arial" w:hAnsi="Arial" w:cs="Arial"/>
                          <w:b/>
                          <w:sz w:val="18"/>
                          <w:szCs w:val="18"/>
                        </w:rPr>
                        <w:t>30/</w:t>
                      </w:r>
                      <w:r>
                        <w:rPr>
                          <w:rFonts w:ascii="Arial" w:hAnsi="Arial" w:cs="Arial"/>
                          <w:b/>
                          <w:sz w:val="18"/>
                          <w:szCs w:val="18"/>
                        </w:rPr>
                        <w:t>12</w:t>
                      </w:r>
                      <w:r w:rsidRPr="00B42C30">
                        <w:rPr>
                          <w:rFonts w:ascii="Arial" w:hAnsi="Arial" w:cs="Arial"/>
                          <w:b/>
                          <w:sz w:val="18"/>
                          <w:szCs w:val="18"/>
                        </w:rPr>
                        <w:t>/2015</w:t>
                      </w:r>
                    </w:p>
                    <w:p w:rsidR="005A3DA8" w:rsidRDefault="005A3DA8">
                      <w:pPr>
                        <w:rPr>
                          <w:rFonts w:ascii="Arial" w:hAnsi="Arial" w:cs="Arial"/>
                          <w:sz w:val="18"/>
                          <w:szCs w:val="18"/>
                        </w:rPr>
                      </w:pPr>
                    </w:p>
                    <w:p w:rsidR="005A3DA8" w:rsidRPr="008553E8" w:rsidRDefault="005A3DA8">
                      <w:pPr>
                        <w:rPr>
                          <w:rFonts w:ascii="Arial" w:hAnsi="Arial" w:cs="Arial"/>
                          <w:sz w:val="18"/>
                          <w:szCs w:val="18"/>
                        </w:rPr>
                      </w:pPr>
                      <w:r w:rsidRPr="00D705C1">
                        <w:rPr>
                          <w:rFonts w:ascii="Arial" w:hAnsi="Arial" w:cs="Arial"/>
                          <w:i/>
                          <w:sz w:val="18"/>
                          <w:szCs w:val="18"/>
                        </w:rPr>
                        <w:t>Autore:</w:t>
                      </w:r>
                      <w:r>
                        <w:rPr>
                          <w:rFonts w:ascii="Arial" w:hAnsi="Arial" w:cs="Arial"/>
                          <w:sz w:val="18"/>
                          <w:szCs w:val="18"/>
                        </w:rPr>
                        <w:tab/>
                      </w:r>
                      <w:r>
                        <w:rPr>
                          <w:rFonts w:ascii="Arial" w:hAnsi="Arial" w:cs="Arial"/>
                          <w:sz w:val="18"/>
                          <w:szCs w:val="18"/>
                        </w:rPr>
                        <w:tab/>
                      </w:r>
                      <w:r w:rsidRPr="00EB0628">
                        <w:rPr>
                          <w:rFonts w:ascii="Arial" w:hAnsi="Arial" w:cs="Arial"/>
                          <w:i/>
                          <w:sz w:val="18"/>
                          <w:szCs w:val="18"/>
                        </w:rPr>
                        <w:t>E. Gabriele</w:t>
                      </w:r>
                    </w:p>
                    <w:p w:rsidR="005A3DA8" w:rsidRDefault="005A3DA8"/>
                    <w:p w:rsidR="005A3DA8" w:rsidRDefault="005A3DA8">
                      <w:pPr>
                        <w:rPr>
                          <w:rFonts w:ascii="Arial" w:hAnsi="Arial" w:cs="Arial"/>
                          <w:sz w:val="18"/>
                          <w:szCs w:val="18"/>
                        </w:rPr>
                      </w:pPr>
                      <w:r w:rsidRPr="00D705C1">
                        <w:rPr>
                          <w:rFonts w:ascii="Arial" w:hAnsi="Arial" w:cs="Arial"/>
                          <w:i/>
                          <w:sz w:val="18"/>
                          <w:szCs w:val="18"/>
                        </w:rPr>
                        <w:t>Doc. n.</w:t>
                      </w:r>
                      <w:r>
                        <w:rPr>
                          <w:rFonts w:ascii="Arial" w:hAnsi="Arial" w:cs="Arial"/>
                          <w:sz w:val="18"/>
                          <w:szCs w:val="18"/>
                        </w:rPr>
                        <w:tab/>
                      </w:r>
                      <w:r>
                        <w:rPr>
                          <w:rFonts w:ascii="Arial" w:hAnsi="Arial" w:cs="Arial"/>
                          <w:sz w:val="18"/>
                          <w:szCs w:val="18"/>
                        </w:rPr>
                        <w:tab/>
                      </w:r>
                      <w:r w:rsidRPr="00B42C30">
                        <w:rPr>
                          <w:rFonts w:ascii="Arial" w:hAnsi="Arial" w:cs="Arial"/>
                          <w:b/>
                          <w:sz w:val="18"/>
                          <w:szCs w:val="18"/>
                        </w:rPr>
                        <w:t>615_MAN</w:t>
                      </w:r>
                    </w:p>
                    <w:p w:rsidR="005A3DA8" w:rsidRDefault="005A3DA8">
                      <w:pPr>
                        <w:rPr>
                          <w:rFonts w:ascii="Arial" w:hAnsi="Arial" w:cs="Arial"/>
                          <w:sz w:val="18"/>
                          <w:szCs w:val="18"/>
                        </w:rPr>
                      </w:pPr>
                    </w:p>
                    <w:p w:rsidR="005A3DA8" w:rsidRDefault="005A3DA8">
                      <w:pPr>
                        <w:rPr>
                          <w:rFonts w:ascii="Arial" w:hAnsi="Arial" w:cs="Arial"/>
                          <w:sz w:val="18"/>
                          <w:szCs w:val="18"/>
                        </w:rPr>
                      </w:pPr>
                      <w:r w:rsidRPr="00D705C1">
                        <w:rPr>
                          <w:rFonts w:ascii="Arial" w:hAnsi="Arial" w:cs="Arial"/>
                          <w:i/>
                          <w:sz w:val="18"/>
                          <w:szCs w:val="18"/>
                        </w:rPr>
                        <w:t>Edizione:</w:t>
                      </w:r>
                      <w:r>
                        <w:rPr>
                          <w:rFonts w:ascii="Arial" w:hAnsi="Arial" w:cs="Arial"/>
                          <w:sz w:val="18"/>
                          <w:szCs w:val="18"/>
                        </w:rPr>
                        <w:tab/>
                      </w:r>
                      <w:r w:rsidRPr="00B42C30">
                        <w:rPr>
                          <w:rFonts w:ascii="Arial" w:hAnsi="Arial" w:cs="Arial"/>
                          <w:b/>
                          <w:sz w:val="18"/>
                          <w:szCs w:val="18"/>
                        </w:rPr>
                        <w:t>30/07/2015</w:t>
                      </w:r>
                    </w:p>
                    <w:p w:rsidR="005A3DA8" w:rsidRDefault="005A3DA8">
                      <w:pPr>
                        <w:rPr>
                          <w:rFonts w:ascii="Arial" w:hAnsi="Arial" w:cs="Arial"/>
                          <w:sz w:val="18"/>
                          <w:szCs w:val="18"/>
                        </w:rPr>
                      </w:pPr>
                    </w:p>
                    <w:p w:rsidR="005A3DA8" w:rsidRPr="008553E8" w:rsidRDefault="005A3DA8">
                      <w:pPr>
                        <w:rPr>
                          <w:rFonts w:ascii="Arial" w:hAnsi="Arial" w:cs="Arial"/>
                          <w:sz w:val="18"/>
                          <w:szCs w:val="18"/>
                        </w:rPr>
                      </w:pPr>
                      <w:r w:rsidRPr="00D705C1">
                        <w:rPr>
                          <w:rFonts w:ascii="Arial" w:hAnsi="Arial" w:cs="Arial"/>
                          <w:i/>
                          <w:sz w:val="18"/>
                          <w:szCs w:val="18"/>
                        </w:rPr>
                        <w:t>Autore:</w:t>
                      </w:r>
                      <w:r>
                        <w:rPr>
                          <w:rFonts w:ascii="Arial" w:hAnsi="Arial" w:cs="Arial"/>
                          <w:sz w:val="18"/>
                          <w:szCs w:val="18"/>
                        </w:rPr>
                        <w:tab/>
                      </w:r>
                      <w:r>
                        <w:rPr>
                          <w:rFonts w:ascii="Arial" w:hAnsi="Arial" w:cs="Arial"/>
                          <w:sz w:val="18"/>
                          <w:szCs w:val="18"/>
                        </w:rPr>
                        <w:tab/>
                      </w:r>
                      <w:r w:rsidRPr="00EB0628">
                        <w:rPr>
                          <w:rFonts w:ascii="Arial" w:hAnsi="Arial" w:cs="Arial"/>
                          <w:i/>
                          <w:sz w:val="18"/>
                          <w:szCs w:val="18"/>
                        </w:rPr>
                        <w:t>E. Gabriele</w:t>
                      </w:r>
                    </w:p>
                  </w:txbxContent>
                </v:textbox>
              </v:shape>
            </w:pict>
          </mc:Fallback>
        </mc:AlternateContent>
      </w:r>
    </w:p>
    <w:p w:rsidR="00B80615" w:rsidRDefault="00CE3D8C" w:rsidP="00AF76D0">
      <w:pPr>
        <w:pStyle w:val="corpodeltesto"/>
        <w:tabs>
          <w:tab w:val="left" w:pos="2824"/>
        </w:tabs>
        <w:rPr>
          <w:b/>
          <w:bCs/>
          <w:sz w:val="20"/>
        </w:rPr>
      </w:pPr>
      <w:r>
        <w:rPr>
          <w:b/>
          <w:bCs/>
          <w:noProof/>
          <w:sz w:val="20"/>
          <w:lang w:bidi="ar-SA"/>
        </w:rPr>
        <w:lastRenderedPageBreak/>
        <mc:AlternateContent>
          <mc:Choice Requires="wps">
            <w:drawing>
              <wp:anchor distT="0" distB="0" distL="114300" distR="114300" simplePos="0" relativeHeight="251633152" behindDoc="0" locked="0" layoutInCell="1" allowOverlap="1" wp14:anchorId="74494687" wp14:editId="3A239F81">
                <wp:simplePos x="0" y="0"/>
                <wp:positionH relativeFrom="column">
                  <wp:posOffset>-5715</wp:posOffset>
                </wp:positionH>
                <wp:positionV relativeFrom="paragraph">
                  <wp:posOffset>71120</wp:posOffset>
                </wp:positionV>
                <wp:extent cx="2179320" cy="228600"/>
                <wp:effectExtent l="0" t="0" r="11430" b="19050"/>
                <wp:wrapNone/>
                <wp:docPr id="265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286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8553E8" w:rsidRDefault="005A3DA8" w:rsidP="008553E8">
                            <w:pPr>
                              <w:rPr>
                                <w:rFonts w:ascii="Arial" w:hAnsi="Arial" w:cs="Arial"/>
                                <w:b/>
                              </w:rPr>
                            </w:pPr>
                            <w:r w:rsidRPr="008553E8">
                              <w:rPr>
                                <w:rFonts w:ascii="Arial" w:hAnsi="Arial" w:cs="Arial"/>
                                <w:b/>
                              </w:rPr>
                              <w:t>C</w:t>
                            </w:r>
                            <w:r>
                              <w:rPr>
                                <w:rFonts w:ascii="Arial" w:hAnsi="Arial" w:cs="Arial"/>
                                <w:b/>
                              </w:rPr>
                              <w:t>OMPOSIZIONE- DATI TECNICI</w:t>
                            </w:r>
                          </w:p>
                          <w:p w:rsidR="005A3DA8" w:rsidRDefault="005A3DA8"/>
                          <w:p w:rsidR="005A3DA8" w:rsidRPr="008553E8" w:rsidRDefault="005A3DA8" w:rsidP="008553E8">
                            <w:pPr>
                              <w:rPr>
                                <w:rFonts w:ascii="Arial" w:hAnsi="Arial" w:cs="Arial"/>
                                <w:b/>
                              </w:rPr>
                            </w:pPr>
                            <w:r w:rsidRPr="008553E8">
                              <w:rPr>
                                <w:rFonts w:ascii="Arial" w:hAnsi="Arial" w:cs="Arial"/>
                                <w:b/>
                              </w:rPr>
                              <w:t>C</w:t>
                            </w:r>
                            <w:r>
                              <w:rPr>
                                <w:rFonts w:ascii="Arial" w:hAnsi="Arial" w:cs="Arial"/>
                                <w:b/>
                              </w:rPr>
                              <w:t>OMPOSIZIONE- DATI TECNICI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0" o:spid="_x0000_s1029" type="#_x0000_t202" style="position:absolute;left:0;text-align:left;margin-left:-.45pt;margin-top:5.6pt;width:171.6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" fillcolor="#ddd">
                <v:textbox>
                  <w:txbxContent>
                    <w:p w:rsidR="005A3DA8" w:rsidRPr="008553E8" w:rsidRDefault="005A3DA8" w:rsidP="008553E8">
                      <w:pPr>
                        <w:rPr>
                          <w:rFonts w:ascii="Arial" w:hAnsi="Arial" w:cs="Arial"/>
                          <w:b/>
                        </w:rPr>
                      </w:pPr>
                      <w:r w:rsidRPr="008553E8">
                        <w:rPr>
                          <w:rFonts w:ascii="Arial" w:hAnsi="Arial" w:cs="Arial"/>
                          <w:b/>
                        </w:rPr>
                        <w:t>C</w:t>
                      </w:r>
                      <w:r>
                        <w:rPr>
                          <w:rFonts w:ascii="Arial" w:hAnsi="Arial" w:cs="Arial"/>
                          <w:b/>
                        </w:rPr>
                        <w:t>OMPOSIZIONE- DATI TECNICI</w:t>
                      </w:r>
                    </w:p>
                    <w:p w:rsidR="005A3DA8" w:rsidRDefault="005A3DA8"/>
                    <w:p w:rsidR="005A3DA8" w:rsidRPr="008553E8" w:rsidRDefault="005A3DA8" w:rsidP="008553E8">
                      <w:pPr>
                        <w:rPr>
                          <w:rFonts w:ascii="Arial" w:hAnsi="Arial" w:cs="Arial"/>
                          <w:b/>
                        </w:rPr>
                      </w:pPr>
                      <w:r w:rsidRPr="008553E8">
                        <w:rPr>
                          <w:rFonts w:ascii="Arial" w:hAnsi="Arial" w:cs="Arial"/>
                          <w:b/>
                        </w:rPr>
                        <w:t>C</w:t>
                      </w:r>
                      <w:r>
                        <w:rPr>
                          <w:rFonts w:ascii="Arial" w:hAnsi="Arial" w:cs="Arial"/>
                          <w:b/>
                        </w:rPr>
                        <w:t>OMPOSIZIONE- DATI TECNICI</w:t>
                      </w:r>
                    </w:p>
                  </w:txbxContent>
                </v:textbox>
              </v:shape>
            </w:pict>
          </mc:Fallback>
        </mc:AlternateContent>
      </w:r>
      <w:r w:rsidR="008553E8">
        <w:rPr>
          <w:b/>
          <w:bCs/>
          <w:sz w:val="20"/>
        </w:rPr>
        <w:tab/>
      </w:r>
    </w:p>
    <w:p w:rsidR="00B80615" w:rsidRDefault="00B80615" w:rsidP="00B80615">
      <w:pPr>
        <w:pStyle w:val="corpodeltesto"/>
        <w:rPr>
          <w:b/>
          <w:bCs/>
          <w:sz w:val="20"/>
        </w:rPr>
      </w:pPr>
    </w:p>
    <w:p w:rsidR="008553E8" w:rsidRPr="00A97634" w:rsidRDefault="008553E8" w:rsidP="00B80615">
      <w:pPr>
        <w:pStyle w:val="corpodeltesto"/>
        <w:rPr>
          <w:b/>
          <w:bCs/>
          <w:sz w:val="18"/>
          <w:szCs w:val="18"/>
        </w:rPr>
      </w:pPr>
    </w:p>
    <w:p w:rsidR="00147348" w:rsidRDefault="00796B60" w:rsidP="00F87B33">
      <w:pPr>
        <w:pStyle w:val="corpodeltesto"/>
        <w:ind w:left="2552" w:hanging="2552"/>
        <w:rPr>
          <w:sz w:val="18"/>
          <w:szCs w:val="18"/>
        </w:rPr>
      </w:pPr>
      <w:r>
        <w:rPr>
          <w:b/>
          <w:bCs/>
          <w:spacing w:val="-8"/>
          <w:sz w:val="18"/>
          <w:szCs w:val="18"/>
        </w:rPr>
        <w:t>Discensore</w:t>
      </w:r>
      <w:r w:rsidR="001D0506" w:rsidRPr="00A97634">
        <w:rPr>
          <w:b/>
          <w:bCs/>
          <w:spacing w:val="-8"/>
          <w:sz w:val="18"/>
          <w:szCs w:val="18"/>
        </w:rPr>
        <w:tab/>
      </w:r>
      <w:r w:rsidR="00F87B33">
        <w:rPr>
          <w:sz w:val="18"/>
          <w:szCs w:val="18"/>
        </w:rPr>
        <w:t xml:space="preserve">Dedicata al trasferimento dalla quota di alimentazione linea principale a1090 mm (piano rulliera) dal pavimento alla quota di prelievo operatore 630 mm dal pavimento. Portata massima 100 daN (max n.2 basamenti) </w:t>
      </w:r>
    </w:p>
    <w:p w:rsidR="00F1068E" w:rsidRDefault="00F1068E" w:rsidP="00154C39">
      <w:pPr>
        <w:pStyle w:val="corpodeltesto"/>
        <w:ind w:left="2552" w:hanging="2552"/>
        <w:rPr>
          <w:sz w:val="18"/>
          <w:szCs w:val="18"/>
        </w:rPr>
      </w:pPr>
    </w:p>
    <w:p w:rsidR="00DA52F5" w:rsidRPr="00F73FE3" w:rsidRDefault="00BD2BAE" w:rsidP="00154C39">
      <w:pPr>
        <w:pStyle w:val="corpodeltesto"/>
        <w:ind w:left="2552" w:hanging="2552"/>
        <w:rPr>
          <w:sz w:val="18"/>
          <w:szCs w:val="18"/>
        </w:rPr>
      </w:pPr>
      <w:r>
        <w:rPr>
          <w:b/>
          <w:sz w:val="18"/>
          <w:szCs w:val="18"/>
        </w:rPr>
        <w:t>Trasportatore discensore</w:t>
      </w:r>
      <w:r w:rsidR="00890F90">
        <w:rPr>
          <w:b/>
          <w:sz w:val="18"/>
          <w:szCs w:val="18"/>
        </w:rPr>
        <w:tab/>
      </w:r>
      <w:r>
        <w:rPr>
          <w:sz w:val="18"/>
          <w:szCs w:val="18"/>
        </w:rPr>
        <w:t xml:space="preserve">Rulliera in alluminio </w:t>
      </w:r>
      <w:r w:rsidR="00F9230D">
        <w:rPr>
          <w:sz w:val="18"/>
          <w:szCs w:val="18"/>
        </w:rPr>
        <w:t>L</w:t>
      </w:r>
      <w:r w:rsidR="00FB0EBE">
        <w:rPr>
          <w:sz w:val="18"/>
          <w:szCs w:val="18"/>
        </w:rPr>
        <w:t xml:space="preserve">= 895 mm, </w:t>
      </w:r>
      <w:r>
        <w:rPr>
          <w:sz w:val="18"/>
          <w:szCs w:val="18"/>
        </w:rPr>
        <w:t>con rulli in acciaio Ø78 frizionati (a coppia) con trasmissione a catena. Velocità fissa</w:t>
      </w:r>
      <w:r w:rsidR="001F0112">
        <w:rPr>
          <w:sz w:val="18"/>
          <w:szCs w:val="18"/>
        </w:rPr>
        <w:t xml:space="preserve"> 12 m/min</w:t>
      </w:r>
      <w:r w:rsidR="00047475">
        <w:rPr>
          <w:sz w:val="18"/>
          <w:szCs w:val="18"/>
        </w:rPr>
        <w:t>, portata massima 100 daN (max n.2 basamenti)</w:t>
      </w:r>
      <w:r>
        <w:rPr>
          <w:sz w:val="18"/>
          <w:szCs w:val="18"/>
        </w:rPr>
        <w:t xml:space="preserve"> </w:t>
      </w:r>
    </w:p>
    <w:p w:rsidR="004F66C1" w:rsidRDefault="004F66C1" w:rsidP="00154C39">
      <w:pPr>
        <w:pStyle w:val="corpodeltesto"/>
        <w:ind w:left="2552" w:hanging="2552"/>
        <w:rPr>
          <w:b/>
          <w:sz w:val="18"/>
          <w:szCs w:val="18"/>
        </w:rPr>
      </w:pPr>
    </w:p>
    <w:p w:rsidR="00F1068E" w:rsidRPr="00F73FE3" w:rsidRDefault="00F9230D" w:rsidP="00154C39">
      <w:pPr>
        <w:pStyle w:val="corpodeltesto"/>
        <w:ind w:left="2552" w:hanging="2552"/>
        <w:rPr>
          <w:sz w:val="18"/>
          <w:szCs w:val="18"/>
        </w:rPr>
      </w:pPr>
      <w:r>
        <w:rPr>
          <w:b/>
          <w:sz w:val="18"/>
          <w:szCs w:val="18"/>
        </w:rPr>
        <w:t>Trasportatore di prelievo</w:t>
      </w:r>
      <w:r w:rsidR="00F73FE3">
        <w:rPr>
          <w:b/>
          <w:sz w:val="18"/>
          <w:szCs w:val="18"/>
        </w:rPr>
        <w:tab/>
      </w:r>
      <w:r>
        <w:rPr>
          <w:sz w:val="18"/>
          <w:szCs w:val="18"/>
        </w:rPr>
        <w:t xml:space="preserve">Rulliera in alluminio </w:t>
      </w:r>
      <w:r w:rsidR="00FB0EBE">
        <w:rPr>
          <w:sz w:val="18"/>
          <w:szCs w:val="18"/>
        </w:rPr>
        <w:t xml:space="preserve">L= 1815 mm, </w:t>
      </w:r>
      <w:r>
        <w:rPr>
          <w:sz w:val="18"/>
          <w:szCs w:val="18"/>
        </w:rPr>
        <w:t>con rulli in acciaio Ø78 frizionati (a coppia) con trasmissione a catena. Velocità fissa 12 m/min, portata massima 1</w:t>
      </w:r>
      <w:r w:rsidR="00FB0EBE">
        <w:rPr>
          <w:sz w:val="18"/>
          <w:szCs w:val="18"/>
        </w:rPr>
        <w:t>5</w:t>
      </w:r>
      <w:r>
        <w:rPr>
          <w:sz w:val="18"/>
          <w:szCs w:val="18"/>
        </w:rPr>
        <w:t>0 daN (max n.2</w:t>
      </w:r>
      <w:r w:rsidR="00FB0EBE">
        <w:rPr>
          <w:sz w:val="18"/>
          <w:szCs w:val="18"/>
        </w:rPr>
        <w:t>+1</w:t>
      </w:r>
      <w:r>
        <w:rPr>
          <w:sz w:val="18"/>
          <w:szCs w:val="18"/>
        </w:rPr>
        <w:t xml:space="preserve"> basamenti)</w:t>
      </w:r>
    </w:p>
    <w:p w:rsidR="00F1068E" w:rsidRDefault="00F1068E" w:rsidP="00154C39">
      <w:pPr>
        <w:pStyle w:val="corpodeltesto"/>
        <w:ind w:left="2552" w:hanging="2552"/>
        <w:rPr>
          <w:b/>
          <w:sz w:val="18"/>
          <w:szCs w:val="18"/>
        </w:rPr>
      </w:pPr>
    </w:p>
    <w:p w:rsidR="00FB0EBE" w:rsidRDefault="00884F2F" w:rsidP="00154C39">
      <w:pPr>
        <w:pStyle w:val="corpodeltesto"/>
        <w:ind w:left="2552" w:hanging="2552"/>
        <w:rPr>
          <w:b/>
          <w:sz w:val="18"/>
          <w:szCs w:val="18"/>
        </w:rPr>
      </w:pPr>
      <w:r>
        <w:rPr>
          <w:noProof/>
          <w:lang w:bidi="ar-SA"/>
        </w:rPr>
        <w:drawing>
          <wp:anchor distT="0" distB="0" distL="114300" distR="114300" simplePos="0" relativeHeight="251706880" behindDoc="1" locked="0" layoutInCell="1" allowOverlap="1" wp14:anchorId="5E1E41EA" wp14:editId="49D3A345">
            <wp:simplePos x="0" y="0"/>
            <wp:positionH relativeFrom="column">
              <wp:posOffset>64580</wp:posOffset>
            </wp:positionH>
            <wp:positionV relativeFrom="paragraph">
              <wp:posOffset>99060</wp:posOffset>
            </wp:positionV>
            <wp:extent cx="5757608" cy="2968831"/>
            <wp:effectExtent l="0" t="0" r="0" b="3175"/>
            <wp:wrapNone/>
            <wp:docPr id="2801" name="Immagin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0439" t="24327" r="3589" b="5988"/>
                    <a:stretch/>
                  </pic:blipFill>
                  <pic:spPr bwMode="auto">
                    <a:xfrm>
                      <a:off x="0" y="0"/>
                      <a:ext cx="5757608" cy="2968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0EBE" w:rsidRDefault="00FB0EBE" w:rsidP="00154C39">
      <w:pPr>
        <w:pStyle w:val="corpodeltesto"/>
        <w:ind w:left="2552" w:hanging="2552"/>
        <w:rPr>
          <w:b/>
          <w:sz w:val="18"/>
          <w:szCs w:val="18"/>
        </w:rPr>
      </w:pPr>
    </w:p>
    <w:p w:rsidR="00FB0EBE" w:rsidRDefault="00FB0EBE" w:rsidP="00154C39">
      <w:pPr>
        <w:pStyle w:val="corpodeltesto"/>
        <w:ind w:left="2552" w:hanging="2552"/>
        <w:rPr>
          <w:b/>
          <w:sz w:val="18"/>
          <w:szCs w:val="18"/>
        </w:rPr>
      </w:pPr>
    </w:p>
    <w:p w:rsidR="00F1068E" w:rsidRDefault="00F1068E" w:rsidP="00154C39">
      <w:pPr>
        <w:pStyle w:val="corpodeltesto"/>
        <w:ind w:left="2552" w:hanging="2552"/>
        <w:rPr>
          <w:b/>
          <w:sz w:val="18"/>
          <w:szCs w:val="18"/>
        </w:rPr>
      </w:pPr>
    </w:p>
    <w:p w:rsidR="00CE3D8C" w:rsidRDefault="00CE3D8C" w:rsidP="00CE3D8C">
      <w:pPr>
        <w:pStyle w:val="corpodeltesto"/>
        <w:tabs>
          <w:tab w:val="left" w:pos="3969"/>
        </w:tabs>
        <w:ind w:left="3828"/>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884F2F" w:rsidP="005157DA">
      <w:pPr>
        <w:pStyle w:val="corpodeltesto"/>
        <w:rPr>
          <w:b/>
          <w:bCs/>
          <w:sz w:val="18"/>
          <w:szCs w:val="18"/>
        </w:rPr>
      </w:pPr>
      <w:r>
        <w:rPr>
          <w:noProof/>
          <w:lang w:bidi="ar-SA"/>
        </w:rPr>
        <w:drawing>
          <wp:anchor distT="0" distB="0" distL="114300" distR="114300" simplePos="0" relativeHeight="251702784" behindDoc="1" locked="0" layoutInCell="1" allowOverlap="1" wp14:anchorId="0284BDA8" wp14:editId="396C8ED4">
            <wp:simplePos x="0" y="0"/>
            <wp:positionH relativeFrom="column">
              <wp:posOffset>64580</wp:posOffset>
            </wp:positionH>
            <wp:positionV relativeFrom="paragraph">
              <wp:posOffset>-5715</wp:posOffset>
            </wp:positionV>
            <wp:extent cx="5794375" cy="1899920"/>
            <wp:effectExtent l="0" t="0" r="0" b="5080"/>
            <wp:wrapNone/>
            <wp:docPr id="2800" name="Immagin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2635" t="36040" r="3716" b="21006"/>
                    <a:stretch/>
                  </pic:blipFill>
                  <pic:spPr bwMode="auto">
                    <a:xfrm>
                      <a:off x="0" y="0"/>
                      <a:ext cx="5794375" cy="189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5157DA" w:rsidRDefault="003377A7" w:rsidP="005157DA">
      <w:pPr>
        <w:pStyle w:val="corpodeltesto"/>
        <w:rPr>
          <w:b/>
          <w:bCs/>
          <w:sz w:val="18"/>
          <w:szCs w:val="18"/>
        </w:rPr>
      </w:pPr>
      <w:r>
        <w:rPr>
          <w:noProof/>
          <w:lang w:bidi="ar-SA"/>
        </w:rPr>
        <w:lastRenderedPageBreak/>
        <w:drawing>
          <wp:anchor distT="0" distB="0" distL="114300" distR="114300" simplePos="0" relativeHeight="251705856" behindDoc="1" locked="0" layoutInCell="1" allowOverlap="1" wp14:anchorId="3D79774B" wp14:editId="77E2572D">
            <wp:simplePos x="0" y="0"/>
            <wp:positionH relativeFrom="column">
              <wp:posOffset>343535</wp:posOffset>
            </wp:positionH>
            <wp:positionV relativeFrom="paragraph">
              <wp:posOffset>-12538</wp:posOffset>
            </wp:positionV>
            <wp:extent cx="1612900" cy="2691765"/>
            <wp:effectExtent l="0" t="0" r="6350" b="0"/>
            <wp:wrapNone/>
            <wp:docPr id="2796" name="Immagin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3277" t="14417" r="40203" b="6893"/>
                    <a:stretch/>
                  </pic:blipFill>
                  <pic:spPr bwMode="auto">
                    <a:xfrm>
                      <a:off x="0" y="0"/>
                      <a:ext cx="1612900" cy="269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7DA" w:rsidRDefault="005157DA" w:rsidP="005157DA">
      <w:pPr>
        <w:pStyle w:val="corpodeltesto"/>
        <w:rPr>
          <w:b/>
          <w:bCs/>
          <w:sz w:val="18"/>
          <w:szCs w:val="18"/>
        </w:rPr>
      </w:pPr>
    </w:p>
    <w:p w:rsidR="005157DA" w:rsidRDefault="005157DA" w:rsidP="005157DA">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884F2F" w:rsidRDefault="00884F2F" w:rsidP="00BD0A5B">
      <w:pPr>
        <w:pStyle w:val="corpodeltesto"/>
        <w:rPr>
          <w:b/>
          <w:bCs/>
          <w:sz w:val="18"/>
          <w:szCs w:val="18"/>
        </w:rPr>
      </w:pPr>
    </w:p>
    <w:p w:rsidR="00884F2F" w:rsidRDefault="005A3DA8" w:rsidP="00BD0A5B">
      <w:pPr>
        <w:pStyle w:val="corpodeltesto"/>
        <w:rPr>
          <w:b/>
          <w:bCs/>
          <w:sz w:val="18"/>
          <w:szCs w:val="18"/>
        </w:rPr>
      </w:pPr>
      <w:r>
        <w:rPr>
          <w:b/>
          <w:bCs/>
          <w:noProof/>
          <w:sz w:val="18"/>
          <w:szCs w:val="18"/>
          <w:lang w:bidi="ar-SA"/>
        </w:rPr>
        <w:pict>
          <v:group id="_x0000_s4824" style="position:absolute;left:0;text-align:left;margin-left:186.55pt;margin-top:4.6pt;width:305.5pt;height:119.1pt;z-index:251758080" coordorigin="4865,3319" coordsize="6110,2382">
            <v:shape id="_x0000_s4786" type="#_x0000_t202" style="position:absolute;left:4865;top:3319;width:6110;height:2382" filled="f" fillcolor="#f90" strokeweight="1pt">
              <v:fill opacity="37356f"/>
              <v:textbox style="mso-next-textbox:#_x0000_s4786">
                <w:txbxContent>
                  <w:p w:rsidR="005A3DA8" w:rsidRDefault="005A3DA8" w:rsidP="007A28C0">
                    <w:pPr>
                      <w:rPr>
                        <w:rFonts w:ascii="Arial Black" w:hAnsi="Arial Black"/>
                        <w:spacing w:val="300"/>
                        <w:sz w:val="28"/>
                      </w:rPr>
                    </w:pPr>
                  </w:p>
                </w:txbxContent>
              </v:textbox>
            </v:shape>
            <v:shape id="_x0000_s4787" type="#_x0000_t202" style="position:absolute;left:5019;top:4689;width:3205;height:349" filled="f" fillcolor="#f90" strokeweight=".95pt">
              <v:fill opacity="37356f"/>
              <v:textbox style="mso-next-textbox:#_x0000_s4787" inset="0,0,0,0">
                <w:txbxContent>
                  <w:p w:rsidR="005A3DA8" w:rsidRPr="00223451" w:rsidRDefault="005A3DA8" w:rsidP="007A28C0">
                    <w:pPr>
                      <w:rPr>
                        <w:rFonts w:ascii="Arial Black" w:hAnsi="Arial Black"/>
                        <w:spacing w:val="-10"/>
                      </w:rPr>
                    </w:pPr>
                    <w:r>
                      <w:rPr>
                        <w:rFonts w:ascii="Arial Black" w:hAnsi="Arial Black"/>
                      </w:rPr>
                      <w:t xml:space="preserve"> </w:t>
                    </w:r>
                    <w:r w:rsidRPr="00223451">
                      <w:rPr>
                        <w:rFonts w:ascii="Arial Black" w:hAnsi="Arial Black"/>
                        <w:spacing w:val="-10"/>
                      </w:rPr>
                      <w:t>D</w:t>
                    </w:r>
                    <w:r>
                      <w:rPr>
                        <w:rFonts w:ascii="Arial Black" w:hAnsi="Arial Black"/>
                        <w:spacing w:val="-10"/>
                      </w:rPr>
                      <w:t>is/SN</w:t>
                    </w:r>
                    <w:r w:rsidRPr="00223451">
                      <w:rPr>
                        <w:rFonts w:ascii="Arial Black" w:hAnsi="Arial Black"/>
                        <w:spacing w:val="-10"/>
                      </w:rPr>
                      <w:t>:</w:t>
                    </w:r>
                    <w:r>
                      <w:rPr>
                        <w:rFonts w:ascii="Arial Black" w:hAnsi="Arial Black"/>
                        <w:spacing w:val="-10"/>
                      </w:rPr>
                      <w:t xml:space="preserve">  1215</w:t>
                    </w:r>
                    <w:r w:rsidRPr="003E6C57">
                      <w:rPr>
                        <w:rFonts w:ascii="Arial Black" w:hAnsi="Arial Black"/>
                        <w:spacing w:val="-10"/>
                        <w:sz w:val="6"/>
                        <w:szCs w:val="6"/>
                      </w:rPr>
                      <w:t xml:space="preserve"> </w:t>
                    </w:r>
                    <w:r>
                      <w:rPr>
                        <w:rFonts w:ascii="Arial Black" w:hAnsi="Arial Black"/>
                        <w:spacing w:val="-10"/>
                      </w:rPr>
                      <w:t>-</w:t>
                    </w:r>
                    <w:r w:rsidRPr="003E6C57">
                      <w:rPr>
                        <w:rFonts w:ascii="Arial Black" w:hAnsi="Arial Black"/>
                        <w:spacing w:val="-10"/>
                        <w:sz w:val="6"/>
                        <w:szCs w:val="6"/>
                      </w:rPr>
                      <w:t xml:space="preserve"> </w:t>
                    </w:r>
                    <w:r>
                      <w:rPr>
                        <w:rFonts w:ascii="Arial Black" w:hAnsi="Arial Black"/>
                        <w:spacing w:val="-10"/>
                      </w:rPr>
                      <w:t>10</w:t>
                    </w:r>
                    <w:r w:rsidRPr="003E6C57">
                      <w:rPr>
                        <w:rFonts w:ascii="Arial Black" w:hAnsi="Arial Black"/>
                        <w:spacing w:val="-10"/>
                        <w:sz w:val="6"/>
                        <w:szCs w:val="6"/>
                      </w:rPr>
                      <w:t xml:space="preserve"> </w:t>
                    </w:r>
                    <w:r>
                      <w:rPr>
                        <w:rFonts w:ascii="Arial Black" w:hAnsi="Arial Black"/>
                        <w:spacing w:val="-10"/>
                      </w:rPr>
                      <w:t>-</w:t>
                    </w:r>
                    <w:r w:rsidRPr="003E6C57">
                      <w:rPr>
                        <w:rFonts w:ascii="Arial Black" w:hAnsi="Arial Black"/>
                        <w:spacing w:val="-10"/>
                        <w:sz w:val="6"/>
                        <w:szCs w:val="6"/>
                      </w:rPr>
                      <w:t xml:space="preserve">   </w:t>
                    </w:r>
                    <w:r>
                      <w:rPr>
                        <w:rFonts w:ascii="Arial Black" w:hAnsi="Arial Black"/>
                        <w:spacing w:val="-10"/>
                      </w:rPr>
                      <w:t>00</w:t>
                    </w:r>
                    <w:r w:rsidRPr="003E6C57">
                      <w:rPr>
                        <w:rFonts w:ascii="Arial Black" w:hAnsi="Arial Black"/>
                        <w:spacing w:val="-10"/>
                        <w:sz w:val="10"/>
                        <w:szCs w:val="10"/>
                      </w:rPr>
                      <w:t xml:space="preserve"> </w:t>
                    </w:r>
                    <w:r>
                      <w:rPr>
                        <w:rFonts w:ascii="Arial Black" w:hAnsi="Arial Black"/>
                        <w:spacing w:val="-10"/>
                      </w:rPr>
                      <w:t>/</w:t>
                    </w:r>
                    <w:r w:rsidRPr="003E6C57">
                      <w:rPr>
                        <w:rFonts w:ascii="Arial Black" w:hAnsi="Arial Black"/>
                        <w:spacing w:val="-10"/>
                        <w:sz w:val="10"/>
                        <w:szCs w:val="10"/>
                      </w:rPr>
                      <w:t xml:space="preserve"> </w:t>
                    </w:r>
                    <w:r>
                      <w:rPr>
                        <w:rFonts w:ascii="Arial Black" w:hAnsi="Arial Black"/>
                        <w:spacing w:val="-10"/>
                      </w:rPr>
                      <w:t>1</w:t>
                    </w:r>
                  </w:p>
                </w:txbxContent>
              </v:textbox>
            </v:shape>
            <v:shape id="_x0000_s4788" type="#_x0000_t202" style="position:absolute;left:8125;top:3901;width:2763;height:645" filled="f" fillcolor="#f90" stroked="f">
              <v:fill opacity="37356f"/>
              <v:textbox style="mso-next-textbox:#_x0000_s4788" inset="0,0,0,0">
                <w:txbxContent>
                  <w:p w:rsidR="005A3DA8" w:rsidRPr="009D7EBD" w:rsidRDefault="005A3DA8" w:rsidP="007A28C0">
                    <w:pPr>
                      <w:rPr>
                        <w:rFonts w:ascii="Arial Black" w:hAnsi="Arial Black" w:cs="Aharoni"/>
                        <w:i/>
                        <w:spacing w:val="-2"/>
                        <w:sz w:val="22"/>
                        <w:szCs w:val="22"/>
                      </w:rPr>
                    </w:pPr>
                    <w:r w:rsidRPr="004E729F">
                      <w:rPr>
                        <w:rFonts w:ascii="Arial Black" w:hAnsi="Arial Black"/>
                        <w:i/>
                      </w:rPr>
                      <w:t xml:space="preserve"> </w:t>
                    </w:r>
                    <w:r>
                      <w:rPr>
                        <w:rFonts w:ascii="Arial Black" w:hAnsi="Arial Black"/>
                        <w:i/>
                      </w:rPr>
                      <w:t xml:space="preserve">           </w:t>
                    </w:r>
                    <w:r w:rsidRPr="009D7EBD">
                      <w:rPr>
                        <w:rFonts w:ascii="Arial Black" w:hAnsi="Arial Black" w:cs="Aharoni"/>
                        <w:b/>
                        <w:i/>
                        <w:spacing w:val="-2"/>
                      </w:rPr>
                      <w:t>I.R.D</w:t>
                    </w:r>
                    <w:r w:rsidRPr="009D7EBD">
                      <w:rPr>
                        <w:rFonts w:ascii="Arial Black" w:hAnsi="Arial Black" w:cs="Aharoni"/>
                        <w:i/>
                        <w:spacing w:val="-2"/>
                      </w:rPr>
                      <w:t>.</w:t>
                    </w:r>
                    <w:r w:rsidRPr="009D7EBD">
                      <w:rPr>
                        <w:rFonts w:ascii="Arial Black" w:hAnsi="Arial Black" w:cs="Aharoni"/>
                        <w:i/>
                        <w:spacing w:val="-2"/>
                        <w:sz w:val="18"/>
                        <w:szCs w:val="18"/>
                      </w:rPr>
                      <w:t xml:space="preserve">  s.r.l.</w:t>
                    </w:r>
                  </w:p>
                  <w:p w:rsidR="005A3DA8" w:rsidRPr="007A28C0" w:rsidRDefault="005A3DA8" w:rsidP="007A28C0">
                    <w:pPr>
                      <w:rPr>
                        <w:rFonts w:ascii="Arial" w:hAnsi="Arial" w:cs="Arial"/>
                        <w:spacing w:val="-4"/>
                        <w:sz w:val="14"/>
                        <w:szCs w:val="14"/>
                      </w:rPr>
                    </w:pPr>
                    <w:r w:rsidRPr="004E729F">
                      <w:rPr>
                        <w:rFonts w:ascii="Arial" w:hAnsi="Arial" w:cs="Arial"/>
                        <w:sz w:val="18"/>
                        <w:szCs w:val="18"/>
                      </w:rPr>
                      <w:t xml:space="preserve">  </w:t>
                    </w:r>
                    <w:r w:rsidRPr="007A28C0">
                      <w:rPr>
                        <w:rFonts w:ascii="Arial" w:hAnsi="Arial" w:cs="Arial"/>
                        <w:spacing w:val="-4"/>
                        <w:sz w:val="14"/>
                        <w:szCs w:val="14"/>
                      </w:rPr>
                      <w:t>Via della Dogana n.10,   03100 Frosinone</w:t>
                    </w:r>
                  </w:p>
                  <w:p w:rsidR="005A3DA8" w:rsidRPr="007A28C0" w:rsidRDefault="005A3DA8" w:rsidP="007A28C0">
                    <w:pPr>
                      <w:rPr>
                        <w:rFonts w:ascii="Arial" w:hAnsi="Arial" w:cs="Arial"/>
                        <w:spacing w:val="-4"/>
                        <w:sz w:val="14"/>
                        <w:szCs w:val="14"/>
                      </w:rPr>
                    </w:pPr>
                    <w:r w:rsidRPr="007A28C0">
                      <w:rPr>
                        <w:rFonts w:ascii="Arial" w:hAnsi="Arial" w:cs="Arial"/>
                        <w:spacing w:val="-4"/>
                        <w:sz w:val="14"/>
                        <w:szCs w:val="14"/>
                      </w:rPr>
                      <w:t xml:space="preserve">  Tel. / Fax 039 0775 292069   </w:t>
                    </w:r>
                    <w:r w:rsidRPr="007A28C0">
                      <w:rPr>
                        <w:rFonts w:ascii="Arial" w:hAnsi="Arial" w:cs="Arial"/>
                        <w:i/>
                        <w:spacing w:val="-4"/>
                        <w:sz w:val="14"/>
                        <w:szCs w:val="14"/>
                      </w:rPr>
                      <w:t>irdsrl@libero.it</w:t>
                    </w:r>
                    <w:r w:rsidRPr="007A28C0">
                      <w:rPr>
                        <w:rFonts w:ascii="Arial" w:hAnsi="Arial" w:cs="Arial"/>
                        <w:spacing w:val="-4"/>
                        <w:sz w:val="14"/>
                        <w:szCs w:val="14"/>
                      </w:rPr>
                      <w:t xml:space="preserve"> </w:t>
                    </w:r>
                  </w:p>
                </w:txbxContent>
              </v:textbox>
            </v:shape>
            <v:shape id="_x0000_s4789" type="#_x0000_t202" style="position:absolute;left:5019;top:5156;width:3205;height:356" filled="f" fillcolor="#f90" strokeweight=".95pt">
              <v:fill opacity="37356f"/>
              <v:textbox style="mso-next-textbox:#_x0000_s4789" inset="0,0,0,0">
                <w:txbxContent>
                  <w:p w:rsidR="005A3DA8" w:rsidRPr="00223451" w:rsidRDefault="005A3DA8" w:rsidP="007A28C0">
                    <w:pPr>
                      <w:rPr>
                        <w:rFonts w:ascii="Arial Black" w:hAnsi="Arial Black"/>
                        <w:spacing w:val="-10"/>
                      </w:rPr>
                    </w:pPr>
                    <w:r>
                      <w:rPr>
                        <w:rFonts w:ascii="Arial Black" w:hAnsi="Arial Black"/>
                      </w:rPr>
                      <w:t xml:space="preserve"> </w:t>
                    </w:r>
                    <w:r>
                      <w:rPr>
                        <w:rFonts w:ascii="Arial Black" w:hAnsi="Arial Black"/>
                        <w:spacing w:val="-10"/>
                      </w:rPr>
                      <w:t>Portata</w:t>
                    </w:r>
                    <w:r w:rsidRPr="00223451">
                      <w:rPr>
                        <w:rFonts w:ascii="Arial Black" w:hAnsi="Arial Black"/>
                        <w:spacing w:val="-10"/>
                      </w:rPr>
                      <w:t>:</w:t>
                    </w:r>
                    <w:r>
                      <w:rPr>
                        <w:rFonts w:ascii="Arial Black" w:hAnsi="Arial Black"/>
                        <w:spacing w:val="-10"/>
                      </w:rPr>
                      <w:t xml:space="preserve">  150 daN</w:t>
                    </w:r>
                  </w:p>
                </w:txbxContent>
              </v:textbox>
            </v:shape>
            <v:shape id="_x0000_s4790" type="#_x0000_t202" style="position:absolute;left:9582;top:4689;width:1241;height:349" filled="f" fillcolor="#f90" strokeweight=".95pt">
              <v:fill opacity="37356f"/>
              <v:textbox style="mso-next-textbox:#_x0000_s4790" inset="0,0,0,0">
                <w:txbxContent>
                  <w:p w:rsidR="005A3DA8" w:rsidRPr="00223451" w:rsidRDefault="005A3DA8" w:rsidP="007A28C0">
                    <w:pPr>
                      <w:rPr>
                        <w:rFonts w:ascii="Arial Black" w:hAnsi="Arial Black"/>
                        <w:spacing w:val="-10"/>
                      </w:rPr>
                    </w:pPr>
                    <w:r>
                      <w:rPr>
                        <w:rFonts w:ascii="Arial Black" w:hAnsi="Arial Black"/>
                      </w:rPr>
                      <w:t xml:space="preserve"> </w:t>
                    </w:r>
                    <w:r>
                      <w:rPr>
                        <w:rFonts w:ascii="Arial Black" w:hAnsi="Arial Black"/>
                        <w:spacing w:val="-10"/>
                      </w:rPr>
                      <w:t>Anno</w:t>
                    </w:r>
                    <w:r w:rsidRPr="00223451">
                      <w:rPr>
                        <w:rFonts w:ascii="Arial Black" w:hAnsi="Arial Black"/>
                        <w:spacing w:val="-10"/>
                      </w:rPr>
                      <w:t>:</w:t>
                    </w:r>
                    <w:r>
                      <w:rPr>
                        <w:rFonts w:ascii="Arial Black" w:hAnsi="Arial Black"/>
                        <w:spacing w:val="-10"/>
                      </w:rPr>
                      <w:t xml:space="preserve"> 2015</w:t>
                    </w:r>
                  </w:p>
                </w:txbxContent>
              </v:textbox>
            </v:shape>
            <v:shape id="_x0000_s4791" type="#_x0000_t202" style="position:absolute;left:8337;top:5156;width:2492;height:356" filled="f" fillcolor="#f90" strokeweight=".95pt">
              <v:fill opacity="37356f"/>
              <v:textbox style="mso-next-textbox:#_x0000_s4791" inset="0,0,0,0">
                <w:txbxContent>
                  <w:p w:rsidR="005A3DA8" w:rsidRPr="00223451" w:rsidRDefault="005A3DA8" w:rsidP="007A28C0">
                    <w:pPr>
                      <w:rPr>
                        <w:rFonts w:ascii="Arial Black" w:hAnsi="Arial Black"/>
                        <w:spacing w:val="-10"/>
                      </w:rPr>
                    </w:pPr>
                    <w:r>
                      <w:rPr>
                        <w:rFonts w:ascii="Arial Black" w:hAnsi="Arial Black"/>
                      </w:rPr>
                      <w:t xml:space="preserve"> </w:t>
                    </w:r>
                    <w:r>
                      <w:rPr>
                        <w:rFonts w:ascii="Arial Black" w:hAnsi="Arial Black"/>
                        <w:spacing w:val="-10"/>
                      </w:rPr>
                      <w:t>Peso</w:t>
                    </w:r>
                    <w:r w:rsidRPr="00223451">
                      <w:rPr>
                        <w:rFonts w:ascii="Arial Black" w:hAnsi="Arial Black"/>
                        <w:spacing w:val="-10"/>
                      </w:rPr>
                      <w:t>:</w:t>
                    </w:r>
                    <w:r>
                      <w:rPr>
                        <w:rFonts w:ascii="Arial Black" w:hAnsi="Arial Black"/>
                        <w:spacing w:val="-10"/>
                      </w:rPr>
                      <w:t xml:space="preserve">  210 daN</w:t>
                    </w:r>
                    <w:r>
                      <w:rPr>
                        <w:rFonts w:ascii="Arial Black" w:hAnsi="Arial Black"/>
                        <w:spacing w:val="-10"/>
                      </w:rPr>
                      <w:tab/>
                    </w:r>
                    <w:r>
                      <w:rPr>
                        <w:rFonts w:ascii="Arial Black" w:hAnsi="Arial Black"/>
                        <w:spacing w:val="-10"/>
                      </w:rPr>
                      <w:tab/>
                    </w:r>
                  </w:p>
                </w:txbxContent>
              </v:textbox>
            </v:shape>
            <v:shape id="_x0000_s4792" type="#_x0000_t202" style="position:absolute;left:8337;top:4689;width:1145;height:349" filled="f" fillcolor="#f90" strokeweight=".95pt">
              <v:fill opacity="37356f"/>
              <v:textbox style="mso-next-textbox:#_x0000_s4792" inset="0,0,0,0">
                <w:txbxContent>
                  <w:p w:rsidR="005A3DA8" w:rsidRPr="00223451" w:rsidRDefault="005A3DA8" w:rsidP="007A28C0">
                    <w:pPr>
                      <w:rPr>
                        <w:rFonts w:ascii="Arial Black" w:hAnsi="Arial Black"/>
                        <w:spacing w:val="-10"/>
                      </w:rPr>
                    </w:pPr>
                    <w:r>
                      <w:rPr>
                        <w:rFonts w:ascii="Arial Black" w:hAnsi="Arial Black"/>
                      </w:rPr>
                      <w:t xml:space="preserve"> </w:t>
                    </w:r>
                    <w:r>
                      <w:rPr>
                        <w:rFonts w:ascii="Arial Black" w:hAnsi="Arial Black"/>
                        <w:spacing w:val="-10"/>
                      </w:rPr>
                      <w:t>kW</w:t>
                    </w:r>
                    <w:r w:rsidRPr="00223451">
                      <w:rPr>
                        <w:rFonts w:ascii="Arial Black" w:hAnsi="Arial Black"/>
                        <w:spacing w:val="-10"/>
                      </w:rPr>
                      <w:t>:</w:t>
                    </w:r>
                    <w:r>
                      <w:rPr>
                        <w:rFonts w:ascii="Arial Black" w:hAnsi="Arial Black"/>
                        <w:spacing w:val="-10"/>
                      </w:rPr>
                      <w:t xml:space="preserve"> 0,25</w:t>
                    </w:r>
                  </w:p>
                </w:txbxContent>
              </v:textbox>
            </v:shape>
            <v:group id="_x0000_s4794" style="position:absolute;left:5072;top:3537;width:2820;height:1009" coordorigin="971,1561" coordsize="3161,1081">
              <v:shape id="_x0000_s4795" type="#_x0000_t136" style="position:absolute;left:971;top:1561;width:3161;height:232" fillcolor="black" stroked="f">
                <v:shadow color="#868686"/>
                <v:textpath style="font-family:&quot;Century Gothic&quot;;font-size:32pt;v-text-kern:t" trim="t" fitpath="t" string="Industrial Research &amp; Development"/>
              </v:shape>
              <v:shape id="_x0000_s4796" type="#_x0000_t136" style="position:absolute;left:2260;top:2460;width:1817;height:182" fillcolor="black" stroked="f">
                <v:shadow color="#868686"/>
                <v:textpath style="font-family:&quot;Arial Black&quot;;v-text-kern:t" trim="t" fitpath="t" string="S.R.L."/>
              </v:shape>
              <v:shape id="_x0000_s4797" type="#_x0000_t136" style="position:absolute;left:971;top:1871;width:3161;height:517" fillcolor="black" stroked="f">
                <v:shadow color="#868686"/>
                <v:textpath style="font-family:&quot;Arial Black&quot;;v-text-kern:t" trim="t" fitpath="t" string="IRD"/>
              </v:shape>
            </v:group>
            <v:group id="_x0000_s4798" style="position:absolute;left:9276;top:3462;width:1496;height:431" coordorigin="7605,1989" coordsize="1677,462">
              <v:shape id="Casella di testo 2" o:spid="_x0000_s4799" type="#_x0000_t202" style="position:absolute;left:7605;top:1989;width:1677;height:462;visibility:visible;mso-width-relative:margin;mso-height-relative:margin" fillcolor="#bfbfbf" stroked="f" strokeweight=".25pt">
                <v:fill opacity="47841f"/>
                <v:textbox style="mso-next-textbox:#Casella di testo 2">
                  <w:txbxContent>
                    <w:p w:rsidR="005A3DA8" w:rsidRDefault="005A3DA8" w:rsidP="007A28C0"/>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4800" type="#_x0000_t64" style="position:absolute;left:7698;top:2053;width:511;height:282;rotation:-141926fd" adj="846,10366" fillcolor="#00b050" stroked="f"/>
              <v:shape id="_x0000_s4801" type="#_x0000_t64" style="position:absolute;left:8185;top:2039;width:511;height:282;rotation:-141926fd" adj="846,10366" stroked="f"/>
              <v:shape id="_x0000_s4802" type="#_x0000_t64" style="position:absolute;left:8676;top:2029;width:511;height:281;rotation:-141926fd" adj="846,10366" fillcolor="#c00000" stroked="f"/>
              <v:shape id="_x0000_s4803" type="#_x0000_t136" style="position:absolute;left:7746;top:2347;width:1402;height:77" fillcolor="black" stroked="f">
                <v:shadow color="#868686"/>
                <v:textpath style="font-family:&quot;Century Gothic&quot;;font-size:16pt;font-style:italic;v-text-kern:t" trim="t" fitpath="t" string="made in Italy"/>
              </v:shape>
            </v:group>
          </v:group>
        </w:pict>
      </w: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3377A7" w:rsidP="00BD0A5B">
      <w:pPr>
        <w:pStyle w:val="corpodeltesto"/>
        <w:rPr>
          <w:b/>
          <w:bCs/>
          <w:sz w:val="18"/>
          <w:szCs w:val="18"/>
        </w:rPr>
      </w:pPr>
      <w:r>
        <w:rPr>
          <w:noProof/>
          <w:lang w:bidi="ar-SA"/>
        </w:rPr>
        <w:drawing>
          <wp:anchor distT="0" distB="0" distL="114300" distR="114300" simplePos="0" relativeHeight="251709952" behindDoc="1" locked="0" layoutInCell="1" allowOverlap="1" wp14:anchorId="30521F08" wp14:editId="597D5597">
            <wp:simplePos x="0" y="0"/>
            <wp:positionH relativeFrom="column">
              <wp:posOffset>238125</wp:posOffset>
            </wp:positionH>
            <wp:positionV relativeFrom="paragraph">
              <wp:posOffset>3587750</wp:posOffset>
            </wp:positionV>
            <wp:extent cx="1795780" cy="1443990"/>
            <wp:effectExtent l="4445" t="0" r="0" b="0"/>
            <wp:wrapNone/>
            <wp:docPr id="2804" name="Immagin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7041" t="9751" r="15689" b="8387"/>
                    <a:stretch/>
                  </pic:blipFill>
                  <pic:spPr bwMode="auto">
                    <a:xfrm rot="5400000">
                      <a:off x="0" y="0"/>
                      <a:ext cx="1795780" cy="144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707904" behindDoc="1" locked="0" layoutInCell="1" allowOverlap="1" wp14:anchorId="00F4469E" wp14:editId="3645D47F">
            <wp:simplePos x="0" y="0"/>
            <wp:positionH relativeFrom="column">
              <wp:posOffset>3186430</wp:posOffset>
            </wp:positionH>
            <wp:positionV relativeFrom="paragraph">
              <wp:posOffset>52705</wp:posOffset>
            </wp:positionV>
            <wp:extent cx="1873885" cy="3158490"/>
            <wp:effectExtent l="0" t="0" r="0" b="3810"/>
            <wp:wrapNone/>
            <wp:docPr id="2802" name="Immagin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6815" t="7936" r="34040" b="4727"/>
                    <a:stretch/>
                  </pic:blipFill>
                  <pic:spPr bwMode="auto">
                    <a:xfrm>
                      <a:off x="0" y="0"/>
                      <a:ext cx="1873885" cy="3158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708928" behindDoc="1" locked="0" layoutInCell="1" allowOverlap="1" wp14:anchorId="52DC1E8F" wp14:editId="618D3342">
            <wp:simplePos x="0" y="0"/>
            <wp:positionH relativeFrom="column">
              <wp:posOffset>342265</wp:posOffset>
            </wp:positionH>
            <wp:positionV relativeFrom="paragraph">
              <wp:posOffset>44923</wp:posOffset>
            </wp:positionV>
            <wp:extent cx="1543685" cy="3190875"/>
            <wp:effectExtent l="0" t="0" r="0" b="9525"/>
            <wp:wrapNone/>
            <wp:docPr id="2803" name="Immagin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40172" t="9548" r="36943" b="6338"/>
                    <a:stretch/>
                  </pic:blipFill>
                  <pic:spPr bwMode="auto">
                    <a:xfrm>
                      <a:off x="0" y="0"/>
                      <a:ext cx="154368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884F2F" w:rsidRDefault="00884F2F"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5A3DA8" w:rsidP="00BD0A5B">
      <w:pPr>
        <w:pStyle w:val="corpodeltesto"/>
        <w:rPr>
          <w:b/>
          <w:bCs/>
          <w:sz w:val="18"/>
          <w:szCs w:val="18"/>
        </w:rPr>
      </w:pPr>
      <w:r>
        <w:rPr>
          <w:b/>
          <w:bCs/>
          <w:noProof/>
          <w:sz w:val="18"/>
          <w:szCs w:val="18"/>
          <w:lang w:bidi="ar-SA"/>
        </w:rPr>
        <w:pict>
          <v:group id="_x0000_s4825" style="position:absolute;left:0;text-align:left;margin-left:184.55pt;margin-top:7.6pt;width:305.5pt;height:119.9pt;z-index:251721216" coordorigin="4825,12693" coordsize="6110,2398">
            <v:shape id="_x0000_s4805" type="#_x0000_t202" style="position:absolute;left:4825;top:12693;width:6110;height:2398" filled="f" fillcolor="#f90" strokeweight="1pt">
              <v:fill opacity="37356f"/>
              <v:textbox style="mso-next-textbox:#_x0000_s4805">
                <w:txbxContent>
                  <w:p w:rsidR="005A3DA8" w:rsidRDefault="005A3DA8" w:rsidP="007A28C0">
                    <w:pPr>
                      <w:rPr>
                        <w:rFonts w:ascii="Arial Black" w:hAnsi="Arial Black"/>
                        <w:spacing w:val="300"/>
                        <w:sz w:val="28"/>
                      </w:rPr>
                    </w:pPr>
                  </w:p>
                </w:txbxContent>
              </v:textbox>
            </v:shape>
            <v:shape id="_x0000_s4806" type="#_x0000_t202" style="position:absolute;left:4979;top:14072;width:3205;height:352" filled="f" fillcolor="#f90" strokeweight=".95pt">
              <v:fill opacity="37356f"/>
              <v:textbox style="mso-next-textbox:#_x0000_s4806" inset="0,0,0,0">
                <w:txbxContent>
                  <w:p w:rsidR="005A3DA8" w:rsidRPr="00223451" w:rsidRDefault="005A3DA8" w:rsidP="007A28C0">
                    <w:pPr>
                      <w:rPr>
                        <w:rFonts w:ascii="Arial Black" w:hAnsi="Arial Black"/>
                        <w:spacing w:val="-10"/>
                      </w:rPr>
                    </w:pPr>
                    <w:r>
                      <w:rPr>
                        <w:rFonts w:ascii="Arial Black" w:hAnsi="Arial Black"/>
                      </w:rPr>
                      <w:t xml:space="preserve"> </w:t>
                    </w:r>
                    <w:r w:rsidRPr="00223451">
                      <w:rPr>
                        <w:rFonts w:ascii="Arial Black" w:hAnsi="Arial Black"/>
                        <w:spacing w:val="-10"/>
                      </w:rPr>
                      <w:t>D</w:t>
                    </w:r>
                    <w:r>
                      <w:rPr>
                        <w:rFonts w:ascii="Arial Black" w:hAnsi="Arial Black"/>
                        <w:spacing w:val="-10"/>
                      </w:rPr>
                      <w:t>is/SN</w:t>
                    </w:r>
                    <w:r w:rsidRPr="00223451">
                      <w:rPr>
                        <w:rFonts w:ascii="Arial Black" w:hAnsi="Arial Black"/>
                        <w:spacing w:val="-10"/>
                      </w:rPr>
                      <w:t>:</w:t>
                    </w:r>
                    <w:r>
                      <w:rPr>
                        <w:rFonts w:ascii="Arial Black" w:hAnsi="Arial Black"/>
                        <w:spacing w:val="-10"/>
                      </w:rPr>
                      <w:t xml:space="preserve">  1215</w:t>
                    </w:r>
                    <w:r w:rsidRPr="003E6C57">
                      <w:rPr>
                        <w:rFonts w:ascii="Arial Black" w:hAnsi="Arial Black"/>
                        <w:spacing w:val="-10"/>
                        <w:sz w:val="6"/>
                        <w:szCs w:val="6"/>
                      </w:rPr>
                      <w:t xml:space="preserve"> </w:t>
                    </w:r>
                    <w:r>
                      <w:rPr>
                        <w:rFonts w:ascii="Arial Black" w:hAnsi="Arial Black"/>
                        <w:spacing w:val="-10"/>
                      </w:rPr>
                      <w:t>-</w:t>
                    </w:r>
                    <w:r w:rsidRPr="003E6C57">
                      <w:rPr>
                        <w:rFonts w:ascii="Arial Black" w:hAnsi="Arial Black"/>
                        <w:spacing w:val="-10"/>
                        <w:sz w:val="6"/>
                        <w:szCs w:val="6"/>
                      </w:rPr>
                      <w:t xml:space="preserve"> </w:t>
                    </w:r>
                    <w:r>
                      <w:rPr>
                        <w:rFonts w:ascii="Arial Black" w:hAnsi="Arial Black"/>
                        <w:spacing w:val="-10"/>
                      </w:rPr>
                      <w:t>30</w:t>
                    </w:r>
                    <w:r w:rsidRPr="003E6C57">
                      <w:rPr>
                        <w:rFonts w:ascii="Arial Black" w:hAnsi="Arial Black"/>
                        <w:spacing w:val="-10"/>
                        <w:sz w:val="6"/>
                        <w:szCs w:val="6"/>
                      </w:rPr>
                      <w:t xml:space="preserve"> </w:t>
                    </w:r>
                    <w:r>
                      <w:rPr>
                        <w:rFonts w:ascii="Arial Black" w:hAnsi="Arial Black"/>
                        <w:spacing w:val="-10"/>
                      </w:rPr>
                      <w:t>-</w:t>
                    </w:r>
                    <w:r w:rsidRPr="003E6C57">
                      <w:rPr>
                        <w:rFonts w:ascii="Arial Black" w:hAnsi="Arial Black"/>
                        <w:spacing w:val="-10"/>
                        <w:sz w:val="6"/>
                        <w:szCs w:val="6"/>
                      </w:rPr>
                      <w:t xml:space="preserve">   </w:t>
                    </w:r>
                    <w:r>
                      <w:rPr>
                        <w:rFonts w:ascii="Arial Black" w:hAnsi="Arial Black"/>
                        <w:spacing w:val="-10"/>
                      </w:rPr>
                      <w:t>00</w:t>
                    </w:r>
                    <w:r w:rsidRPr="003E6C57">
                      <w:rPr>
                        <w:rFonts w:ascii="Arial Black" w:hAnsi="Arial Black"/>
                        <w:spacing w:val="-10"/>
                        <w:sz w:val="10"/>
                        <w:szCs w:val="10"/>
                      </w:rPr>
                      <w:t xml:space="preserve"> </w:t>
                    </w:r>
                    <w:r>
                      <w:rPr>
                        <w:rFonts w:ascii="Arial Black" w:hAnsi="Arial Black"/>
                        <w:spacing w:val="-10"/>
                      </w:rPr>
                      <w:t>/</w:t>
                    </w:r>
                    <w:r w:rsidRPr="003E6C57">
                      <w:rPr>
                        <w:rFonts w:ascii="Arial Black" w:hAnsi="Arial Black"/>
                        <w:spacing w:val="-10"/>
                        <w:sz w:val="10"/>
                        <w:szCs w:val="10"/>
                      </w:rPr>
                      <w:t xml:space="preserve"> </w:t>
                    </w:r>
                    <w:r>
                      <w:rPr>
                        <w:rFonts w:ascii="Arial Black" w:hAnsi="Arial Black"/>
                        <w:spacing w:val="-10"/>
                      </w:rPr>
                      <w:t>1</w:t>
                    </w:r>
                  </w:p>
                </w:txbxContent>
              </v:textbox>
            </v:shape>
            <v:shape id="_x0000_s4807" type="#_x0000_t202" style="position:absolute;left:8085;top:13279;width:2763;height:649" filled="f" fillcolor="#f90" stroked="f">
              <v:fill opacity="37356f"/>
              <v:textbox style="mso-next-textbox:#_x0000_s4807" inset="0,0,0,0">
                <w:txbxContent>
                  <w:p w:rsidR="005A3DA8" w:rsidRPr="009D7EBD" w:rsidRDefault="005A3DA8" w:rsidP="007A28C0">
                    <w:pPr>
                      <w:rPr>
                        <w:rFonts w:ascii="Arial Black" w:hAnsi="Arial Black" w:cs="Aharoni"/>
                        <w:i/>
                        <w:spacing w:val="-2"/>
                        <w:sz w:val="22"/>
                        <w:szCs w:val="22"/>
                      </w:rPr>
                    </w:pPr>
                    <w:r w:rsidRPr="004E729F">
                      <w:rPr>
                        <w:rFonts w:ascii="Arial Black" w:hAnsi="Arial Black"/>
                        <w:i/>
                      </w:rPr>
                      <w:t xml:space="preserve"> </w:t>
                    </w:r>
                    <w:r>
                      <w:rPr>
                        <w:rFonts w:ascii="Arial Black" w:hAnsi="Arial Black"/>
                        <w:i/>
                      </w:rPr>
                      <w:t xml:space="preserve">           </w:t>
                    </w:r>
                    <w:r w:rsidRPr="009D7EBD">
                      <w:rPr>
                        <w:rFonts w:ascii="Arial Black" w:hAnsi="Arial Black" w:cs="Aharoni"/>
                        <w:b/>
                        <w:i/>
                        <w:spacing w:val="-2"/>
                      </w:rPr>
                      <w:t>I.R.D</w:t>
                    </w:r>
                    <w:r w:rsidRPr="009D7EBD">
                      <w:rPr>
                        <w:rFonts w:ascii="Arial Black" w:hAnsi="Arial Black" w:cs="Aharoni"/>
                        <w:i/>
                        <w:spacing w:val="-2"/>
                      </w:rPr>
                      <w:t>.</w:t>
                    </w:r>
                    <w:r w:rsidRPr="009D7EBD">
                      <w:rPr>
                        <w:rFonts w:ascii="Arial Black" w:hAnsi="Arial Black" w:cs="Aharoni"/>
                        <w:i/>
                        <w:spacing w:val="-2"/>
                        <w:sz w:val="18"/>
                        <w:szCs w:val="18"/>
                      </w:rPr>
                      <w:t xml:space="preserve">  s.r.l.</w:t>
                    </w:r>
                  </w:p>
                  <w:p w:rsidR="005A3DA8" w:rsidRPr="007A28C0" w:rsidRDefault="005A3DA8" w:rsidP="007A28C0">
                    <w:pPr>
                      <w:rPr>
                        <w:rFonts w:ascii="Arial" w:hAnsi="Arial" w:cs="Arial"/>
                        <w:spacing w:val="-4"/>
                        <w:sz w:val="14"/>
                        <w:szCs w:val="14"/>
                      </w:rPr>
                    </w:pPr>
                    <w:r w:rsidRPr="004E729F">
                      <w:rPr>
                        <w:rFonts w:ascii="Arial" w:hAnsi="Arial" w:cs="Arial"/>
                        <w:sz w:val="18"/>
                        <w:szCs w:val="18"/>
                      </w:rPr>
                      <w:t xml:space="preserve">  </w:t>
                    </w:r>
                    <w:r w:rsidRPr="007A28C0">
                      <w:rPr>
                        <w:rFonts w:ascii="Arial" w:hAnsi="Arial" w:cs="Arial"/>
                        <w:spacing w:val="-4"/>
                        <w:sz w:val="14"/>
                        <w:szCs w:val="14"/>
                      </w:rPr>
                      <w:t>Via della Dogana n.10,   03100 Frosinone</w:t>
                    </w:r>
                  </w:p>
                  <w:p w:rsidR="005A3DA8" w:rsidRPr="007A28C0" w:rsidRDefault="005A3DA8" w:rsidP="007A28C0">
                    <w:pPr>
                      <w:rPr>
                        <w:rFonts w:ascii="Arial" w:hAnsi="Arial" w:cs="Arial"/>
                        <w:spacing w:val="-4"/>
                        <w:sz w:val="14"/>
                        <w:szCs w:val="14"/>
                      </w:rPr>
                    </w:pPr>
                    <w:r w:rsidRPr="007A28C0">
                      <w:rPr>
                        <w:rFonts w:ascii="Arial" w:hAnsi="Arial" w:cs="Arial"/>
                        <w:spacing w:val="-4"/>
                        <w:sz w:val="14"/>
                        <w:szCs w:val="14"/>
                      </w:rPr>
                      <w:t xml:space="preserve">  Tel. / Fax 039 0775 292069   </w:t>
                    </w:r>
                    <w:r w:rsidRPr="007A28C0">
                      <w:rPr>
                        <w:rFonts w:ascii="Arial" w:hAnsi="Arial" w:cs="Arial"/>
                        <w:i/>
                        <w:spacing w:val="-4"/>
                        <w:sz w:val="14"/>
                        <w:szCs w:val="14"/>
                      </w:rPr>
                      <w:t>irdsrl@libero.it</w:t>
                    </w:r>
                    <w:r w:rsidRPr="007A28C0">
                      <w:rPr>
                        <w:rFonts w:ascii="Arial" w:hAnsi="Arial" w:cs="Arial"/>
                        <w:spacing w:val="-4"/>
                        <w:sz w:val="14"/>
                        <w:szCs w:val="14"/>
                      </w:rPr>
                      <w:t xml:space="preserve"> </w:t>
                    </w:r>
                  </w:p>
                </w:txbxContent>
              </v:textbox>
            </v:shape>
            <v:shape id="_x0000_s4808" type="#_x0000_t202" style="position:absolute;left:4979;top:14542;width:3205;height:359" filled="f" fillcolor="#f90" strokeweight=".95pt">
              <v:fill opacity="37356f"/>
              <v:textbox style="mso-next-textbox:#_x0000_s4808" inset="0,0,0,0">
                <w:txbxContent>
                  <w:p w:rsidR="005A3DA8" w:rsidRPr="00223451" w:rsidRDefault="005A3DA8" w:rsidP="007A28C0">
                    <w:pPr>
                      <w:rPr>
                        <w:rFonts w:ascii="Arial Black" w:hAnsi="Arial Black"/>
                        <w:spacing w:val="-10"/>
                      </w:rPr>
                    </w:pPr>
                    <w:r>
                      <w:rPr>
                        <w:rFonts w:ascii="Arial Black" w:hAnsi="Arial Black"/>
                      </w:rPr>
                      <w:t xml:space="preserve"> </w:t>
                    </w:r>
                    <w:r>
                      <w:rPr>
                        <w:rFonts w:ascii="Arial Black" w:hAnsi="Arial Black"/>
                        <w:spacing w:val="-10"/>
                      </w:rPr>
                      <w:t>Portata</w:t>
                    </w:r>
                    <w:r w:rsidRPr="00223451">
                      <w:rPr>
                        <w:rFonts w:ascii="Arial Black" w:hAnsi="Arial Black"/>
                        <w:spacing w:val="-10"/>
                      </w:rPr>
                      <w:t>:</w:t>
                    </w:r>
                    <w:r>
                      <w:rPr>
                        <w:rFonts w:ascii="Arial Black" w:hAnsi="Arial Black"/>
                        <w:spacing w:val="-10"/>
                      </w:rPr>
                      <w:t xml:space="preserve">  100 daN</w:t>
                    </w:r>
                  </w:p>
                </w:txbxContent>
              </v:textbox>
            </v:shape>
            <v:shape id="_x0000_s4809" type="#_x0000_t202" style="position:absolute;left:9542;top:14072;width:1241;height:352" filled="f" fillcolor="#f90" strokeweight=".95pt">
              <v:fill opacity="37356f"/>
              <v:textbox style="mso-next-textbox:#_x0000_s4809" inset="0,0,0,0">
                <w:txbxContent>
                  <w:p w:rsidR="005A3DA8" w:rsidRPr="00223451" w:rsidRDefault="005A3DA8" w:rsidP="007A28C0">
                    <w:pPr>
                      <w:rPr>
                        <w:rFonts w:ascii="Arial Black" w:hAnsi="Arial Black"/>
                        <w:spacing w:val="-10"/>
                      </w:rPr>
                    </w:pPr>
                    <w:r>
                      <w:rPr>
                        <w:rFonts w:ascii="Arial Black" w:hAnsi="Arial Black"/>
                      </w:rPr>
                      <w:t xml:space="preserve"> </w:t>
                    </w:r>
                    <w:r>
                      <w:rPr>
                        <w:rFonts w:ascii="Arial Black" w:hAnsi="Arial Black"/>
                        <w:spacing w:val="-10"/>
                      </w:rPr>
                      <w:t>Anno</w:t>
                    </w:r>
                    <w:r w:rsidRPr="00223451">
                      <w:rPr>
                        <w:rFonts w:ascii="Arial Black" w:hAnsi="Arial Black"/>
                        <w:spacing w:val="-10"/>
                      </w:rPr>
                      <w:t>:</w:t>
                    </w:r>
                    <w:r>
                      <w:rPr>
                        <w:rFonts w:ascii="Arial Black" w:hAnsi="Arial Black"/>
                        <w:spacing w:val="-10"/>
                      </w:rPr>
                      <w:t xml:space="preserve"> 2015</w:t>
                    </w:r>
                  </w:p>
                </w:txbxContent>
              </v:textbox>
            </v:shape>
            <v:shape id="_x0000_s4810" type="#_x0000_t202" style="position:absolute;left:8297;top:14542;width:2492;height:359" filled="f" fillcolor="#f90" strokeweight=".95pt">
              <v:fill opacity="37356f"/>
              <v:textbox style="mso-next-textbox:#_x0000_s4810" inset="0,0,0,0">
                <w:txbxContent>
                  <w:p w:rsidR="005A3DA8" w:rsidRPr="00223451" w:rsidRDefault="005A3DA8" w:rsidP="007A28C0">
                    <w:pPr>
                      <w:rPr>
                        <w:rFonts w:ascii="Arial Black" w:hAnsi="Arial Black"/>
                        <w:spacing w:val="-10"/>
                      </w:rPr>
                    </w:pPr>
                    <w:r>
                      <w:rPr>
                        <w:rFonts w:ascii="Arial Black" w:hAnsi="Arial Black"/>
                      </w:rPr>
                      <w:t xml:space="preserve"> </w:t>
                    </w:r>
                    <w:r>
                      <w:rPr>
                        <w:rFonts w:ascii="Arial Black" w:hAnsi="Arial Black"/>
                        <w:spacing w:val="-10"/>
                      </w:rPr>
                      <w:t>Peso</w:t>
                    </w:r>
                    <w:r w:rsidRPr="00223451">
                      <w:rPr>
                        <w:rFonts w:ascii="Arial Black" w:hAnsi="Arial Black"/>
                        <w:spacing w:val="-10"/>
                      </w:rPr>
                      <w:t>:</w:t>
                    </w:r>
                    <w:r>
                      <w:rPr>
                        <w:rFonts w:ascii="Arial Black" w:hAnsi="Arial Black"/>
                        <w:spacing w:val="-10"/>
                      </w:rPr>
                      <w:t xml:space="preserve">  250 daN</w:t>
                    </w:r>
                    <w:r>
                      <w:rPr>
                        <w:rFonts w:ascii="Arial Black" w:hAnsi="Arial Black"/>
                        <w:spacing w:val="-10"/>
                      </w:rPr>
                      <w:tab/>
                    </w:r>
                    <w:r>
                      <w:rPr>
                        <w:rFonts w:ascii="Arial Black" w:hAnsi="Arial Black"/>
                        <w:spacing w:val="-10"/>
                      </w:rPr>
                      <w:tab/>
                    </w:r>
                  </w:p>
                </w:txbxContent>
              </v:textbox>
            </v:shape>
            <v:shape id="_x0000_s4811" type="#_x0000_t202" style="position:absolute;left:8297;top:14072;width:1145;height:352" filled="f" fillcolor="#f90" strokeweight=".95pt">
              <v:fill opacity="37356f"/>
              <v:textbox style="mso-next-textbox:#_x0000_s4811" inset="0,0,0,0">
                <w:txbxContent>
                  <w:p w:rsidR="005A3DA8" w:rsidRPr="00223451" w:rsidRDefault="005A3DA8" w:rsidP="007A28C0">
                    <w:pPr>
                      <w:rPr>
                        <w:rFonts w:ascii="Arial Black" w:hAnsi="Arial Black"/>
                        <w:spacing w:val="-10"/>
                      </w:rPr>
                    </w:pPr>
                    <w:r>
                      <w:rPr>
                        <w:rFonts w:ascii="Arial Black" w:hAnsi="Arial Black"/>
                      </w:rPr>
                      <w:t xml:space="preserve"> </w:t>
                    </w:r>
                    <w:r>
                      <w:rPr>
                        <w:rFonts w:ascii="Arial Black" w:hAnsi="Arial Black"/>
                        <w:spacing w:val="-10"/>
                      </w:rPr>
                      <w:t>kW</w:t>
                    </w:r>
                    <w:r w:rsidRPr="00223451">
                      <w:rPr>
                        <w:rFonts w:ascii="Arial Black" w:hAnsi="Arial Black"/>
                        <w:spacing w:val="-10"/>
                      </w:rPr>
                      <w:t>:</w:t>
                    </w:r>
                    <w:r>
                      <w:rPr>
                        <w:rFonts w:ascii="Arial Black" w:hAnsi="Arial Black"/>
                        <w:spacing w:val="-10"/>
                      </w:rPr>
                      <w:t xml:space="preserve"> 0,25</w:t>
                    </w:r>
                  </w:p>
                </w:txbxContent>
              </v:textbox>
            </v:shape>
            <v:group id="_x0000_s4813" style="position:absolute;left:5032;top:12912;width:2820;height:1016" coordorigin="971,1561" coordsize="3161,1081">
              <v:shape id="_x0000_s4814" type="#_x0000_t136" style="position:absolute;left:971;top:1561;width:3161;height:232" fillcolor="black" stroked="f">
                <v:shadow color="#868686"/>
                <v:textpath style="font-family:&quot;Century Gothic&quot;;font-size:32pt;v-text-kern:t" trim="t" fitpath="t" string="Industrial Research &amp; Development"/>
              </v:shape>
              <v:shape id="_x0000_s4815" type="#_x0000_t136" style="position:absolute;left:2260;top:2460;width:1817;height:182" fillcolor="black" stroked="f">
                <v:shadow color="#868686"/>
                <v:textpath style="font-family:&quot;Arial Black&quot;;v-text-kern:t" trim="t" fitpath="t" string="S.R.L."/>
              </v:shape>
              <v:shape id="_x0000_s4816" type="#_x0000_t136" style="position:absolute;left:971;top:1871;width:3161;height:517" fillcolor="black" stroked="f">
                <v:shadow color="#868686"/>
                <v:textpath style="font-family:&quot;Arial Black&quot;;v-text-kern:t" trim="t" fitpath="t" string="IRD"/>
              </v:shape>
            </v:group>
            <v:group id="_x0000_s4817" style="position:absolute;left:9236;top:12837;width:1496;height:434" coordorigin="7605,1989" coordsize="1677,462">
              <v:shape id="Casella di testo 2" o:spid="_x0000_s4818" type="#_x0000_t202" style="position:absolute;left:7605;top:1989;width:1677;height:462;visibility:visible;mso-width-relative:margin;mso-height-relative:margin" fillcolor="#bfbfbf" stroked="f" strokeweight=".25pt">
                <v:fill opacity="47841f"/>
                <v:textbox>
                  <w:txbxContent>
                    <w:p w:rsidR="005A3DA8" w:rsidRDefault="005A3DA8" w:rsidP="007A28C0"/>
                  </w:txbxContent>
                </v:textbox>
              </v:shape>
              <v:shape id="_x0000_s4819" type="#_x0000_t64" style="position:absolute;left:7698;top:2053;width:511;height:282;rotation:-141926fd" adj="846,10366" fillcolor="#00b050" stroked="f"/>
              <v:shape id="_x0000_s4820" type="#_x0000_t64" style="position:absolute;left:8185;top:2039;width:511;height:282;rotation:-141926fd" adj="846,10366" stroked="f"/>
              <v:shape id="_x0000_s4821" type="#_x0000_t64" style="position:absolute;left:8676;top:2029;width:511;height:281;rotation:-141926fd" adj="846,10366" fillcolor="#c00000" stroked="f"/>
              <v:shape id="_x0000_s4822" type="#_x0000_t136" style="position:absolute;left:7746;top:2347;width:1402;height:77" fillcolor="black" stroked="f">
                <v:shadow color="#868686"/>
                <v:textpath style="font-family:&quot;Century Gothic&quot;;font-size:16pt;font-style:italic;v-text-kern:t" trim="t" fitpath="t" string="made in Italy"/>
              </v:shape>
            </v:group>
          </v:group>
        </w:pict>
      </w: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192E0C" w:rsidRDefault="00192E0C"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D7A7F" w:rsidRDefault="006D7A7F" w:rsidP="00BD0A5B">
      <w:pPr>
        <w:pStyle w:val="corpodeltesto"/>
        <w:rPr>
          <w:b/>
          <w:bCs/>
          <w:sz w:val="18"/>
          <w:szCs w:val="18"/>
        </w:rPr>
      </w:pPr>
    </w:p>
    <w:p w:rsidR="0061299D" w:rsidRDefault="0061299D" w:rsidP="00BD0A5B">
      <w:pPr>
        <w:pStyle w:val="corpodeltesto"/>
        <w:rPr>
          <w:b/>
          <w:bCs/>
          <w:sz w:val="18"/>
          <w:szCs w:val="18"/>
        </w:rPr>
      </w:pPr>
    </w:p>
    <w:p w:rsidR="006D7A7F" w:rsidRDefault="006D7A7F" w:rsidP="00BD0A5B">
      <w:pPr>
        <w:pStyle w:val="corpodeltesto"/>
        <w:rPr>
          <w:b/>
          <w:bCs/>
          <w:sz w:val="18"/>
          <w:szCs w:val="18"/>
        </w:rPr>
      </w:pPr>
    </w:p>
    <w:p w:rsidR="001C14BF" w:rsidRDefault="001C14BF" w:rsidP="00BD0A5B">
      <w:pPr>
        <w:pStyle w:val="corpodeltesto"/>
        <w:rPr>
          <w:b/>
          <w:bCs/>
          <w:sz w:val="18"/>
          <w:szCs w:val="18"/>
        </w:rPr>
      </w:pPr>
    </w:p>
    <w:p w:rsidR="008553E8" w:rsidRPr="00A97634" w:rsidRDefault="00004D4F" w:rsidP="00B80615">
      <w:pPr>
        <w:pStyle w:val="corpodeltesto"/>
        <w:tabs>
          <w:tab w:val="num" w:pos="567"/>
        </w:tabs>
        <w:ind w:left="360" w:hanging="578"/>
        <w:rPr>
          <w:b/>
          <w:bCs/>
          <w:sz w:val="18"/>
          <w:szCs w:val="18"/>
        </w:rPr>
      </w:pPr>
      <w:r>
        <w:rPr>
          <w:b/>
          <w:bCs/>
          <w:noProof/>
          <w:sz w:val="18"/>
          <w:szCs w:val="18"/>
          <w:lang w:bidi="ar-SA"/>
        </w:rPr>
        <mc:AlternateContent>
          <mc:Choice Requires="wps">
            <w:drawing>
              <wp:anchor distT="0" distB="0" distL="114300" distR="114300" simplePos="0" relativeHeight="251635200" behindDoc="0" locked="0" layoutInCell="1" allowOverlap="1" wp14:anchorId="347DF0A4" wp14:editId="5E85A489">
                <wp:simplePos x="0" y="0"/>
                <wp:positionH relativeFrom="column">
                  <wp:posOffset>16510</wp:posOffset>
                </wp:positionH>
                <wp:positionV relativeFrom="paragraph">
                  <wp:posOffset>13335</wp:posOffset>
                </wp:positionV>
                <wp:extent cx="1028700" cy="228600"/>
                <wp:effectExtent l="0" t="0" r="0" b="0"/>
                <wp:wrapNone/>
                <wp:docPr id="2626"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8553E8" w:rsidRDefault="005A3DA8" w:rsidP="008553E8">
                            <w:pPr>
                              <w:rPr>
                                <w:rFonts w:ascii="Arial" w:hAnsi="Arial" w:cs="Arial"/>
                                <w:b/>
                              </w:rPr>
                            </w:pPr>
                            <w:r>
                              <w:rPr>
                                <w:rFonts w:ascii="Arial" w:hAnsi="Arial" w:cs="Arial"/>
                                <w:b/>
                              </w:rPr>
                              <w:t>RIFERIMENTI</w:t>
                            </w:r>
                          </w:p>
                          <w:p w:rsidR="005A3DA8" w:rsidRDefault="005A3DA8"/>
                          <w:p w:rsidR="005A3DA8" w:rsidRPr="008553E8" w:rsidRDefault="005A3DA8" w:rsidP="008553E8">
                            <w:pPr>
                              <w:rPr>
                                <w:rFonts w:ascii="Arial" w:hAnsi="Arial" w:cs="Arial"/>
                                <w:b/>
                              </w:rPr>
                            </w:pPr>
                            <w:r>
                              <w:rPr>
                                <w:rFonts w:ascii="Arial" w:hAnsi="Arial" w:cs="Arial"/>
                                <w:b/>
                              </w:rPr>
                              <w:t>RIFERIMENTI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1" o:spid="_x0000_s1030" type="#_x0000_t202" style="position:absolute;left:0;text-align:left;margin-left:1.3pt;margin-top:1.05pt;width:81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" fillcolor="#ddd">
                <v:textbox>
                  <w:txbxContent>
                    <w:p w:rsidR="005A3DA8" w:rsidRPr="008553E8" w:rsidRDefault="005A3DA8" w:rsidP="008553E8">
                      <w:pPr>
                        <w:rPr>
                          <w:rFonts w:ascii="Arial" w:hAnsi="Arial" w:cs="Arial"/>
                          <w:b/>
                        </w:rPr>
                      </w:pPr>
                      <w:r>
                        <w:rPr>
                          <w:rFonts w:ascii="Arial" w:hAnsi="Arial" w:cs="Arial"/>
                          <w:b/>
                        </w:rPr>
                        <w:t>RIFERIMENTI</w:t>
                      </w:r>
                    </w:p>
                    <w:p w:rsidR="005A3DA8" w:rsidRDefault="005A3DA8"/>
                    <w:p w:rsidR="005A3DA8" w:rsidRPr="008553E8" w:rsidRDefault="005A3DA8" w:rsidP="008553E8">
                      <w:pPr>
                        <w:rPr>
                          <w:rFonts w:ascii="Arial" w:hAnsi="Arial" w:cs="Arial"/>
                          <w:b/>
                        </w:rPr>
                      </w:pPr>
                      <w:r>
                        <w:rPr>
                          <w:rFonts w:ascii="Arial" w:hAnsi="Arial" w:cs="Arial"/>
                          <w:b/>
                        </w:rPr>
                        <w:t>RIFERIMENTI</w:t>
                      </w:r>
                    </w:p>
                  </w:txbxContent>
                </v:textbox>
              </v:shape>
            </w:pict>
          </mc:Fallback>
        </mc:AlternateContent>
      </w:r>
    </w:p>
    <w:p w:rsidR="008553E8" w:rsidRPr="00A97634" w:rsidRDefault="008553E8" w:rsidP="00B80615">
      <w:pPr>
        <w:pStyle w:val="corpodeltesto"/>
        <w:tabs>
          <w:tab w:val="num" w:pos="567"/>
        </w:tabs>
        <w:ind w:left="360" w:hanging="578"/>
        <w:rPr>
          <w:b/>
          <w:bCs/>
          <w:sz w:val="18"/>
          <w:szCs w:val="18"/>
        </w:rPr>
      </w:pPr>
    </w:p>
    <w:p w:rsidR="008553E8" w:rsidRPr="00A97634" w:rsidRDefault="008553E8" w:rsidP="00B80615">
      <w:pPr>
        <w:pStyle w:val="corpodeltesto"/>
        <w:tabs>
          <w:tab w:val="num" w:pos="567"/>
        </w:tabs>
        <w:ind w:left="360" w:hanging="578"/>
        <w:rPr>
          <w:b/>
          <w:bCs/>
          <w:sz w:val="18"/>
          <w:szCs w:val="18"/>
        </w:rPr>
      </w:pPr>
    </w:p>
    <w:p w:rsidR="00E46CF5" w:rsidRDefault="00E46CF5" w:rsidP="00043C09">
      <w:pPr>
        <w:pStyle w:val="corpodeltesto"/>
        <w:ind w:left="4245" w:hanging="4245"/>
        <w:rPr>
          <w:sz w:val="18"/>
          <w:szCs w:val="18"/>
        </w:rPr>
      </w:pPr>
      <w:r w:rsidRPr="00A97634">
        <w:rPr>
          <w:b/>
          <w:sz w:val="18"/>
          <w:szCs w:val="18"/>
        </w:rPr>
        <w:t>Tipo di macchina</w:t>
      </w:r>
      <w:r w:rsidRPr="00A97634">
        <w:rPr>
          <w:sz w:val="18"/>
          <w:szCs w:val="18"/>
        </w:rPr>
        <w:tab/>
      </w:r>
      <w:r w:rsidR="00576F80">
        <w:rPr>
          <w:sz w:val="18"/>
          <w:szCs w:val="18"/>
        </w:rPr>
        <w:t xml:space="preserve">Linea scarico basamenti </w:t>
      </w:r>
      <w:r w:rsidR="00063955">
        <w:rPr>
          <w:sz w:val="18"/>
          <w:szCs w:val="18"/>
        </w:rPr>
        <w:t xml:space="preserve">– Quasi Macchina </w:t>
      </w:r>
      <w:r w:rsidR="00906D55">
        <w:rPr>
          <w:sz w:val="18"/>
          <w:szCs w:val="18"/>
        </w:rPr>
        <w:t>(</w:t>
      </w:r>
      <w:r w:rsidR="00063955">
        <w:rPr>
          <w:sz w:val="18"/>
          <w:szCs w:val="18"/>
        </w:rPr>
        <w:t xml:space="preserve">solo </w:t>
      </w:r>
      <w:r w:rsidR="00906D55">
        <w:rPr>
          <w:sz w:val="18"/>
          <w:szCs w:val="18"/>
        </w:rPr>
        <w:t>parte meccanica)</w:t>
      </w:r>
      <w:r w:rsidR="00063955">
        <w:rPr>
          <w:sz w:val="18"/>
          <w:szCs w:val="18"/>
        </w:rPr>
        <w:t xml:space="preserve"> secondo 2006/42/CE</w:t>
      </w:r>
    </w:p>
    <w:p w:rsidR="00AC0462" w:rsidRDefault="00AC0462" w:rsidP="00043C09">
      <w:pPr>
        <w:pStyle w:val="corpodeltesto"/>
        <w:ind w:left="4245" w:hanging="4245"/>
        <w:rPr>
          <w:sz w:val="18"/>
          <w:szCs w:val="18"/>
        </w:rPr>
      </w:pPr>
    </w:p>
    <w:p w:rsidR="00AC0462" w:rsidRPr="00A97634" w:rsidRDefault="00AC0462" w:rsidP="00906D55">
      <w:pPr>
        <w:pStyle w:val="corpodeltesto"/>
        <w:ind w:left="4247" w:hanging="4247"/>
        <w:rPr>
          <w:sz w:val="18"/>
          <w:szCs w:val="18"/>
        </w:rPr>
      </w:pPr>
      <w:r>
        <w:rPr>
          <w:b/>
          <w:sz w:val="18"/>
          <w:szCs w:val="18"/>
        </w:rPr>
        <w:t>Specifica tecnica</w:t>
      </w:r>
      <w:r>
        <w:rPr>
          <w:b/>
          <w:sz w:val="18"/>
          <w:szCs w:val="18"/>
        </w:rPr>
        <w:tab/>
      </w:r>
      <w:r w:rsidR="00F37B3D">
        <w:rPr>
          <w:sz w:val="18"/>
          <w:szCs w:val="18"/>
        </w:rPr>
        <w:t xml:space="preserve">Specifica cliente finale </w:t>
      </w:r>
      <w:r w:rsidR="00906D55">
        <w:rPr>
          <w:sz w:val="18"/>
          <w:szCs w:val="18"/>
        </w:rPr>
        <w:t xml:space="preserve"> </w:t>
      </w:r>
    </w:p>
    <w:p w:rsidR="00E46CF5" w:rsidRPr="00A97634" w:rsidRDefault="00E46CF5" w:rsidP="00043C09">
      <w:pPr>
        <w:pStyle w:val="corpodeltesto"/>
        <w:ind w:left="4245" w:hanging="4245"/>
        <w:rPr>
          <w:b/>
          <w:sz w:val="18"/>
          <w:szCs w:val="18"/>
        </w:rPr>
      </w:pPr>
    </w:p>
    <w:p w:rsidR="00B80615" w:rsidRPr="00A97634" w:rsidRDefault="00B80615" w:rsidP="00043C09">
      <w:pPr>
        <w:pStyle w:val="corpodeltesto"/>
        <w:ind w:left="4245" w:hanging="4245"/>
        <w:rPr>
          <w:sz w:val="18"/>
          <w:szCs w:val="18"/>
        </w:rPr>
      </w:pPr>
      <w:r w:rsidRPr="00A97634">
        <w:rPr>
          <w:b/>
          <w:sz w:val="18"/>
          <w:szCs w:val="18"/>
        </w:rPr>
        <w:t>C</w:t>
      </w:r>
      <w:r w:rsidR="00043C09" w:rsidRPr="00A97634">
        <w:rPr>
          <w:b/>
          <w:sz w:val="18"/>
          <w:szCs w:val="18"/>
        </w:rPr>
        <w:t>ostruttore</w:t>
      </w:r>
      <w:r w:rsidRPr="00A97634">
        <w:rPr>
          <w:sz w:val="18"/>
          <w:szCs w:val="18"/>
        </w:rPr>
        <w:tab/>
      </w:r>
      <w:r w:rsidR="00F1068E">
        <w:rPr>
          <w:i/>
          <w:sz w:val="18"/>
          <w:szCs w:val="18"/>
        </w:rPr>
        <w:t>I</w:t>
      </w:r>
      <w:r w:rsidR="00F37B3D">
        <w:rPr>
          <w:i/>
          <w:sz w:val="18"/>
          <w:szCs w:val="18"/>
        </w:rPr>
        <w:t>.</w:t>
      </w:r>
      <w:r w:rsidR="00F1068E">
        <w:rPr>
          <w:i/>
          <w:sz w:val="18"/>
          <w:szCs w:val="18"/>
        </w:rPr>
        <w:t>R</w:t>
      </w:r>
      <w:r w:rsidR="00F37B3D">
        <w:rPr>
          <w:i/>
          <w:sz w:val="18"/>
          <w:szCs w:val="18"/>
        </w:rPr>
        <w:t>.</w:t>
      </w:r>
      <w:r w:rsidR="00F1068E">
        <w:rPr>
          <w:i/>
          <w:sz w:val="18"/>
          <w:szCs w:val="18"/>
        </w:rPr>
        <w:t>D</w:t>
      </w:r>
      <w:r w:rsidR="00F37B3D">
        <w:rPr>
          <w:i/>
          <w:sz w:val="18"/>
          <w:szCs w:val="18"/>
        </w:rPr>
        <w:t>. sr</w:t>
      </w:r>
      <w:r w:rsidRPr="00A97634">
        <w:rPr>
          <w:i/>
          <w:sz w:val="18"/>
          <w:szCs w:val="18"/>
        </w:rPr>
        <w:t>l</w:t>
      </w:r>
      <w:r w:rsidR="00043C09" w:rsidRPr="00A97634">
        <w:rPr>
          <w:sz w:val="18"/>
          <w:szCs w:val="18"/>
        </w:rPr>
        <w:t xml:space="preserve">, via </w:t>
      </w:r>
      <w:r w:rsidR="00F1068E">
        <w:rPr>
          <w:sz w:val="18"/>
          <w:szCs w:val="18"/>
        </w:rPr>
        <w:t>della Dogana</w:t>
      </w:r>
      <w:r w:rsidR="00043C09" w:rsidRPr="00A97634">
        <w:rPr>
          <w:sz w:val="18"/>
          <w:szCs w:val="18"/>
        </w:rPr>
        <w:t xml:space="preserve">, </w:t>
      </w:r>
      <w:r w:rsidR="00F1068E">
        <w:rPr>
          <w:sz w:val="18"/>
          <w:szCs w:val="18"/>
        </w:rPr>
        <w:t xml:space="preserve">n.10, </w:t>
      </w:r>
      <w:r w:rsidRPr="00A97634">
        <w:rPr>
          <w:sz w:val="18"/>
          <w:szCs w:val="18"/>
        </w:rPr>
        <w:t xml:space="preserve">03100 Frosinone, </w:t>
      </w:r>
      <w:r w:rsidR="00F1068E">
        <w:rPr>
          <w:sz w:val="18"/>
          <w:szCs w:val="18"/>
        </w:rPr>
        <w:t>(</w:t>
      </w:r>
      <w:r w:rsidRPr="00A97634">
        <w:rPr>
          <w:sz w:val="18"/>
          <w:szCs w:val="18"/>
        </w:rPr>
        <w:t>Italia)</w:t>
      </w:r>
    </w:p>
    <w:p w:rsidR="00B80615" w:rsidRPr="00A97634" w:rsidRDefault="00B80615" w:rsidP="00B80615">
      <w:pPr>
        <w:pStyle w:val="corpodeltesto"/>
        <w:rPr>
          <w:b/>
          <w:sz w:val="18"/>
          <w:szCs w:val="18"/>
        </w:rPr>
      </w:pPr>
    </w:p>
    <w:p w:rsidR="00F37B3D" w:rsidRPr="00F37B3D" w:rsidRDefault="00CB213C" w:rsidP="00F1068E">
      <w:pPr>
        <w:jc w:val="both"/>
        <w:rPr>
          <w:rFonts w:ascii="Arial" w:hAnsi="Arial" w:cs="Arial"/>
          <w:sz w:val="18"/>
          <w:szCs w:val="18"/>
        </w:rPr>
      </w:pPr>
      <w:r w:rsidRPr="00A97634">
        <w:rPr>
          <w:rFonts w:ascii="Arial" w:hAnsi="Arial" w:cs="Arial"/>
          <w:b/>
          <w:sz w:val="18"/>
          <w:szCs w:val="18"/>
        </w:rPr>
        <w:t>C</w:t>
      </w:r>
      <w:r w:rsidR="00F37B3D">
        <w:rPr>
          <w:rFonts w:ascii="Arial" w:hAnsi="Arial" w:cs="Arial"/>
          <w:b/>
          <w:sz w:val="18"/>
          <w:szCs w:val="18"/>
        </w:rPr>
        <w:t>ommittente</w:t>
      </w:r>
      <w:r w:rsidR="00F37B3D" w:rsidRPr="00F37B3D">
        <w:rPr>
          <w:rFonts w:ascii="Arial" w:hAnsi="Arial" w:cs="Arial"/>
          <w:sz w:val="18"/>
          <w:szCs w:val="18"/>
        </w:rPr>
        <w:tab/>
      </w:r>
      <w:r w:rsidR="00F37B3D" w:rsidRPr="00F37B3D">
        <w:rPr>
          <w:rFonts w:ascii="Arial" w:hAnsi="Arial" w:cs="Arial"/>
          <w:sz w:val="18"/>
          <w:szCs w:val="18"/>
        </w:rPr>
        <w:tab/>
      </w:r>
      <w:r w:rsidR="00F37B3D" w:rsidRPr="00F37B3D">
        <w:rPr>
          <w:rFonts w:ascii="Arial" w:hAnsi="Arial" w:cs="Arial"/>
          <w:sz w:val="18"/>
          <w:szCs w:val="18"/>
        </w:rPr>
        <w:tab/>
      </w:r>
      <w:r w:rsidR="00F37B3D" w:rsidRPr="00F37B3D">
        <w:rPr>
          <w:rFonts w:ascii="Arial" w:hAnsi="Arial" w:cs="Arial"/>
          <w:sz w:val="18"/>
          <w:szCs w:val="18"/>
        </w:rPr>
        <w:tab/>
      </w:r>
      <w:r w:rsidR="00F37B3D" w:rsidRPr="00F37B3D">
        <w:rPr>
          <w:rFonts w:ascii="Arial" w:hAnsi="Arial" w:cs="Arial"/>
          <w:sz w:val="18"/>
          <w:szCs w:val="18"/>
        </w:rPr>
        <w:tab/>
      </w:r>
      <w:r w:rsidR="00F37B3D" w:rsidRPr="00F37B3D">
        <w:rPr>
          <w:rFonts w:ascii="Arial" w:hAnsi="Arial" w:cs="Arial"/>
          <w:i/>
          <w:sz w:val="18"/>
          <w:szCs w:val="18"/>
        </w:rPr>
        <w:t>R.E.M. srl</w:t>
      </w:r>
      <w:r w:rsidR="00F37B3D">
        <w:rPr>
          <w:rFonts w:ascii="Arial" w:hAnsi="Arial" w:cs="Arial"/>
          <w:sz w:val="18"/>
          <w:szCs w:val="18"/>
        </w:rPr>
        <w:t>, via Ferruccia 16/A, 03010 Patrica (FR – Italia)</w:t>
      </w:r>
    </w:p>
    <w:p w:rsidR="00F37B3D" w:rsidRDefault="00F37B3D" w:rsidP="00F1068E">
      <w:pPr>
        <w:jc w:val="both"/>
        <w:rPr>
          <w:rFonts w:ascii="Arial" w:hAnsi="Arial" w:cs="Arial"/>
          <w:b/>
          <w:sz w:val="18"/>
          <w:szCs w:val="18"/>
        </w:rPr>
      </w:pPr>
    </w:p>
    <w:p w:rsidR="00B80615" w:rsidRPr="00F1068E" w:rsidRDefault="00043C09" w:rsidP="00BB7AFB">
      <w:pPr>
        <w:tabs>
          <w:tab w:val="left" w:pos="709"/>
          <w:tab w:val="left" w:pos="1418"/>
          <w:tab w:val="left" w:pos="2127"/>
          <w:tab w:val="left" w:pos="2836"/>
          <w:tab w:val="left" w:pos="3545"/>
          <w:tab w:val="left" w:pos="4254"/>
          <w:tab w:val="left" w:pos="4963"/>
          <w:tab w:val="left" w:pos="5672"/>
          <w:tab w:val="left" w:pos="6381"/>
          <w:tab w:val="right" w:pos="9573"/>
        </w:tabs>
        <w:jc w:val="both"/>
        <w:rPr>
          <w:sz w:val="18"/>
          <w:szCs w:val="18"/>
          <w:lang w:bidi="ar-SA"/>
        </w:rPr>
      </w:pPr>
      <w:r w:rsidRPr="00A97634">
        <w:rPr>
          <w:rFonts w:ascii="Arial" w:hAnsi="Arial" w:cs="Arial"/>
          <w:b/>
          <w:sz w:val="18"/>
          <w:szCs w:val="18"/>
        </w:rPr>
        <w:t>Utilizzatore</w:t>
      </w:r>
      <w:r w:rsidR="00B80615" w:rsidRPr="00A97634">
        <w:rPr>
          <w:b/>
          <w:sz w:val="18"/>
          <w:szCs w:val="18"/>
        </w:rPr>
        <w:tab/>
      </w:r>
      <w:r w:rsidR="00BC3CCC" w:rsidRPr="00A97634">
        <w:rPr>
          <w:b/>
          <w:sz w:val="18"/>
          <w:szCs w:val="18"/>
        </w:rPr>
        <w:tab/>
      </w:r>
      <w:r w:rsidR="00BC3CCC" w:rsidRPr="00A97634">
        <w:rPr>
          <w:b/>
          <w:sz w:val="18"/>
          <w:szCs w:val="18"/>
        </w:rPr>
        <w:tab/>
      </w:r>
      <w:r w:rsidR="00F37B3D">
        <w:rPr>
          <w:b/>
          <w:sz w:val="18"/>
          <w:szCs w:val="18"/>
        </w:rPr>
        <w:tab/>
      </w:r>
      <w:r w:rsidR="00F37B3D">
        <w:rPr>
          <w:b/>
          <w:sz w:val="18"/>
          <w:szCs w:val="18"/>
        </w:rPr>
        <w:tab/>
      </w:r>
      <w:r w:rsidR="00F37B3D">
        <w:rPr>
          <w:rFonts w:ascii="Arial" w:hAnsi="Arial" w:cs="Arial"/>
          <w:sz w:val="18"/>
          <w:szCs w:val="18"/>
        </w:rPr>
        <w:t>FCA (ex FMA)</w:t>
      </w:r>
      <w:r w:rsidR="00E46CF5" w:rsidRPr="00A97634">
        <w:rPr>
          <w:rFonts w:ascii="Arial" w:hAnsi="Arial" w:cs="Arial"/>
          <w:sz w:val="18"/>
          <w:szCs w:val="18"/>
        </w:rPr>
        <w:t xml:space="preserve"> </w:t>
      </w:r>
      <w:r w:rsidR="00F37B3D">
        <w:rPr>
          <w:rFonts w:ascii="Arial" w:hAnsi="Arial" w:cs="Arial"/>
          <w:sz w:val="18"/>
          <w:szCs w:val="18"/>
        </w:rPr>
        <w:t>Avellino</w:t>
      </w:r>
      <w:r w:rsidR="00E46CF5" w:rsidRPr="00A97634">
        <w:rPr>
          <w:rFonts w:ascii="Arial" w:hAnsi="Arial" w:cs="Arial"/>
          <w:sz w:val="18"/>
          <w:szCs w:val="18"/>
        </w:rPr>
        <w:t xml:space="preserve"> (</w:t>
      </w:r>
      <w:r w:rsidR="00F37B3D">
        <w:rPr>
          <w:rFonts w:ascii="Arial" w:hAnsi="Arial" w:cs="Arial"/>
          <w:sz w:val="18"/>
          <w:szCs w:val="18"/>
        </w:rPr>
        <w:t xml:space="preserve"> Italia)</w:t>
      </w:r>
      <w:r w:rsidR="00BB7AFB">
        <w:rPr>
          <w:rFonts w:ascii="Arial" w:hAnsi="Arial" w:cs="Arial"/>
          <w:sz w:val="18"/>
          <w:szCs w:val="18"/>
        </w:rPr>
        <w:tab/>
      </w:r>
    </w:p>
    <w:p w:rsidR="00BC3CCC" w:rsidRPr="00A97634" w:rsidRDefault="00BC3CCC" w:rsidP="00B80615">
      <w:pPr>
        <w:pStyle w:val="corpodeltesto"/>
        <w:rPr>
          <w:b/>
          <w:sz w:val="18"/>
          <w:szCs w:val="18"/>
        </w:rPr>
      </w:pPr>
    </w:p>
    <w:p w:rsidR="00B80615" w:rsidRPr="00A97634" w:rsidRDefault="00BC24DD" w:rsidP="00B80615">
      <w:pPr>
        <w:pStyle w:val="corpodeltesto"/>
        <w:rPr>
          <w:bCs/>
          <w:sz w:val="18"/>
          <w:szCs w:val="18"/>
        </w:rPr>
      </w:pPr>
      <w:r w:rsidRPr="00A97634">
        <w:rPr>
          <w:b/>
          <w:sz w:val="18"/>
          <w:szCs w:val="18"/>
        </w:rPr>
        <w:t>Installazione</w:t>
      </w:r>
      <w:r w:rsidR="00B80615" w:rsidRPr="00A97634">
        <w:rPr>
          <w:b/>
          <w:sz w:val="18"/>
          <w:szCs w:val="18"/>
        </w:rPr>
        <w:tab/>
      </w:r>
      <w:r w:rsidR="00B80615" w:rsidRPr="00A97634">
        <w:rPr>
          <w:b/>
          <w:sz w:val="18"/>
          <w:szCs w:val="18"/>
        </w:rPr>
        <w:tab/>
      </w:r>
      <w:r w:rsidR="008553E8" w:rsidRPr="00A97634">
        <w:rPr>
          <w:b/>
          <w:sz w:val="18"/>
          <w:szCs w:val="18"/>
        </w:rPr>
        <w:tab/>
      </w:r>
      <w:r w:rsidR="00B80615" w:rsidRPr="00A97634">
        <w:rPr>
          <w:b/>
          <w:sz w:val="18"/>
          <w:szCs w:val="18"/>
        </w:rPr>
        <w:tab/>
      </w:r>
      <w:r w:rsidRPr="00A97634">
        <w:rPr>
          <w:b/>
          <w:sz w:val="18"/>
          <w:szCs w:val="18"/>
        </w:rPr>
        <w:tab/>
      </w:r>
      <w:r w:rsidR="008A7994">
        <w:rPr>
          <w:sz w:val="18"/>
          <w:szCs w:val="18"/>
        </w:rPr>
        <w:t>2</w:t>
      </w:r>
      <w:r w:rsidR="009740C6">
        <w:rPr>
          <w:sz w:val="18"/>
          <w:szCs w:val="18"/>
        </w:rPr>
        <w:t>2</w:t>
      </w:r>
      <w:r w:rsidRPr="00A97634">
        <w:rPr>
          <w:sz w:val="18"/>
          <w:szCs w:val="18"/>
        </w:rPr>
        <w:t>/</w:t>
      </w:r>
      <w:r w:rsidR="00F37B3D">
        <w:rPr>
          <w:sz w:val="18"/>
          <w:szCs w:val="18"/>
        </w:rPr>
        <w:t>12/2015</w:t>
      </w:r>
    </w:p>
    <w:p w:rsidR="00B80615" w:rsidRPr="00A97634" w:rsidRDefault="00B80615" w:rsidP="00B80615">
      <w:pPr>
        <w:pStyle w:val="corpodeltesto"/>
        <w:rPr>
          <w:b/>
          <w:sz w:val="18"/>
          <w:szCs w:val="18"/>
        </w:rPr>
      </w:pPr>
    </w:p>
    <w:p w:rsidR="00B80615" w:rsidRPr="00A97634" w:rsidRDefault="00B80615" w:rsidP="00B80615">
      <w:pPr>
        <w:pStyle w:val="corpodeltesto"/>
        <w:rPr>
          <w:b/>
          <w:sz w:val="18"/>
          <w:szCs w:val="18"/>
        </w:rPr>
      </w:pPr>
      <w:r w:rsidRPr="00A97634">
        <w:rPr>
          <w:b/>
          <w:sz w:val="18"/>
          <w:szCs w:val="18"/>
        </w:rPr>
        <w:t>C</w:t>
      </w:r>
      <w:r w:rsidR="008553E8" w:rsidRPr="00A97634">
        <w:rPr>
          <w:b/>
          <w:sz w:val="18"/>
          <w:szCs w:val="18"/>
        </w:rPr>
        <w:t>ommessa</w:t>
      </w:r>
      <w:r w:rsidR="007E4A8D">
        <w:rPr>
          <w:b/>
          <w:sz w:val="18"/>
          <w:szCs w:val="18"/>
        </w:rPr>
        <w:t xml:space="preserve">  IRD srl</w:t>
      </w:r>
      <w:r w:rsidR="008553E8" w:rsidRPr="00A97634">
        <w:rPr>
          <w:b/>
          <w:sz w:val="18"/>
          <w:szCs w:val="18"/>
        </w:rPr>
        <w:tab/>
      </w:r>
      <w:r w:rsidR="008553E8" w:rsidRPr="00A97634">
        <w:rPr>
          <w:b/>
          <w:sz w:val="18"/>
          <w:szCs w:val="18"/>
        </w:rPr>
        <w:tab/>
      </w:r>
      <w:r w:rsidR="007E4A8D">
        <w:rPr>
          <w:sz w:val="18"/>
          <w:szCs w:val="18"/>
        </w:rPr>
        <w:tab/>
      </w:r>
      <w:r w:rsidR="007E4A8D">
        <w:rPr>
          <w:sz w:val="18"/>
          <w:szCs w:val="18"/>
        </w:rPr>
        <w:tab/>
      </w:r>
      <w:r w:rsidR="00F37B3D">
        <w:rPr>
          <w:sz w:val="18"/>
          <w:szCs w:val="18"/>
        </w:rPr>
        <w:t>12</w:t>
      </w:r>
      <w:r w:rsidR="008A7994">
        <w:rPr>
          <w:sz w:val="18"/>
          <w:szCs w:val="18"/>
        </w:rPr>
        <w:t>15</w:t>
      </w:r>
    </w:p>
    <w:p w:rsidR="00B80615" w:rsidRPr="00A97634" w:rsidRDefault="00B80615" w:rsidP="00B80615">
      <w:pPr>
        <w:pStyle w:val="corpodeltesto"/>
        <w:rPr>
          <w:b/>
          <w:sz w:val="18"/>
          <w:szCs w:val="18"/>
        </w:rPr>
      </w:pPr>
    </w:p>
    <w:p w:rsidR="007E4A8D" w:rsidRDefault="00B80615" w:rsidP="003B6F33">
      <w:pPr>
        <w:pStyle w:val="corpodeltesto"/>
        <w:ind w:left="4245" w:hanging="4245"/>
        <w:rPr>
          <w:sz w:val="18"/>
          <w:szCs w:val="18"/>
        </w:rPr>
      </w:pPr>
      <w:r w:rsidRPr="00A97634">
        <w:rPr>
          <w:b/>
          <w:sz w:val="18"/>
          <w:szCs w:val="18"/>
        </w:rPr>
        <w:t>E</w:t>
      </w:r>
      <w:r w:rsidR="008553E8" w:rsidRPr="00A97634">
        <w:rPr>
          <w:b/>
          <w:sz w:val="18"/>
          <w:szCs w:val="18"/>
        </w:rPr>
        <w:t>nergie utilizzate</w:t>
      </w:r>
      <w:r w:rsidR="003B6F33" w:rsidRPr="00A97634">
        <w:rPr>
          <w:b/>
          <w:sz w:val="18"/>
          <w:szCs w:val="18"/>
        </w:rPr>
        <w:tab/>
      </w:r>
      <w:r w:rsidR="007E4A8D" w:rsidRPr="00063955">
        <w:rPr>
          <w:sz w:val="18"/>
          <w:szCs w:val="18"/>
        </w:rPr>
        <w:t xml:space="preserve">-  </w:t>
      </w:r>
      <w:r w:rsidR="008A7994">
        <w:rPr>
          <w:sz w:val="18"/>
          <w:szCs w:val="18"/>
        </w:rPr>
        <w:t>Forza el</w:t>
      </w:r>
      <w:r w:rsidR="007E4A8D">
        <w:rPr>
          <w:sz w:val="18"/>
          <w:szCs w:val="18"/>
        </w:rPr>
        <w:t xml:space="preserve">ettromotrice 400V trifase </w:t>
      </w:r>
      <w:r w:rsidR="00F37B3D">
        <w:rPr>
          <w:sz w:val="18"/>
          <w:szCs w:val="18"/>
        </w:rPr>
        <w:t>0.5</w:t>
      </w:r>
      <w:r w:rsidR="007E4A8D">
        <w:rPr>
          <w:sz w:val="18"/>
          <w:szCs w:val="18"/>
        </w:rPr>
        <w:t xml:space="preserve"> kW</w:t>
      </w:r>
    </w:p>
    <w:p w:rsidR="00F37B3D" w:rsidRDefault="007E4A8D" w:rsidP="00EC19B7">
      <w:pPr>
        <w:pStyle w:val="corpodeltesto"/>
        <w:numPr>
          <w:ilvl w:val="0"/>
          <w:numId w:val="29"/>
        </w:numPr>
        <w:ind w:left="4395" w:hanging="142"/>
        <w:rPr>
          <w:sz w:val="18"/>
          <w:szCs w:val="18"/>
        </w:rPr>
      </w:pPr>
      <w:r>
        <w:rPr>
          <w:sz w:val="18"/>
          <w:szCs w:val="18"/>
        </w:rPr>
        <w:t>A</w:t>
      </w:r>
      <w:r w:rsidR="008553E8" w:rsidRPr="00A97634">
        <w:rPr>
          <w:sz w:val="18"/>
          <w:szCs w:val="18"/>
        </w:rPr>
        <w:t>ria compressa (6</w:t>
      </w:r>
      <w:r w:rsidR="008553E8" w:rsidRPr="00A97634">
        <w:rPr>
          <w:rFonts w:cs="Arial"/>
          <w:sz w:val="18"/>
          <w:szCs w:val="18"/>
        </w:rPr>
        <w:t xml:space="preserve">&lt; </w:t>
      </w:r>
      <w:r w:rsidR="008553E8" w:rsidRPr="00A97634">
        <w:rPr>
          <w:sz w:val="18"/>
          <w:szCs w:val="18"/>
        </w:rPr>
        <w:t xml:space="preserve">p </w:t>
      </w:r>
      <w:r w:rsidR="008553E8" w:rsidRPr="00A97634">
        <w:rPr>
          <w:rFonts w:cs="Arial"/>
          <w:sz w:val="18"/>
          <w:szCs w:val="18"/>
        </w:rPr>
        <w:t>&lt;</w:t>
      </w:r>
      <w:r w:rsidR="008553E8" w:rsidRPr="00A97634">
        <w:rPr>
          <w:sz w:val="18"/>
          <w:szCs w:val="18"/>
        </w:rPr>
        <w:t>8 bar</w:t>
      </w:r>
      <w:r w:rsidR="00F37B3D">
        <w:rPr>
          <w:sz w:val="18"/>
          <w:szCs w:val="18"/>
        </w:rPr>
        <w:t>)</w:t>
      </w:r>
    </w:p>
    <w:p w:rsidR="00B80615" w:rsidRPr="00A97634" w:rsidRDefault="00A97634" w:rsidP="00F37B3D">
      <w:pPr>
        <w:pStyle w:val="corpodeltesto"/>
        <w:ind w:left="4395"/>
        <w:rPr>
          <w:sz w:val="18"/>
          <w:szCs w:val="18"/>
        </w:rPr>
      </w:pPr>
      <w:r>
        <w:rPr>
          <w:sz w:val="18"/>
          <w:szCs w:val="18"/>
        </w:rPr>
        <w:tab/>
      </w:r>
    </w:p>
    <w:p w:rsidR="00885D21" w:rsidRDefault="00B80615" w:rsidP="00056755">
      <w:pPr>
        <w:pStyle w:val="corpodeltesto"/>
        <w:rPr>
          <w:sz w:val="18"/>
          <w:szCs w:val="18"/>
        </w:rPr>
      </w:pPr>
      <w:r w:rsidRPr="00A97634">
        <w:rPr>
          <w:b/>
          <w:sz w:val="18"/>
          <w:szCs w:val="18"/>
        </w:rPr>
        <w:t>P</w:t>
      </w:r>
      <w:r w:rsidR="008553E8" w:rsidRPr="00A97634">
        <w:rPr>
          <w:b/>
          <w:sz w:val="18"/>
          <w:szCs w:val="18"/>
        </w:rPr>
        <w:t>ersonale impegnato</w:t>
      </w:r>
      <w:r w:rsidRPr="00A97634">
        <w:rPr>
          <w:sz w:val="18"/>
          <w:szCs w:val="18"/>
        </w:rPr>
        <w:tab/>
      </w:r>
      <w:r w:rsidRPr="00A97634">
        <w:rPr>
          <w:sz w:val="18"/>
          <w:szCs w:val="18"/>
        </w:rPr>
        <w:tab/>
      </w:r>
      <w:r w:rsidRPr="00A97634">
        <w:rPr>
          <w:sz w:val="18"/>
          <w:szCs w:val="18"/>
        </w:rPr>
        <w:tab/>
      </w:r>
      <w:r w:rsidR="008553E8" w:rsidRPr="00A97634">
        <w:rPr>
          <w:sz w:val="18"/>
          <w:szCs w:val="18"/>
        </w:rPr>
        <w:tab/>
        <w:t>N.</w:t>
      </w:r>
      <w:r w:rsidR="00F37B3D">
        <w:rPr>
          <w:sz w:val="18"/>
          <w:szCs w:val="18"/>
        </w:rPr>
        <w:t>1</w:t>
      </w:r>
      <w:r w:rsidRPr="00A97634">
        <w:rPr>
          <w:sz w:val="18"/>
          <w:szCs w:val="18"/>
        </w:rPr>
        <w:t xml:space="preserve"> operator</w:t>
      </w:r>
      <w:r w:rsidR="00F37B3D">
        <w:rPr>
          <w:sz w:val="18"/>
          <w:szCs w:val="18"/>
        </w:rPr>
        <w:t>e</w:t>
      </w: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885D21" w:rsidRDefault="00885D21" w:rsidP="00056755">
      <w:pPr>
        <w:pStyle w:val="corpodeltesto"/>
        <w:rPr>
          <w:sz w:val="18"/>
          <w:szCs w:val="18"/>
        </w:rPr>
      </w:pPr>
    </w:p>
    <w:p w:rsidR="00063955" w:rsidRDefault="00063955" w:rsidP="00056755">
      <w:pPr>
        <w:pStyle w:val="corpodeltesto"/>
        <w:rPr>
          <w:sz w:val="18"/>
          <w:szCs w:val="18"/>
        </w:rPr>
      </w:pPr>
    </w:p>
    <w:p w:rsidR="00063955" w:rsidRDefault="00063955" w:rsidP="00056755">
      <w:pPr>
        <w:pStyle w:val="corpodeltesto"/>
        <w:rPr>
          <w:sz w:val="18"/>
          <w:szCs w:val="18"/>
        </w:rPr>
      </w:pPr>
    </w:p>
    <w:p w:rsidR="00496B54" w:rsidRPr="00496B54" w:rsidRDefault="00B80615" w:rsidP="00496B54">
      <w:pPr>
        <w:pStyle w:val="Sommario3"/>
        <w:rPr>
          <w:rFonts w:ascii="Arial" w:eastAsiaTheme="minorEastAsia" w:hAnsi="Arial" w:cs="Arial"/>
          <w:iCs w:val="0"/>
          <w:noProof/>
          <w:sz w:val="18"/>
          <w:szCs w:val="18"/>
          <w:lang w:bidi="ar-SA"/>
        </w:rPr>
      </w:pPr>
      <w:r w:rsidRPr="00496B54">
        <w:rPr>
          <w:rFonts w:ascii="Arial" w:hAnsi="Arial" w:cs="Arial"/>
          <w:b/>
          <w:bCs/>
          <w:iCs w:val="0"/>
          <w:caps/>
          <w:smallCaps/>
          <w:color w:val="0000FF"/>
          <w:sz w:val="18"/>
          <w:szCs w:val="18"/>
          <w:u w:val="single"/>
        </w:rPr>
        <w:fldChar w:fldCharType="begin"/>
      </w:r>
      <w:r w:rsidRPr="00496B54">
        <w:rPr>
          <w:rFonts w:ascii="Arial" w:hAnsi="Arial" w:cs="Arial"/>
          <w:smallCaps/>
          <w:color w:val="0000FF"/>
          <w:sz w:val="18"/>
          <w:szCs w:val="18"/>
          <w:u w:val="single"/>
        </w:rPr>
        <w:instrText xml:space="preserve"> TOC \o "1-3" \h \z </w:instrText>
      </w:r>
      <w:r w:rsidRPr="00496B54">
        <w:rPr>
          <w:rFonts w:ascii="Arial" w:hAnsi="Arial" w:cs="Arial"/>
          <w:b/>
          <w:bCs/>
          <w:iCs w:val="0"/>
          <w:caps/>
          <w:smallCaps/>
          <w:color w:val="0000FF"/>
          <w:sz w:val="18"/>
          <w:szCs w:val="18"/>
          <w:u w:val="single"/>
        </w:rPr>
        <w:fldChar w:fldCharType="separate"/>
      </w:r>
    </w:p>
    <w:p w:rsidR="00496B54" w:rsidRPr="00496B54" w:rsidRDefault="00496B54">
      <w:pPr>
        <w:pStyle w:val="Sommario3"/>
        <w:rPr>
          <w:rFonts w:ascii="Arial" w:eastAsiaTheme="minorEastAsia" w:hAnsi="Arial" w:cs="Arial"/>
          <w:iCs w:val="0"/>
          <w:noProof/>
          <w:sz w:val="18"/>
          <w:szCs w:val="18"/>
          <w:lang w:bidi="ar-SA"/>
        </w:rPr>
      </w:pPr>
    </w:p>
    <w:p w:rsidR="00496B54" w:rsidRPr="00496B54" w:rsidRDefault="00496B54">
      <w:pPr>
        <w:pStyle w:val="Sommario1"/>
        <w:tabs>
          <w:tab w:val="right" w:leader="dot" w:pos="9563"/>
        </w:tabs>
        <w:rPr>
          <w:rFonts w:ascii="Arial" w:eastAsiaTheme="minorEastAsia" w:hAnsi="Arial" w:cs="Arial"/>
          <w:b w:val="0"/>
          <w:bCs w:val="0"/>
          <w:caps w:val="0"/>
          <w:noProof/>
          <w:sz w:val="18"/>
          <w:szCs w:val="18"/>
          <w:lang w:bidi="ar-SA"/>
        </w:rPr>
      </w:pPr>
      <w:hyperlink w:anchor="_Toc442712052" w:history="1">
        <w:r w:rsidRPr="00496B54">
          <w:rPr>
            <w:rStyle w:val="Collegamentoipertestuale"/>
            <w:rFonts w:ascii="Arial" w:hAnsi="Arial" w:cs="Arial"/>
            <w:noProof/>
            <w:sz w:val="18"/>
            <w:szCs w:val="18"/>
          </w:rPr>
          <w:t>PREMESSA</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_Toc442712052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5</w:t>
        </w:r>
        <w:r w:rsidRPr="00496B54">
          <w:rPr>
            <w:rFonts w:ascii="Arial" w:hAnsi="Arial" w:cs="Arial"/>
            <w:noProof/>
            <w:webHidden/>
            <w:sz w:val="18"/>
            <w:szCs w:val="18"/>
          </w:rPr>
          <w:fldChar w:fldCharType="end"/>
        </w:r>
      </w:hyperlink>
    </w:p>
    <w:p w:rsidR="00496B54" w:rsidRPr="00496B54" w:rsidRDefault="00496B54">
      <w:pPr>
        <w:pStyle w:val="Sommario1"/>
        <w:tabs>
          <w:tab w:val="left" w:pos="600"/>
          <w:tab w:val="right" w:leader="dot" w:pos="9563"/>
        </w:tabs>
        <w:rPr>
          <w:rFonts w:ascii="Arial" w:eastAsiaTheme="minorEastAsia" w:hAnsi="Arial" w:cs="Arial"/>
          <w:b w:val="0"/>
          <w:bCs w:val="0"/>
          <w:caps w:val="0"/>
          <w:noProof/>
          <w:sz w:val="18"/>
          <w:szCs w:val="18"/>
          <w:lang w:bidi="ar-SA"/>
        </w:rPr>
      </w:pPr>
      <w:hyperlink w:anchor="_Toc442712053" w:history="1">
        <w:r w:rsidRPr="00496B54">
          <w:rPr>
            <w:rStyle w:val="Collegamentoipertestuale"/>
            <w:rFonts w:ascii="Arial" w:hAnsi="Arial" w:cs="Arial"/>
            <w:noProof/>
            <w:sz w:val="18"/>
            <w:szCs w:val="18"/>
          </w:rPr>
          <w:t>1.</w:t>
        </w:r>
        <w:r w:rsidRPr="00496B54">
          <w:rPr>
            <w:rFonts w:ascii="Arial" w:eastAsiaTheme="minorEastAsia" w:hAnsi="Arial" w:cs="Arial"/>
            <w:b w:val="0"/>
            <w:bCs w:val="0"/>
            <w:caps w:val="0"/>
            <w:noProof/>
            <w:sz w:val="18"/>
            <w:szCs w:val="18"/>
            <w:lang w:bidi="ar-SA"/>
          </w:rPr>
          <w:tab/>
        </w:r>
        <w:r w:rsidRPr="00496B54">
          <w:rPr>
            <w:rStyle w:val="Collegamentoipertestuale"/>
            <w:rFonts w:ascii="Arial" w:hAnsi="Arial" w:cs="Arial"/>
            <w:noProof/>
            <w:sz w:val="18"/>
            <w:szCs w:val="18"/>
          </w:rPr>
          <w:t>NORME E AVVERTENZE GENERALI</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_Toc442712053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5</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54" w:history="1">
        <w:r w:rsidRPr="00496B54">
          <w:rPr>
            <w:rStyle w:val="Collegamentoipertestuale"/>
            <w:rFonts w:ascii="Arial" w:hAnsi="Arial" w:cs="Arial"/>
            <w:noProof/>
            <w:sz w:val="18"/>
            <w:szCs w:val="18"/>
          </w:rPr>
          <w:t>1.1</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riferimenti normativi</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_Toc442712054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5</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55" w:history="1">
        <w:r w:rsidRPr="00496B54">
          <w:rPr>
            <w:rStyle w:val="Collegamentoipertestuale"/>
            <w:rFonts w:ascii="Arial" w:hAnsi="Arial" w:cs="Arial"/>
            <w:noProof/>
            <w:sz w:val="18"/>
            <w:szCs w:val="18"/>
          </w:rPr>
          <w:t>1.2</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garanzia - richiesta intervento</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_Toc442712055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5</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56" w:history="1">
        <w:r w:rsidRPr="00496B54">
          <w:rPr>
            <w:rStyle w:val="Collegamentoipertestuale"/>
            <w:rFonts w:ascii="Arial" w:hAnsi="Arial" w:cs="Arial"/>
            <w:noProof/>
            <w:sz w:val="18"/>
            <w:szCs w:val="18"/>
          </w:rPr>
          <w:t>1.3</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uso consentito</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_Toc442712056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6</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57" w:history="1">
        <w:r w:rsidRPr="00496B54">
          <w:rPr>
            <w:rStyle w:val="Collegamentoipertestuale"/>
            <w:rFonts w:ascii="Arial" w:hAnsi="Arial" w:cs="Arial"/>
            <w:noProof/>
            <w:sz w:val="18"/>
            <w:szCs w:val="18"/>
          </w:rPr>
          <w:t>1.4</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trasporto</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_Toc442712057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6</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58" w:history="1">
        <w:r w:rsidRPr="00496B54">
          <w:rPr>
            <w:rStyle w:val="Collegamentoipertestuale"/>
            <w:rFonts w:ascii="Arial" w:hAnsi="Arial" w:cs="Arial"/>
            <w:noProof/>
            <w:sz w:val="18"/>
            <w:szCs w:val="18"/>
          </w:rPr>
          <w:t>1.5</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installazione</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_Toc442712058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6</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59" w:history="1">
        <w:r w:rsidRPr="00496B54">
          <w:rPr>
            <w:rStyle w:val="Collegamentoipertestuale"/>
            <w:rFonts w:ascii="Arial" w:hAnsi="Arial" w:cs="Arial"/>
            <w:noProof/>
            <w:sz w:val="18"/>
            <w:szCs w:val="18"/>
          </w:rPr>
          <w:t>1.6</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messa in servizio</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_Toc442712059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7</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60" w:history="1">
        <w:r w:rsidRPr="00496B54">
          <w:rPr>
            <w:rStyle w:val="Collegamentoipertestuale"/>
            <w:rFonts w:ascii="Arial" w:hAnsi="Arial" w:cs="Arial"/>
            <w:noProof/>
            <w:sz w:val="18"/>
            <w:szCs w:val="18"/>
          </w:rPr>
          <w:t>1.7</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demolizione</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_Toc442712060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7</w:t>
        </w:r>
        <w:r w:rsidRPr="00496B54">
          <w:rPr>
            <w:rFonts w:ascii="Arial" w:hAnsi="Arial" w:cs="Arial"/>
            <w:noProof/>
            <w:webHidden/>
            <w:sz w:val="18"/>
            <w:szCs w:val="18"/>
          </w:rPr>
          <w:fldChar w:fldCharType="end"/>
        </w:r>
      </w:hyperlink>
    </w:p>
    <w:p w:rsidR="00496B54" w:rsidRPr="00496B54" w:rsidRDefault="00496B54">
      <w:pPr>
        <w:pStyle w:val="Sommario1"/>
        <w:tabs>
          <w:tab w:val="left" w:pos="600"/>
          <w:tab w:val="right" w:leader="dot" w:pos="9563"/>
        </w:tabs>
        <w:rPr>
          <w:rFonts w:ascii="Arial" w:eastAsiaTheme="minorEastAsia" w:hAnsi="Arial" w:cs="Arial"/>
          <w:b w:val="0"/>
          <w:bCs w:val="0"/>
          <w:caps w:val="0"/>
          <w:noProof/>
          <w:sz w:val="18"/>
          <w:szCs w:val="18"/>
          <w:lang w:bidi="ar-SA"/>
        </w:rPr>
      </w:pPr>
      <w:hyperlink w:anchor="_Toc442712061" w:history="1">
        <w:r w:rsidRPr="00496B54">
          <w:rPr>
            <w:rStyle w:val="Collegamentoipertestuale"/>
            <w:rFonts w:ascii="Arial" w:hAnsi="Arial" w:cs="Arial"/>
            <w:noProof/>
            <w:sz w:val="18"/>
            <w:szCs w:val="18"/>
          </w:rPr>
          <w:t>2.</w:t>
        </w:r>
        <w:r w:rsidRPr="00496B54">
          <w:rPr>
            <w:rFonts w:ascii="Arial" w:eastAsiaTheme="minorEastAsia" w:hAnsi="Arial" w:cs="Arial"/>
            <w:b w:val="0"/>
            <w:bCs w:val="0"/>
            <w:caps w:val="0"/>
            <w:noProof/>
            <w:sz w:val="18"/>
            <w:szCs w:val="18"/>
            <w:lang w:bidi="ar-SA"/>
          </w:rPr>
          <w:tab/>
        </w:r>
        <w:r w:rsidRPr="00496B54">
          <w:rPr>
            <w:rStyle w:val="Collegamentoipertestuale"/>
            <w:rFonts w:ascii="Arial" w:hAnsi="Arial" w:cs="Arial"/>
            <w:noProof/>
            <w:sz w:val="18"/>
            <w:szCs w:val="18"/>
          </w:rPr>
          <w:t>DESCRIZIONE GENERALE</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_Toc442712061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7</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62" w:history="1">
        <w:r w:rsidRPr="00496B54">
          <w:rPr>
            <w:rStyle w:val="Collegamentoipertestuale"/>
            <w:rFonts w:ascii="Arial" w:hAnsi="Arial" w:cs="Arial"/>
            <w:noProof/>
            <w:sz w:val="18"/>
            <w:szCs w:val="18"/>
          </w:rPr>
          <w:t>2.1.</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parti principali - prestazioni</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_Toc442712062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7</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63" w:history="1">
        <w:r w:rsidRPr="00496B54">
          <w:rPr>
            <w:rStyle w:val="Collegamentoipertestuale"/>
            <w:rFonts w:ascii="Arial" w:hAnsi="Arial" w:cs="Arial"/>
            <w:noProof/>
            <w:sz w:val="18"/>
            <w:szCs w:val="18"/>
          </w:rPr>
          <w:t>2.2</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pulizia</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_Toc442712063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8</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64" w:history="1">
        <w:r w:rsidRPr="00496B54">
          <w:rPr>
            <w:rStyle w:val="Collegamentoipertestuale"/>
            <w:rFonts w:ascii="Arial" w:hAnsi="Arial" w:cs="Arial"/>
            <w:noProof/>
            <w:sz w:val="18"/>
            <w:szCs w:val="18"/>
          </w:rPr>
          <w:t>2.3</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rischi specifici</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_Toc442712064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8</w:t>
        </w:r>
        <w:r w:rsidRPr="00496B54">
          <w:rPr>
            <w:rFonts w:ascii="Arial" w:hAnsi="Arial" w:cs="Arial"/>
            <w:noProof/>
            <w:webHidden/>
            <w:sz w:val="18"/>
            <w:szCs w:val="18"/>
          </w:rPr>
          <w:fldChar w:fldCharType="end"/>
        </w:r>
      </w:hyperlink>
    </w:p>
    <w:p w:rsidR="00496B54" w:rsidRPr="00496B54" w:rsidRDefault="00496B54">
      <w:pPr>
        <w:pStyle w:val="Sommario1"/>
        <w:tabs>
          <w:tab w:val="left" w:pos="600"/>
          <w:tab w:val="right" w:leader="dot" w:pos="9563"/>
        </w:tabs>
        <w:rPr>
          <w:rFonts w:ascii="Arial" w:eastAsiaTheme="minorEastAsia" w:hAnsi="Arial" w:cs="Arial"/>
          <w:b w:val="0"/>
          <w:bCs w:val="0"/>
          <w:caps w:val="0"/>
          <w:noProof/>
          <w:sz w:val="18"/>
          <w:szCs w:val="18"/>
          <w:lang w:bidi="ar-SA"/>
        </w:rPr>
      </w:pPr>
      <w:hyperlink w:anchor="_Toc442712065" w:history="1">
        <w:r w:rsidRPr="00496B54">
          <w:rPr>
            <w:rStyle w:val="Collegamentoipertestuale"/>
            <w:rFonts w:ascii="Arial" w:hAnsi="Arial" w:cs="Arial"/>
            <w:noProof/>
            <w:sz w:val="18"/>
            <w:szCs w:val="18"/>
          </w:rPr>
          <w:t>3.</w:t>
        </w:r>
        <w:r w:rsidRPr="00496B54">
          <w:rPr>
            <w:rFonts w:ascii="Arial" w:eastAsiaTheme="minorEastAsia" w:hAnsi="Arial" w:cs="Arial"/>
            <w:b w:val="0"/>
            <w:bCs w:val="0"/>
            <w:caps w:val="0"/>
            <w:noProof/>
            <w:sz w:val="18"/>
            <w:szCs w:val="18"/>
            <w:lang w:bidi="ar-SA"/>
          </w:rPr>
          <w:tab/>
        </w:r>
        <w:r w:rsidRPr="00496B54">
          <w:rPr>
            <w:rStyle w:val="Collegamentoipertestuale"/>
            <w:rFonts w:ascii="Arial" w:hAnsi="Arial" w:cs="Arial"/>
            <w:noProof/>
            <w:sz w:val="18"/>
            <w:szCs w:val="18"/>
          </w:rPr>
          <w:t>MANUTENZIONE</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_Toc442712065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9</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66" w:history="1">
        <w:r w:rsidRPr="00496B54">
          <w:rPr>
            <w:rStyle w:val="Collegamentoipertestuale"/>
            <w:rFonts w:ascii="Arial" w:hAnsi="Arial" w:cs="Arial"/>
            <w:noProof/>
            <w:sz w:val="18"/>
            <w:szCs w:val="18"/>
          </w:rPr>
          <w:t>3.1</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avvertenze generali</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_Toc442712066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9</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67" w:history="1">
        <w:r w:rsidRPr="00496B54">
          <w:rPr>
            <w:rStyle w:val="Collegamentoipertestuale"/>
            <w:rFonts w:ascii="Arial" w:hAnsi="Arial" w:cs="Arial"/>
            <w:noProof/>
            <w:sz w:val="18"/>
            <w:szCs w:val="18"/>
          </w:rPr>
          <w:t>3.2</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manutenzione parte impiantistica e meccanica</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_Toc442712067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9</w:t>
        </w:r>
        <w:r w:rsidRPr="00496B54">
          <w:rPr>
            <w:rFonts w:ascii="Arial" w:hAnsi="Arial" w:cs="Arial"/>
            <w:noProof/>
            <w:webHidden/>
            <w:sz w:val="18"/>
            <w:szCs w:val="18"/>
          </w:rPr>
          <w:fldChar w:fldCharType="end"/>
        </w:r>
      </w:hyperlink>
    </w:p>
    <w:p w:rsidR="00496B54" w:rsidRPr="00496B54" w:rsidRDefault="00496B54">
      <w:pPr>
        <w:pStyle w:val="Sommario1"/>
        <w:tabs>
          <w:tab w:val="left" w:pos="600"/>
          <w:tab w:val="right" w:leader="dot" w:pos="9563"/>
        </w:tabs>
        <w:rPr>
          <w:rFonts w:ascii="Arial" w:eastAsiaTheme="minorEastAsia" w:hAnsi="Arial" w:cs="Arial"/>
          <w:b w:val="0"/>
          <w:bCs w:val="0"/>
          <w:caps w:val="0"/>
          <w:noProof/>
          <w:sz w:val="18"/>
          <w:szCs w:val="18"/>
          <w:lang w:bidi="ar-SA"/>
        </w:rPr>
      </w:pPr>
      <w:hyperlink w:anchor="_Toc442712068" w:history="1">
        <w:r w:rsidRPr="00496B54">
          <w:rPr>
            <w:rStyle w:val="Collegamentoipertestuale"/>
            <w:rFonts w:ascii="Arial" w:hAnsi="Arial" w:cs="Arial"/>
            <w:noProof/>
            <w:sz w:val="18"/>
            <w:szCs w:val="18"/>
          </w:rPr>
          <w:t>4.</w:t>
        </w:r>
        <w:r w:rsidRPr="00496B54">
          <w:rPr>
            <w:rFonts w:ascii="Arial" w:eastAsiaTheme="minorEastAsia" w:hAnsi="Arial" w:cs="Arial"/>
            <w:b w:val="0"/>
            <w:bCs w:val="0"/>
            <w:caps w:val="0"/>
            <w:noProof/>
            <w:sz w:val="18"/>
            <w:szCs w:val="18"/>
            <w:lang w:bidi="ar-SA"/>
          </w:rPr>
          <w:tab/>
        </w:r>
        <w:r w:rsidRPr="00496B54">
          <w:rPr>
            <w:rStyle w:val="Collegamentoipertestuale"/>
            <w:rFonts w:ascii="Arial" w:hAnsi="Arial" w:cs="Arial"/>
            <w:noProof/>
            <w:sz w:val="18"/>
            <w:szCs w:val="18"/>
          </w:rPr>
          <w:t>NORME DI SICUREZZA, PREVENZIONE E PROTEZIONE</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_Toc442712068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10</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69" w:history="1">
        <w:r w:rsidRPr="00496B54">
          <w:rPr>
            <w:rStyle w:val="Collegamentoipertestuale"/>
            <w:rFonts w:ascii="Arial" w:hAnsi="Arial" w:cs="Arial"/>
            <w:noProof/>
            <w:sz w:val="18"/>
            <w:szCs w:val="18"/>
          </w:rPr>
          <w:t>4.1</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sicurezza generale</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_Toc442712069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10</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70" w:history="1">
        <w:r w:rsidRPr="00496B54">
          <w:rPr>
            <w:rStyle w:val="Collegamentoipertestuale"/>
            <w:rFonts w:ascii="Arial" w:hAnsi="Arial" w:cs="Arial"/>
            <w:noProof/>
            <w:sz w:val="18"/>
            <w:szCs w:val="18"/>
          </w:rPr>
          <w:t>4.2</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norme generali di sicurezza</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_Toc442712070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11</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71" w:history="1">
        <w:r w:rsidRPr="00496B54">
          <w:rPr>
            <w:rStyle w:val="Collegamentoipertestuale"/>
            <w:rFonts w:ascii="Arial" w:hAnsi="Arial" w:cs="Arial"/>
            <w:bCs/>
            <w:noProof/>
            <w:sz w:val="18"/>
            <w:szCs w:val="18"/>
          </w:rPr>
          <w:t>4.3</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bCs/>
            <w:noProof/>
            <w:sz w:val="18"/>
            <w:szCs w:val="18"/>
          </w:rPr>
          <w:t>sicurezza operatore</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_Toc442712071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11</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72" w:history="1">
        <w:r w:rsidRPr="00496B54">
          <w:rPr>
            <w:rStyle w:val="Collegamentoipertestuale"/>
            <w:rFonts w:ascii="Arial" w:hAnsi="Arial" w:cs="Arial"/>
            <w:noProof/>
            <w:sz w:val="18"/>
            <w:szCs w:val="18"/>
          </w:rPr>
          <w:t>4.4</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impianto d’illuminazione</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_Toc442712072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11</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73" w:history="1">
        <w:r w:rsidRPr="00496B54">
          <w:rPr>
            <w:rStyle w:val="Collegamentoipertestuale"/>
            <w:rFonts w:ascii="Arial" w:hAnsi="Arial" w:cs="Arial"/>
            <w:noProof/>
            <w:sz w:val="18"/>
            <w:szCs w:val="18"/>
          </w:rPr>
          <w:t>4.5</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livello acustico</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_Toc442712073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11</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74" w:history="1">
        <w:r w:rsidRPr="00496B54">
          <w:rPr>
            <w:rStyle w:val="Collegamentoipertestuale"/>
            <w:rFonts w:ascii="Arial" w:hAnsi="Arial" w:cs="Arial"/>
            <w:noProof/>
            <w:sz w:val="18"/>
            <w:szCs w:val="18"/>
          </w:rPr>
          <w:t>4.6</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tossicità</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_Toc442712074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11</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75" w:history="1">
        <w:r w:rsidRPr="00496B54">
          <w:rPr>
            <w:rStyle w:val="Collegamentoipertestuale"/>
            <w:rFonts w:ascii="Arial" w:hAnsi="Arial" w:cs="Arial"/>
            <w:noProof/>
            <w:sz w:val="18"/>
            <w:szCs w:val="18"/>
          </w:rPr>
          <w:t>4.7</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esplosione e incendio</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_Toc442712075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11</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76" w:history="1">
        <w:r w:rsidRPr="00496B54">
          <w:rPr>
            <w:rStyle w:val="Collegamentoipertestuale"/>
            <w:rFonts w:ascii="Arial" w:hAnsi="Arial" w:cs="Arial"/>
            <w:noProof/>
            <w:sz w:val="18"/>
            <w:szCs w:val="18"/>
          </w:rPr>
          <w:t>4.8</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proiezione oggetti</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_Toc442712076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11</w:t>
        </w:r>
        <w:r w:rsidRPr="00496B54">
          <w:rPr>
            <w:rFonts w:ascii="Arial" w:hAnsi="Arial" w:cs="Arial"/>
            <w:noProof/>
            <w:webHidden/>
            <w:sz w:val="18"/>
            <w:szCs w:val="18"/>
          </w:rPr>
          <w:fldChar w:fldCharType="end"/>
        </w:r>
      </w:hyperlink>
    </w:p>
    <w:p w:rsidR="00496B54" w:rsidRPr="00496B54" w:rsidRDefault="00496B54">
      <w:pPr>
        <w:pStyle w:val="Sommario2"/>
        <w:tabs>
          <w:tab w:val="left" w:pos="800"/>
          <w:tab w:val="right" w:leader="dot" w:pos="9563"/>
        </w:tabs>
        <w:rPr>
          <w:rFonts w:ascii="Arial" w:eastAsiaTheme="minorEastAsia" w:hAnsi="Arial" w:cs="Arial"/>
          <w:smallCaps w:val="0"/>
          <w:noProof/>
          <w:sz w:val="18"/>
          <w:szCs w:val="18"/>
          <w:lang w:bidi="ar-SA"/>
        </w:rPr>
      </w:pPr>
      <w:hyperlink w:anchor="_Toc442712077" w:history="1">
        <w:r w:rsidRPr="00496B54">
          <w:rPr>
            <w:rStyle w:val="Collegamentoipertestuale"/>
            <w:rFonts w:ascii="Arial" w:hAnsi="Arial" w:cs="Arial"/>
            <w:noProof/>
            <w:sz w:val="18"/>
            <w:szCs w:val="18"/>
          </w:rPr>
          <w:t>4.9</w:t>
        </w:r>
        <w:r w:rsidRPr="00496B54">
          <w:rPr>
            <w:rFonts w:ascii="Arial" w:eastAsiaTheme="minorEastAsia" w:hAnsi="Arial" w:cs="Arial"/>
            <w:smallCaps w:val="0"/>
            <w:noProof/>
            <w:sz w:val="18"/>
            <w:szCs w:val="18"/>
            <w:lang w:bidi="ar-SA"/>
          </w:rPr>
          <w:tab/>
        </w:r>
        <w:r w:rsidRPr="00496B54">
          <w:rPr>
            <w:rStyle w:val="Collegamentoipertestuale"/>
            <w:rFonts w:ascii="Arial" w:hAnsi="Arial" w:cs="Arial"/>
            <w:noProof/>
            <w:sz w:val="18"/>
            <w:szCs w:val="18"/>
          </w:rPr>
          <w:t>taglio e schiacciamento</w:t>
        </w:r>
        <w:r w:rsidRPr="00496B54">
          <w:rPr>
            <w:rFonts w:ascii="Arial" w:hAnsi="Arial" w:cs="Arial"/>
            <w:noProof/>
            <w:webHidden/>
            <w:sz w:val="18"/>
            <w:szCs w:val="18"/>
          </w:rPr>
          <w:tab/>
        </w:r>
        <w:r w:rsidRPr="00496B54">
          <w:rPr>
            <w:rFonts w:ascii="Arial" w:hAnsi="Arial" w:cs="Arial"/>
            <w:noProof/>
            <w:webHidden/>
            <w:sz w:val="18"/>
            <w:szCs w:val="18"/>
          </w:rPr>
          <w:fldChar w:fldCharType="begin"/>
        </w:r>
        <w:r w:rsidRPr="00496B54">
          <w:rPr>
            <w:rFonts w:ascii="Arial" w:hAnsi="Arial" w:cs="Arial"/>
            <w:noProof/>
            <w:webHidden/>
            <w:sz w:val="18"/>
            <w:szCs w:val="18"/>
          </w:rPr>
          <w:instrText xml:space="preserve"> PAGEREF _Toc442712077 \h </w:instrText>
        </w:r>
        <w:r w:rsidRPr="00496B54">
          <w:rPr>
            <w:rFonts w:ascii="Arial" w:hAnsi="Arial" w:cs="Arial"/>
            <w:noProof/>
            <w:webHidden/>
            <w:sz w:val="18"/>
            <w:szCs w:val="18"/>
          </w:rPr>
        </w:r>
        <w:r w:rsidRPr="00496B54">
          <w:rPr>
            <w:rFonts w:ascii="Arial" w:hAnsi="Arial" w:cs="Arial"/>
            <w:noProof/>
            <w:webHidden/>
            <w:sz w:val="18"/>
            <w:szCs w:val="18"/>
          </w:rPr>
          <w:fldChar w:fldCharType="separate"/>
        </w:r>
        <w:r w:rsidRPr="00496B54">
          <w:rPr>
            <w:rFonts w:ascii="Arial" w:hAnsi="Arial" w:cs="Arial"/>
            <w:noProof/>
            <w:webHidden/>
            <w:sz w:val="18"/>
            <w:szCs w:val="18"/>
          </w:rPr>
          <w:t>11</w:t>
        </w:r>
        <w:r w:rsidRPr="00496B54">
          <w:rPr>
            <w:rFonts w:ascii="Arial" w:hAnsi="Arial" w:cs="Arial"/>
            <w:noProof/>
            <w:webHidden/>
            <w:sz w:val="18"/>
            <w:szCs w:val="18"/>
          </w:rPr>
          <w:fldChar w:fldCharType="end"/>
        </w:r>
      </w:hyperlink>
    </w:p>
    <w:p w:rsidR="006079DF" w:rsidRPr="003519D8" w:rsidRDefault="00B80615" w:rsidP="00AB2D26">
      <w:pPr>
        <w:pStyle w:val="Titolo1"/>
        <w:tabs>
          <w:tab w:val="center" w:pos="4786"/>
        </w:tabs>
        <w:jc w:val="both"/>
        <w:rPr>
          <w:rFonts w:cs="Arial"/>
          <w:smallCaps/>
          <w:noProof/>
          <w:sz w:val="20"/>
        </w:rPr>
      </w:pPr>
      <w:r w:rsidRPr="00496B54">
        <w:rPr>
          <w:rFonts w:cs="Arial"/>
          <w:b w:val="0"/>
          <w:caps w:val="0"/>
          <w:smallCaps/>
          <w:noProof/>
          <w:color w:val="0000FF"/>
          <w:kern w:val="0"/>
          <w:sz w:val="18"/>
          <w:szCs w:val="18"/>
          <w:u w:val="single"/>
        </w:rPr>
        <w:fldChar w:fldCharType="end"/>
      </w:r>
      <w:bookmarkStart w:id="144" w:name="_Toc378169086"/>
    </w:p>
    <w:p w:rsidR="006079DF" w:rsidRDefault="006079DF" w:rsidP="006079DF"/>
    <w:p w:rsidR="00256F30" w:rsidRDefault="00256F30" w:rsidP="003260C5">
      <w:pPr>
        <w:tabs>
          <w:tab w:val="left" w:pos="8100"/>
        </w:tabs>
      </w:pPr>
    </w:p>
    <w:p w:rsidR="006079DF" w:rsidRDefault="003260C5" w:rsidP="003260C5">
      <w:pPr>
        <w:tabs>
          <w:tab w:val="left" w:pos="8100"/>
        </w:tabs>
      </w:pPr>
      <w:r>
        <w:tab/>
      </w:r>
    </w:p>
    <w:p w:rsidR="006079DF" w:rsidRDefault="006079DF" w:rsidP="006079DF"/>
    <w:p w:rsidR="006079DF" w:rsidRDefault="006079DF" w:rsidP="006079DF"/>
    <w:p w:rsidR="00C3637E" w:rsidRDefault="00C3637E" w:rsidP="006079DF"/>
    <w:p w:rsidR="00C3637E" w:rsidRDefault="00C3637E" w:rsidP="006079DF"/>
    <w:p w:rsidR="00C3637E" w:rsidRDefault="00C3637E" w:rsidP="006079DF">
      <w:bookmarkStart w:id="145" w:name="_GoBack"/>
      <w:bookmarkEnd w:id="145"/>
    </w:p>
    <w:p w:rsidR="00C3637E" w:rsidRDefault="00C3637E" w:rsidP="006079DF"/>
    <w:p w:rsidR="00C3637E" w:rsidRDefault="00C3637E" w:rsidP="006079DF"/>
    <w:p w:rsidR="00C3637E" w:rsidRDefault="00C3637E" w:rsidP="006079DF"/>
    <w:p w:rsidR="00C3637E" w:rsidRDefault="00C3637E" w:rsidP="006079DF"/>
    <w:p w:rsidR="00667DAE" w:rsidRDefault="00667DAE" w:rsidP="006079DF"/>
    <w:p w:rsidR="00667DAE" w:rsidRDefault="00667DAE" w:rsidP="006079DF"/>
    <w:p w:rsidR="00572357" w:rsidRDefault="00572357" w:rsidP="006079DF"/>
    <w:p w:rsidR="00A97634" w:rsidRDefault="00A97634" w:rsidP="006079DF"/>
    <w:p w:rsidR="00A97634" w:rsidRDefault="00A97634" w:rsidP="006079DF"/>
    <w:p w:rsidR="00572357" w:rsidRDefault="00572357" w:rsidP="006079DF"/>
    <w:p w:rsidR="002B4B27" w:rsidRDefault="002B4B27" w:rsidP="006079DF"/>
    <w:p w:rsidR="00572357" w:rsidRDefault="00572357" w:rsidP="006079DF"/>
    <w:p w:rsidR="000C1615" w:rsidRDefault="000C1615" w:rsidP="00AC7B13">
      <w:pPr>
        <w:pStyle w:val="Titolo1"/>
        <w:rPr>
          <w:sz w:val="22"/>
          <w:szCs w:val="22"/>
        </w:rPr>
      </w:pPr>
    </w:p>
    <w:p w:rsidR="009432F1" w:rsidRDefault="009432F1" w:rsidP="009432F1"/>
    <w:p w:rsidR="009432F1" w:rsidRPr="009432F1" w:rsidRDefault="009432F1" w:rsidP="009432F1"/>
    <w:p w:rsidR="00B80615" w:rsidRPr="00D705C1" w:rsidRDefault="00EB1A82" w:rsidP="00AC7B13">
      <w:pPr>
        <w:pStyle w:val="Titolo1"/>
        <w:rPr>
          <w:sz w:val="22"/>
          <w:szCs w:val="22"/>
        </w:rPr>
      </w:pPr>
      <w:bookmarkStart w:id="146" w:name="_Toc442712052"/>
      <w:r>
        <w:rPr>
          <w:sz w:val="22"/>
          <w:szCs w:val="22"/>
        </w:rPr>
        <w:lastRenderedPageBreak/>
        <w:t>PR</w:t>
      </w:r>
      <w:r w:rsidR="00B80615" w:rsidRPr="00D705C1">
        <w:rPr>
          <w:sz w:val="22"/>
          <w:szCs w:val="22"/>
        </w:rPr>
        <w:t>EMESSA</w:t>
      </w:r>
      <w:bookmarkEnd w:id="146"/>
    </w:p>
    <w:p w:rsidR="00B13AA6" w:rsidRPr="00B13AA6" w:rsidRDefault="00004D4F" w:rsidP="00B80615">
      <w:pPr>
        <w:pStyle w:val="corpodeltesto"/>
        <w:rPr>
          <w:sz w:val="20"/>
        </w:rPr>
      </w:pPr>
      <w:r>
        <w:rPr>
          <w:noProof/>
          <w:sz w:val="20"/>
          <w:lang w:bidi="ar-SA"/>
        </w:rPr>
        <mc:AlternateContent>
          <mc:Choice Requires="wpg">
            <w:drawing>
              <wp:anchor distT="0" distB="0" distL="114300" distR="114300" simplePos="0" relativeHeight="251629056" behindDoc="0" locked="0" layoutInCell="1" allowOverlap="1" wp14:anchorId="2E2A3FF3" wp14:editId="25E427B8">
                <wp:simplePos x="0" y="0"/>
                <wp:positionH relativeFrom="column">
                  <wp:posOffset>15875</wp:posOffset>
                </wp:positionH>
                <wp:positionV relativeFrom="paragraph">
                  <wp:posOffset>60960</wp:posOffset>
                </wp:positionV>
                <wp:extent cx="6054090" cy="615315"/>
                <wp:effectExtent l="0" t="0" r="0" b="0"/>
                <wp:wrapNone/>
                <wp:docPr id="2591"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615315"/>
                          <a:chOff x="1160" y="2405"/>
                          <a:chExt cx="9534" cy="969"/>
                        </a:xfrm>
                      </wpg:grpSpPr>
                      <pic:pic xmlns:pic="http://schemas.openxmlformats.org/drawingml/2006/picture">
                        <pic:nvPicPr>
                          <pic:cNvPr id="2624" name="Picture 1385" descr="Obbligo generi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60" y="2665"/>
                            <a:ext cx="41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5" name="Text Box 1386"/>
                        <wps:cNvSpPr txBox="1">
                          <a:spLocks noChangeArrowheads="1"/>
                        </wps:cNvSpPr>
                        <wps:spPr bwMode="auto">
                          <a:xfrm>
                            <a:off x="1694" y="2405"/>
                            <a:ext cx="9000" cy="9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3DA8" w:rsidRPr="00D942E0" w:rsidRDefault="005A3DA8" w:rsidP="00B80615">
                              <w:pPr>
                                <w:jc w:val="both"/>
                                <w:rPr>
                                  <w:rFonts w:ascii="Arial" w:hAnsi="Arial" w:cs="Arial"/>
                                  <w:sz w:val="18"/>
                                  <w:szCs w:val="18"/>
                                </w:rPr>
                              </w:pPr>
                              <w:r w:rsidRPr="00D942E0">
                                <w:rPr>
                                  <w:rFonts w:ascii="Arial" w:hAnsi="Arial" w:cs="Arial"/>
                                  <w:color w:val="0000FF"/>
                                  <w:sz w:val="18"/>
                                  <w:szCs w:val="18"/>
                                </w:rPr>
                                <w:t xml:space="preserve">Si fa obbligo di lettura del presente manuale al personale addetto alla conduzione ed alla manutenzione della </w:t>
                              </w:r>
                              <w:r>
                                <w:rPr>
                                  <w:rFonts w:ascii="Arial" w:hAnsi="Arial" w:cs="Arial"/>
                                  <w:color w:val="0000FF"/>
                                  <w:sz w:val="18"/>
                                  <w:szCs w:val="18"/>
                                </w:rPr>
                                <w:t>macchina/impianto</w:t>
                              </w:r>
                              <w:r w:rsidRPr="00D942E0">
                                <w:rPr>
                                  <w:rFonts w:ascii="Arial" w:hAnsi="Arial" w:cs="Arial"/>
                                  <w:color w:val="0000FF"/>
                                  <w:sz w:val="18"/>
                                  <w:szCs w:val="18"/>
                                </w:rPr>
                                <w:t xml:space="preserve">, nonché al personale addetto alle operazioni di trasporto e montaggio. E’ onere e cura del cliente utilizzatore, accertare che il personale suddetto, attraverso la lettura del presente manuale, acquisisca perfetta familiarità con la </w:t>
                              </w:r>
                              <w:r>
                                <w:rPr>
                                  <w:rFonts w:ascii="Arial" w:hAnsi="Arial" w:cs="Arial"/>
                                  <w:color w:val="0000FF"/>
                                  <w:sz w:val="18"/>
                                  <w:szCs w:val="18"/>
                                </w:rPr>
                                <w:t>macchina/impianto</w:t>
                              </w:r>
                              <w:r w:rsidRPr="00D942E0">
                                <w:rPr>
                                  <w:rFonts w:ascii="Arial" w:hAnsi="Arial" w:cs="Arial"/>
                                  <w:color w:val="0000FF"/>
                                  <w:sz w:val="18"/>
                                  <w:szCs w:val="18"/>
                                </w:rPr>
                                <w:t xml:space="preserve"> e ne comprenda a fondo le sorgenti di rischio residuo.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6" o:spid="_x0000_s1031" style="position:absolute;left:0;text-align:left;margin-left:1.25pt;margin-top:4.8pt;width:476.7pt;height:48.45pt;z-index:251629056" coordorigin="1160,2405" coordsize="9534,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&#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5" o:spid="_x0000_s1032" type="#_x0000_t75" alt="Obbligo generico" style="position:absolute;left:1160;top:2665;width:417;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jEAAAA3QAAAA8AAABkcnMvZG93bnJldi54bWxEj0FrwkAUhO8F/8PyhN7qrtGKRFcRa6AH&#10;L43+gEf2mUSzb0N2a9J/3xUEj8PMfMOst4NtxJ06XzvWMJ0oEMSFMzWXGs6n7GMJwgdkg41j0vBH&#10;Hrab0dsaU+N6/qF7HkoRIexT1FCF0KZS+qIii37iWuLoXVxnMUTZldJ02Ee4bWSi1EJarDkuVNjS&#10;vqLilv9aDRmp+fl6TK67meqz5VfeHlT9qfX7eNitQAQawiv8bH8bDckimcPjTXw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rjEAAAA3QAAAA8AAAAAAAAAAAAAAAAA&#10;nwIAAGRycy9kb3ducmV2LnhtbFBLBQYAAAAABAAEAPcAAACQAwAAAAA=&#10;">
                  <v:imagedata r:id="rId22" o:title="Obbligo generico"/>
                </v:shape>
                <v:shape id="Text Box 1386" o:spid="_x0000_s1033" type="#_x0000_t202" style="position:absolute;left:1694;top:2405;width:9000;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nOsUA&#10;AADdAAAADwAAAGRycy9kb3ducmV2LnhtbESPQWvCQBSE70L/w/KE3syuoZGaukpRCp4qtVXw9sg+&#10;k9Ds25DdJvHfd4VCj8PMfMOsNqNtRE+drx1rmCcKBHHhTM2lhq/Pt9kzCB+QDTaOScONPGzWD5MV&#10;5sYN/EH9MZQiQtjnqKEKoc2l9EVFFn3iWuLoXV1nMUTZldJ0OES4bWSq1EJarDkuVNjStqLi+/hj&#10;NZzer5fzkzqUO5u1gxuVZLuUWj9Ox9cXEIHG8B/+a++NhnSRZ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ic6xQAAAN0AAAAPAAAAAAAAAAAAAAAAAJgCAABkcnMv&#10;ZG93bnJldi54bWxQSwUGAAAAAAQABAD1AAAAigMAAAAA&#10;" filled="f" stroked="f">
                  <v:textbox>
                    <w:txbxContent>
                      <w:p w:rsidR="005A3DA8" w:rsidRPr="00D942E0" w:rsidRDefault="005A3DA8" w:rsidP="00B80615">
                        <w:pPr>
                          <w:jc w:val="both"/>
                          <w:rPr>
                            <w:rFonts w:ascii="Arial" w:hAnsi="Arial" w:cs="Arial"/>
                            <w:sz w:val="18"/>
                            <w:szCs w:val="18"/>
                          </w:rPr>
                        </w:pPr>
                        <w:r w:rsidRPr="00D942E0">
                          <w:rPr>
                            <w:rFonts w:ascii="Arial" w:hAnsi="Arial" w:cs="Arial"/>
                            <w:color w:val="0000FF"/>
                            <w:sz w:val="18"/>
                            <w:szCs w:val="18"/>
                          </w:rPr>
                          <w:t xml:space="preserve">Si fa obbligo di lettura del presente manuale al personale addetto alla conduzione ed alla manutenzione della </w:t>
                        </w:r>
                        <w:r>
                          <w:rPr>
                            <w:rFonts w:ascii="Arial" w:hAnsi="Arial" w:cs="Arial"/>
                            <w:color w:val="0000FF"/>
                            <w:sz w:val="18"/>
                            <w:szCs w:val="18"/>
                          </w:rPr>
                          <w:t>macchina/impianto</w:t>
                        </w:r>
                        <w:r w:rsidRPr="00D942E0">
                          <w:rPr>
                            <w:rFonts w:ascii="Arial" w:hAnsi="Arial" w:cs="Arial"/>
                            <w:color w:val="0000FF"/>
                            <w:sz w:val="18"/>
                            <w:szCs w:val="18"/>
                          </w:rPr>
                          <w:t xml:space="preserve">, nonché al personale addetto alle operazioni di trasporto e montaggio. E’ onere e cura del cliente utilizzatore, accertare che il personale suddetto, attraverso la lettura del presente manuale, acquisisca perfetta familiarità con la </w:t>
                        </w:r>
                        <w:r>
                          <w:rPr>
                            <w:rFonts w:ascii="Arial" w:hAnsi="Arial" w:cs="Arial"/>
                            <w:color w:val="0000FF"/>
                            <w:sz w:val="18"/>
                            <w:szCs w:val="18"/>
                          </w:rPr>
                          <w:t>macchina/impianto</w:t>
                        </w:r>
                        <w:r w:rsidRPr="00D942E0">
                          <w:rPr>
                            <w:rFonts w:ascii="Arial" w:hAnsi="Arial" w:cs="Arial"/>
                            <w:color w:val="0000FF"/>
                            <w:sz w:val="18"/>
                            <w:szCs w:val="18"/>
                          </w:rPr>
                          <w:t xml:space="preserve"> e ne comprenda a fondo le sorgenti di rischio residuo.</w:t>
                        </w:r>
                      </w:p>
                    </w:txbxContent>
                  </v:textbox>
                </v:shape>
              </v:group>
            </w:pict>
          </mc:Fallback>
        </mc:AlternateContent>
      </w:r>
    </w:p>
    <w:p w:rsidR="00B13AA6" w:rsidRPr="00B13AA6" w:rsidRDefault="00B13AA6" w:rsidP="00B80615">
      <w:pPr>
        <w:pStyle w:val="corpodeltesto"/>
        <w:rPr>
          <w:sz w:val="20"/>
        </w:rPr>
      </w:pPr>
    </w:p>
    <w:p w:rsidR="00B13AA6" w:rsidRPr="00B13AA6" w:rsidRDefault="00B13AA6" w:rsidP="00B80615">
      <w:pPr>
        <w:pStyle w:val="corpodeltesto"/>
        <w:rPr>
          <w:sz w:val="20"/>
        </w:rPr>
      </w:pPr>
    </w:p>
    <w:p w:rsidR="00B13AA6" w:rsidRDefault="00B13AA6" w:rsidP="00B80615">
      <w:pPr>
        <w:pStyle w:val="corpodeltesto"/>
        <w:rPr>
          <w:sz w:val="20"/>
        </w:rPr>
      </w:pPr>
    </w:p>
    <w:p w:rsidR="00D705C1" w:rsidRDefault="00D705C1" w:rsidP="00B80615">
      <w:pPr>
        <w:pStyle w:val="corpodeltesto"/>
        <w:rPr>
          <w:sz w:val="20"/>
        </w:rPr>
      </w:pPr>
    </w:p>
    <w:p w:rsidR="00D705C1" w:rsidRDefault="00004D4F" w:rsidP="00B80615">
      <w:pPr>
        <w:pStyle w:val="corpodeltesto"/>
        <w:rPr>
          <w:sz w:val="20"/>
        </w:rPr>
      </w:pPr>
      <w:r>
        <w:rPr>
          <w:b/>
          <w:noProof/>
          <w:sz w:val="20"/>
          <w:lang w:bidi="ar-SA"/>
        </w:rPr>
        <mc:AlternateContent>
          <mc:Choice Requires="wpg">
            <w:drawing>
              <wp:anchor distT="0" distB="0" distL="114300" distR="114300" simplePos="0" relativeHeight="251614720" behindDoc="1" locked="0" layoutInCell="1" allowOverlap="1" wp14:anchorId="3CD47A89" wp14:editId="3E6DB88E">
                <wp:simplePos x="0" y="0"/>
                <wp:positionH relativeFrom="column">
                  <wp:posOffset>-73025</wp:posOffset>
                </wp:positionH>
                <wp:positionV relativeFrom="paragraph">
                  <wp:posOffset>95250</wp:posOffset>
                </wp:positionV>
                <wp:extent cx="6076950" cy="383540"/>
                <wp:effectExtent l="0" t="0" r="0" b="0"/>
                <wp:wrapNone/>
                <wp:docPr id="2588"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383540"/>
                          <a:chOff x="1020" y="3599"/>
                          <a:chExt cx="9570" cy="604"/>
                        </a:xfrm>
                      </wpg:grpSpPr>
                      <pic:pic xmlns:pic="http://schemas.openxmlformats.org/drawingml/2006/picture">
                        <pic:nvPicPr>
                          <pic:cNvPr id="2589" name="Picture 1388" descr="Attenzion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0" y="3645"/>
                            <a:ext cx="6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0" name="Text Box 1389"/>
                        <wps:cNvSpPr txBox="1">
                          <a:spLocks noChangeArrowheads="1"/>
                        </wps:cNvSpPr>
                        <wps:spPr bwMode="auto">
                          <a:xfrm>
                            <a:off x="1874" y="3599"/>
                            <a:ext cx="8716" cy="604"/>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D942E0" w:rsidRDefault="005A3DA8" w:rsidP="00B80615">
                              <w:pPr>
                                <w:jc w:val="both"/>
                                <w:rPr>
                                  <w:rFonts w:ascii="Arial" w:hAnsi="Arial" w:cs="Arial"/>
                                  <w:sz w:val="18"/>
                                  <w:szCs w:val="18"/>
                                </w:rPr>
                              </w:pPr>
                              <w:r w:rsidRPr="00D942E0">
                                <w:rPr>
                                  <w:rFonts w:ascii="Arial" w:hAnsi="Arial" w:cs="Arial"/>
                                  <w:b/>
                                  <w:sz w:val="18"/>
                                  <w:szCs w:val="18"/>
                                </w:rPr>
                                <w:t xml:space="preserve">In ogni caso la </w:t>
                              </w:r>
                              <w:r>
                                <w:rPr>
                                  <w:rFonts w:ascii="Arial" w:hAnsi="Arial" w:cs="Arial"/>
                                  <w:b/>
                                  <w:sz w:val="18"/>
                                  <w:szCs w:val="18"/>
                                </w:rPr>
                                <w:t>IRD</w:t>
                              </w:r>
                              <w:r w:rsidRPr="00D942E0">
                                <w:rPr>
                                  <w:rFonts w:ascii="Arial" w:hAnsi="Arial" w:cs="Arial"/>
                                  <w:b/>
                                  <w:sz w:val="18"/>
                                  <w:szCs w:val="18"/>
                                </w:rPr>
                                <w:t xml:space="preserve"> s.r.l. declina ogni responsabilità per danni a persone </w:t>
                              </w:r>
                              <w:r>
                                <w:rPr>
                                  <w:rFonts w:ascii="Arial" w:hAnsi="Arial" w:cs="Arial"/>
                                  <w:b/>
                                  <w:sz w:val="18"/>
                                  <w:szCs w:val="18"/>
                                </w:rPr>
                                <w:t>e/</w:t>
                              </w:r>
                              <w:r w:rsidRPr="00D942E0">
                                <w:rPr>
                                  <w:rFonts w:ascii="Arial" w:hAnsi="Arial" w:cs="Arial"/>
                                  <w:b/>
                                  <w:sz w:val="18"/>
                                  <w:szCs w:val="18"/>
                                </w:rPr>
                                <w:t>o cose in caso d’inosservanza di questo manuale di uso e manutenzione.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8" o:spid="_x0000_s1034" style="position:absolute;left:0;text-align:left;margin-left:-5.75pt;margin-top:7.5pt;width:478.5pt;height:30.2pt;z-index:-251701760" coordorigin="1020,3599" coordsize="957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">
                <v:shape id="Picture 1388" o:spid="_x0000_s1035" type="#_x0000_t75" alt="Attenzione" style="position:absolute;left:1020;top:3645;width:680;height:5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U9FPGAAAA3QAAAA8AAABkcnMvZG93bnJldi54bWxEj09rwkAUxO+C32F5BS9Sdw1UYswqWmrp&#10;qaCt90f2NX/Mvg3ZNabfvlso9DjMzG+YfDfaVgzU+9qxhuVCgSAunKm51PD5cXxMQfiAbLB1TBq+&#10;ycNuO53kmBl35xMN51CKCGGfoYYqhC6T0hcVWfQL1xFH78v1FkOUfSlNj/cIt61MlFpJizXHhQo7&#10;eq6ouJ5vVsM8TZPLqXmv16+Nur0M7fWwckrr2cO434AINIb/8F/7zWhIntI1/L6JT0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T0U8YAAADdAAAADwAAAAAAAAAAAAAA&#10;AACfAgAAZHJzL2Rvd25yZXYueG1sUEsFBgAAAAAEAAQA9wAAAJIDAAAAAA==&#10;">
                  <v:imagedata r:id="rId24" o:title="Attenzione"/>
                  <o:lock v:ext="edit" aspectratio="f"/>
                </v:shape>
                <v:shape id="Text Box 1389" o:spid="_x0000_s1036" type="#_x0000_t202" style="position:absolute;left:1874;top:3599;width:8716;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9FMIA&#10;AADdAAAADwAAAGRycy9kb3ducmV2LnhtbERPy4rCMBTdD/gP4QruNFVUtBpFBB/IuLC60N2lubbF&#10;5qY0Uevfm8XALA/nPV82phQvql1hWUG/F4EgTq0uOFNwOW+6ExDOI2ssLZOCDzlYLlo/c4y1ffOJ&#10;XonPRAhhF6OC3PsqltKlORl0PVsRB+5ua4M+wDqTusZ3CDelHETRWBosODTkWNE6p/SRPI0C2g2z&#10;ze52nEZ6+3u4ju7JAT+FUp12s5qB8NT4f/Gfe68VDEbTsD+8CU9AL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D0UwgAAAN0AAAAPAAAAAAAAAAAAAAAAAJgCAABkcnMvZG93&#10;bnJldi54bWxQSwUGAAAAAAQABAD1AAAAhwMAAAAA&#10;" filled="f" strokecolor="red" strokeweight="1.5pt">
                  <v:textbox>
                    <w:txbxContent>
                      <w:p w:rsidR="005A3DA8" w:rsidRPr="00D942E0" w:rsidRDefault="005A3DA8" w:rsidP="00B80615">
                        <w:pPr>
                          <w:jc w:val="both"/>
                          <w:rPr>
                            <w:rFonts w:ascii="Arial" w:hAnsi="Arial" w:cs="Arial"/>
                            <w:sz w:val="18"/>
                            <w:szCs w:val="18"/>
                          </w:rPr>
                        </w:pPr>
                        <w:r w:rsidRPr="00D942E0">
                          <w:rPr>
                            <w:rFonts w:ascii="Arial" w:hAnsi="Arial" w:cs="Arial"/>
                            <w:b/>
                            <w:sz w:val="18"/>
                            <w:szCs w:val="18"/>
                          </w:rPr>
                          <w:t xml:space="preserve">In ogni caso la </w:t>
                        </w:r>
                        <w:r>
                          <w:rPr>
                            <w:rFonts w:ascii="Arial" w:hAnsi="Arial" w:cs="Arial"/>
                            <w:b/>
                            <w:sz w:val="18"/>
                            <w:szCs w:val="18"/>
                          </w:rPr>
                          <w:t>IRD</w:t>
                        </w:r>
                        <w:r w:rsidRPr="00D942E0">
                          <w:rPr>
                            <w:rFonts w:ascii="Arial" w:hAnsi="Arial" w:cs="Arial"/>
                            <w:b/>
                            <w:sz w:val="18"/>
                            <w:szCs w:val="18"/>
                          </w:rPr>
                          <w:t xml:space="preserve"> s.r.l. declina ogni responsabilità per danni a persone </w:t>
                        </w:r>
                        <w:r>
                          <w:rPr>
                            <w:rFonts w:ascii="Arial" w:hAnsi="Arial" w:cs="Arial"/>
                            <w:b/>
                            <w:sz w:val="18"/>
                            <w:szCs w:val="18"/>
                          </w:rPr>
                          <w:t>e/</w:t>
                        </w:r>
                        <w:r w:rsidRPr="00D942E0">
                          <w:rPr>
                            <w:rFonts w:ascii="Arial" w:hAnsi="Arial" w:cs="Arial"/>
                            <w:b/>
                            <w:sz w:val="18"/>
                            <w:szCs w:val="18"/>
                          </w:rPr>
                          <w:t>o cose in caso d’inosservanza di questo manuale di uso e manutenzione.</w:t>
                        </w:r>
                      </w:p>
                    </w:txbxContent>
                  </v:textbox>
                </v:shape>
              </v:group>
            </w:pict>
          </mc:Fallback>
        </mc:AlternateContent>
      </w:r>
    </w:p>
    <w:p w:rsidR="00D705C1" w:rsidRDefault="00D705C1" w:rsidP="00B80615">
      <w:pPr>
        <w:pStyle w:val="corpodeltesto"/>
        <w:rPr>
          <w:sz w:val="20"/>
        </w:rPr>
      </w:pPr>
    </w:p>
    <w:p w:rsidR="00D705C1" w:rsidRDefault="00D705C1" w:rsidP="00B80615">
      <w:pPr>
        <w:pStyle w:val="corpodeltesto"/>
        <w:rPr>
          <w:sz w:val="20"/>
        </w:rPr>
      </w:pPr>
    </w:p>
    <w:p w:rsidR="00D705C1" w:rsidRDefault="00D705C1" w:rsidP="00B80615">
      <w:pPr>
        <w:pStyle w:val="corpodeltesto"/>
        <w:rPr>
          <w:sz w:val="20"/>
        </w:rPr>
      </w:pPr>
    </w:p>
    <w:p w:rsidR="00D705C1" w:rsidRDefault="00004D4F" w:rsidP="00B80615">
      <w:pPr>
        <w:pStyle w:val="corpodeltesto"/>
        <w:rPr>
          <w:sz w:val="20"/>
        </w:rPr>
      </w:pPr>
      <w:r>
        <w:rPr>
          <w:noProof/>
          <w:sz w:val="20"/>
          <w:lang w:bidi="ar-SA"/>
        </w:rPr>
        <mc:AlternateContent>
          <mc:Choice Requires="wpg">
            <w:drawing>
              <wp:anchor distT="0" distB="0" distL="114300" distR="114300" simplePos="0" relativeHeight="251615744" behindDoc="0" locked="0" layoutInCell="1" allowOverlap="1" wp14:anchorId="124DF0D0" wp14:editId="531C0B24">
                <wp:simplePos x="0" y="0"/>
                <wp:positionH relativeFrom="column">
                  <wp:posOffset>-73025</wp:posOffset>
                </wp:positionH>
                <wp:positionV relativeFrom="paragraph">
                  <wp:posOffset>27940</wp:posOffset>
                </wp:positionV>
                <wp:extent cx="6076950" cy="810895"/>
                <wp:effectExtent l="0" t="0" r="0" b="0"/>
                <wp:wrapNone/>
                <wp:docPr id="2584"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810895"/>
                          <a:chOff x="1020" y="4405"/>
                          <a:chExt cx="9570" cy="1277"/>
                        </a:xfrm>
                      </wpg:grpSpPr>
                      <wps:wsp>
                        <wps:cNvPr id="2585" name="Text Box 1392"/>
                        <wps:cNvSpPr txBox="1">
                          <a:spLocks noChangeArrowheads="1"/>
                        </wps:cNvSpPr>
                        <wps:spPr bwMode="auto">
                          <a:xfrm>
                            <a:off x="1874" y="4405"/>
                            <a:ext cx="8716" cy="1277"/>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D942E0" w:rsidRDefault="005A3DA8" w:rsidP="00B80615">
                              <w:pPr>
                                <w:pStyle w:val="corpodeltesto"/>
                                <w:rPr>
                                  <w:b/>
                                  <w:bCs/>
                                  <w:sz w:val="18"/>
                                  <w:szCs w:val="18"/>
                                </w:rPr>
                              </w:pPr>
                              <w:r w:rsidRPr="00D942E0">
                                <w:rPr>
                                  <w:b/>
                                  <w:bCs/>
                                  <w:sz w:val="18"/>
                                  <w:szCs w:val="18"/>
                                </w:rPr>
                                <w:t>Qualora si riscontrino modifiche non autorizzate della attrezzatura (anche se conformi alle norme tecniche di settore) o in caso di manomissione accertata:</w:t>
                              </w:r>
                            </w:p>
                            <w:p w:rsidR="005A3DA8" w:rsidRPr="00D942E0" w:rsidRDefault="005A3DA8" w:rsidP="00B80615">
                              <w:pPr>
                                <w:pStyle w:val="corpodeltesto"/>
                                <w:ind w:left="705" w:hanging="705"/>
                                <w:rPr>
                                  <w:b/>
                                  <w:bCs/>
                                  <w:sz w:val="18"/>
                                  <w:szCs w:val="18"/>
                                </w:rPr>
                              </w:pPr>
                              <w:r w:rsidRPr="00D942E0">
                                <w:rPr>
                                  <w:b/>
                                  <w:bCs/>
                                  <w:sz w:val="18"/>
                                  <w:szCs w:val="18"/>
                                </w:rPr>
                                <w:t>-</w:t>
                              </w:r>
                              <w:r w:rsidRPr="00D942E0">
                                <w:rPr>
                                  <w:b/>
                                  <w:bCs/>
                                  <w:sz w:val="18"/>
                                  <w:szCs w:val="18"/>
                                </w:rPr>
                                <w:tab/>
                                <w:t xml:space="preserve">la </w:t>
                              </w:r>
                              <w:r>
                                <w:rPr>
                                  <w:b/>
                                  <w:bCs/>
                                  <w:sz w:val="18"/>
                                  <w:szCs w:val="18"/>
                                </w:rPr>
                                <w:t>IRD</w:t>
                              </w:r>
                              <w:r w:rsidRPr="00D942E0">
                                <w:rPr>
                                  <w:b/>
                                  <w:bCs/>
                                  <w:sz w:val="18"/>
                                  <w:szCs w:val="18"/>
                                </w:rPr>
                                <w:t xml:space="preserve"> s.r.l. non è più responsabile per danni a persone o cose e/o comunque nei riguardi della sicurezza.</w:t>
                              </w:r>
                            </w:p>
                            <w:p w:rsidR="005A3DA8" w:rsidRPr="00D942E0" w:rsidRDefault="005A3DA8" w:rsidP="00B80615">
                              <w:pPr>
                                <w:rPr>
                                  <w:rFonts w:ascii="Arial" w:hAnsi="Arial" w:cs="Arial"/>
                                  <w:sz w:val="18"/>
                                  <w:szCs w:val="18"/>
                                </w:rPr>
                              </w:pPr>
                              <w:r w:rsidRPr="00D942E0">
                                <w:rPr>
                                  <w:rFonts w:ascii="Arial" w:hAnsi="Arial" w:cs="Arial"/>
                                  <w:b/>
                                  <w:bCs/>
                                  <w:sz w:val="18"/>
                                  <w:szCs w:val="18"/>
                                </w:rPr>
                                <w:t xml:space="preserve">-           </w:t>
                              </w:r>
                              <w:r>
                                <w:rPr>
                                  <w:rFonts w:ascii="Arial" w:hAnsi="Arial" w:cs="Arial"/>
                                  <w:b/>
                                  <w:bCs/>
                                  <w:sz w:val="18"/>
                                  <w:szCs w:val="18"/>
                                </w:rPr>
                                <w:t xml:space="preserve">  </w:t>
                              </w:r>
                              <w:r w:rsidRPr="00D942E0">
                                <w:rPr>
                                  <w:rFonts w:ascii="Arial" w:hAnsi="Arial" w:cs="Arial"/>
                                  <w:b/>
                                  <w:bCs/>
                                  <w:sz w:val="18"/>
                                  <w:szCs w:val="18"/>
                                </w:rPr>
                                <w:t>decadono le condizioni contrattuali di garanzia.</w:t>
                              </w:r>
                            </w:p>
                          </w:txbxContent>
                        </wps:txbx>
                        <wps:bodyPr rot="0" vert="horz" wrap="square" lIns="91440" tIns="45720" rIns="91440" bIns="45720" anchor="t" anchorCtr="0" upright="1">
                          <a:noAutofit/>
                        </wps:bodyPr>
                      </wps:wsp>
                      <pic:pic xmlns:pic="http://schemas.openxmlformats.org/drawingml/2006/picture">
                        <pic:nvPicPr>
                          <pic:cNvPr id="2586" name="Picture 2577" descr="Attenzion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0" y="4756"/>
                            <a:ext cx="6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99" o:spid="_x0000_s1037" style="position:absolute;left:0;text-align:left;margin-left:-5.75pt;margin-top:2.2pt;width:478.5pt;height:63.85pt;z-index:251615744" coordorigin="1020,4405" coordsize="9570,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">
                <v:shape id="Text Box 1392" o:spid="_x0000_s1038" type="#_x0000_t202" style="position:absolute;left:1874;top:4405;width:871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IUccA&#10;AADdAAAADwAAAGRycy9kb3ducmV2LnhtbESPT2vCQBTE7wW/w/IKvdVNpREbsxEp2BTRg7EHvT2y&#10;L38w+zZktxq/fbdQ6HGYmd8w6Wo0nbjS4FrLCl6mEQji0uqWawVfx83zAoTzyBo7y6TgTg5W2eQh&#10;xUTbGx/oWvhaBAi7BBU03veJlK5syKCb2p44eJUdDPogh1rqAW8Bbjo5i6K5NNhyWGiwp/eGykvx&#10;bRRQ/lpv8vP+LdIfu+0proot3lulnh7H9RKEp9H/h//an1rBLF7E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uCFHHAAAA3QAAAA8AAAAAAAAAAAAAAAAAmAIAAGRy&#10;cy9kb3ducmV2LnhtbFBLBQYAAAAABAAEAPUAAACMAwAAAAA=&#10;" filled="f" strokecolor="red" strokeweight="1.5pt">
                  <v:textbox>
                    <w:txbxContent>
                      <w:p w:rsidR="005A3DA8" w:rsidRPr="00D942E0" w:rsidRDefault="005A3DA8" w:rsidP="00B80615">
                        <w:pPr>
                          <w:pStyle w:val="corpodeltesto"/>
                          <w:rPr>
                            <w:b/>
                            <w:bCs/>
                            <w:sz w:val="18"/>
                            <w:szCs w:val="18"/>
                          </w:rPr>
                        </w:pPr>
                        <w:r w:rsidRPr="00D942E0">
                          <w:rPr>
                            <w:b/>
                            <w:bCs/>
                            <w:sz w:val="18"/>
                            <w:szCs w:val="18"/>
                          </w:rPr>
                          <w:t>Qualora si riscontrino modifiche non autorizzate della attrezzatura (anche se conformi alle norme tecniche di settore) o in caso di manomissione accertata:</w:t>
                        </w:r>
                      </w:p>
                      <w:p w:rsidR="005A3DA8" w:rsidRPr="00D942E0" w:rsidRDefault="005A3DA8" w:rsidP="00B80615">
                        <w:pPr>
                          <w:pStyle w:val="corpodeltesto"/>
                          <w:ind w:left="705" w:hanging="705"/>
                          <w:rPr>
                            <w:b/>
                            <w:bCs/>
                            <w:sz w:val="18"/>
                            <w:szCs w:val="18"/>
                          </w:rPr>
                        </w:pPr>
                        <w:r w:rsidRPr="00D942E0">
                          <w:rPr>
                            <w:b/>
                            <w:bCs/>
                            <w:sz w:val="18"/>
                            <w:szCs w:val="18"/>
                          </w:rPr>
                          <w:t>-</w:t>
                        </w:r>
                        <w:r w:rsidRPr="00D942E0">
                          <w:rPr>
                            <w:b/>
                            <w:bCs/>
                            <w:sz w:val="18"/>
                            <w:szCs w:val="18"/>
                          </w:rPr>
                          <w:tab/>
                          <w:t xml:space="preserve">la </w:t>
                        </w:r>
                        <w:r>
                          <w:rPr>
                            <w:b/>
                            <w:bCs/>
                            <w:sz w:val="18"/>
                            <w:szCs w:val="18"/>
                          </w:rPr>
                          <w:t>IRD</w:t>
                        </w:r>
                        <w:r w:rsidRPr="00D942E0">
                          <w:rPr>
                            <w:b/>
                            <w:bCs/>
                            <w:sz w:val="18"/>
                            <w:szCs w:val="18"/>
                          </w:rPr>
                          <w:t xml:space="preserve"> s.r.l. non è più responsabile per danni a persone o cose e/o comunque nei riguardi della sicurezza.</w:t>
                        </w:r>
                      </w:p>
                      <w:p w:rsidR="005A3DA8" w:rsidRPr="00D942E0" w:rsidRDefault="005A3DA8" w:rsidP="00B80615">
                        <w:pPr>
                          <w:rPr>
                            <w:rFonts w:ascii="Arial" w:hAnsi="Arial" w:cs="Arial"/>
                            <w:sz w:val="18"/>
                            <w:szCs w:val="18"/>
                          </w:rPr>
                        </w:pPr>
                        <w:r w:rsidRPr="00D942E0">
                          <w:rPr>
                            <w:rFonts w:ascii="Arial" w:hAnsi="Arial" w:cs="Arial"/>
                            <w:b/>
                            <w:bCs/>
                            <w:sz w:val="18"/>
                            <w:szCs w:val="18"/>
                          </w:rPr>
                          <w:t xml:space="preserve">-           </w:t>
                        </w:r>
                        <w:r>
                          <w:rPr>
                            <w:rFonts w:ascii="Arial" w:hAnsi="Arial" w:cs="Arial"/>
                            <w:b/>
                            <w:bCs/>
                            <w:sz w:val="18"/>
                            <w:szCs w:val="18"/>
                          </w:rPr>
                          <w:t xml:space="preserve">  </w:t>
                        </w:r>
                        <w:r w:rsidRPr="00D942E0">
                          <w:rPr>
                            <w:rFonts w:ascii="Arial" w:hAnsi="Arial" w:cs="Arial"/>
                            <w:b/>
                            <w:bCs/>
                            <w:sz w:val="18"/>
                            <w:szCs w:val="18"/>
                          </w:rPr>
                          <w:t>decadono le condizioni contrattuali di garanzia.</w:t>
                        </w:r>
                      </w:p>
                    </w:txbxContent>
                  </v:textbox>
                </v:shape>
                <v:shape id="Picture 2577" o:spid="_x0000_s1039" type="#_x0000_t75" alt="Attenzione" style="position:absolute;left:1020;top:4756;width:680;height:5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CHGAAAA3QAAAA8AAABkcnMvZG93bnJldi54bWxEj09rwkAUxO8Fv8PyCl5K3W3AkEZXsaUW&#10;TwX/3R/Z1ySafRuya0y/vSsUPA4z8xtmvhxsI3rqfO1Yw9tEgSAunKm51HDYr18zED4gG2wck4Y/&#10;8rBcjJ7mmBt35S31u1CKCGGfo4YqhDaX0hcVWfQT1xJH79d1FkOUXSlNh9cIt41MlEqlxZrjQoUt&#10;fVZUnHcXq+Ely5Lj9vRTv3+f1OWrb84fqVNaj5+H1QxEoCE8wv/tjdGQTLMU7m/iE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4tgIcYAAADdAAAADwAAAAAAAAAAAAAA&#10;AACfAgAAZHJzL2Rvd25yZXYueG1sUEsFBgAAAAAEAAQA9wAAAJIDAAAAAA==&#10;">
                  <v:imagedata r:id="rId24" o:title="Attenzione"/>
                  <o:lock v:ext="edit" aspectratio="f"/>
                </v:shape>
              </v:group>
            </w:pict>
          </mc:Fallback>
        </mc:AlternateContent>
      </w:r>
    </w:p>
    <w:p w:rsidR="00B13AA6" w:rsidRDefault="00B13AA6" w:rsidP="00B80615">
      <w:pPr>
        <w:pStyle w:val="corpodeltesto"/>
        <w:rPr>
          <w:sz w:val="20"/>
        </w:rPr>
      </w:pPr>
    </w:p>
    <w:p w:rsidR="00C9652A" w:rsidRDefault="00C9652A" w:rsidP="00B80615">
      <w:pPr>
        <w:pStyle w:val="corpodeltesto"/>
        <w:rPr>
          <w:sz w:val="20"/>
        </w:rPr>
      </w:pPr>
    </w:p>
    <w:p w:rsidR="00C9652A" w:rsidRDefault="00C9652A" w:rsidP="00B80615">
      <w:pPr>
        <w:pStyle w:val="corpodeltesto"/>
        <w:rPr>
          <w:sz w:val="20"/>
        </w:rPr>
      </w:pPr>
    </w:p>
    <w:p w:rsidR="00C9652A" w:rsidRDefault="00C9652A" w:rsidP="00B80615">
      <w:pPr>
        <w:pStyle w:val="corpodeltesto"/>
        <w:rPr>
          <w:sz w:val="20"/>
        </w:rPr>
      </w:pPr>
    </w:p>
    <w:p w:rsidR="00C9652A" w:rsidRDefault="00C9652A" w:rsidP="00B80615">
      <w:pPr>
        <w:pStyle w:val="corpodeltesto"/>
        <w:rPr>
          <w:sz w:val="20"/>
        </w:rPr>
      </w:pPr>
    </w:p>
    <w:p w:rsidR="00C9652A" w:rsidRDefault="00C9652A" w:rsidP="00B80615">
      <w:pPr>
        <w:pStyle w:val="corpodeltesto"/>
        <w:rPr>
          <w:sz w:val="20"/>
        </w:rPr>
      </w:pPr>
    </w:p>
    <w:p w:rsidR="008F3E87" w:rsidRPr="00B13AA6" w:rsidRDefault="008F3E87" w:rsidP="00B80615">
      <w:pPr>
        <w:pStyle w:val="corpodeltesto"/>
        <w:rPr>
          <w:sz w:val="20"/>
        </w:rPr>
      </w:pPr>
    </w:p>
    <w:p w:rsidR="00B80615" w:rsidRPr="00D942E0" w:rsidRDefault="00B80615" w:rsidP="00EC19B7">
      <w:pPr>
        <w:pStyle w:val="Titolo1"/>
        <w:numPr>
          <w:ilvl w:val="0"/>
          <w:numId w:val="10"/>
        </w:numPr>
        <w:spacing w:before="0" w:after="0"/>
        <w:jc w:val="both"/>
        <w:rPr>
          <w:bCs/>
          <w:sz w:val="22"/>
          <w:szCs w:val="22"/>
        </w:rPr>
      </w:pPr>
      <w:bookmarkStart w:id="147" w:name="_Toc442712053"/>
      <w:r w:rsidRPr="00D942E0">
        <w:rPr>
          <w:sz w:val="22"/>
          <w:szCs w:val="22"/>
        </w:rPr>
        <w:t>NORME E AVVERTENZE GENERALI</w:t>
      </w:r>
      <w:bookmarkEnd w:id="147"/>
    </w:p>
    <w:p w:rsidR="007E4A8D" w:rsidRPr="00B84C7B" w:rsidRDefault="005503D8" w:rsidP="00EC19B7">
      <w:pPr>
        <w:pStyle w:val="Titolo2"/>
        <w:numPr>
          <w:ilvl w:val="0"/>
          <w:numId w:val="12"/>
        </w:numPr>
        <w:spacing w:before="120" w:after="0"/>
        <w:jc w:val="both"/>
        <w:rPr>
          <w:smallCaps/>
          <w:sz w:val="18"/>
          <w:szCs w:val="18"/>
        </w:rPr>
      </w:pPr>
      <w:bookmarkStart w:id="148" w:name="_Toc442712054"/>
      <w:r w:rsidRPr="00D942E0">
        <w:rPr>
          <w:sz w:val="18"/>
          <w:szCs w:val="18"/>
        </w:rPr>
        <w:t>riferimenti normativi</w:t>
      </w:r>
      <w:bookmarkEnd w:id="148"/>
    </w:p>
    <w:p w:rsidR="00F52623" w:rsidRDefault="00B8131E" w:rsidP="007E4A8D">
      <w:pPr>
        <w:pStyle w:val="corpodeltesto"/>
        <w:rPr>
          <w:rFonts w:cs="Arial"/>
          <w:sz w:val="18"/>
          <w:szCs w:val="18"/>
        </w:rPr>
      </w:pPr>
      <w:r>
        <w:rPr>
          <w:rFonts w:cs="Arial"/>
          <w:sz w:val="18"/>
          <w:szCs w:val="18"/>
        </w:rPr>
        <w:t>La macchina descritta nel presente manuale ricade nell’ambito delle “QUASI MACCHINE”  destinate ad essere inserite ed integrate in una macchina/impianto che ne controlla il funzionamento.</w:t>
      </w:r>
    </w:p>
    <w:p w:rsidR="00B8131E" w:rsidRPr="00F52623" w:rsidRDefault="00B8131E" w:rsidP="007E4A8D">
      <w:pPr>
        <w:pStyle w:val="corpodeltesto"/>
        <w:rPr>
          <w:rFonts w:cs="Arial"/>
          <w:b/>
          <w:sz w:val="18"/>
          <w:szCs w:val="18"/>
        </w:rPr>
      </w:pPr>
      <w:r w:rsidRPr="00F52623">
        <w:rPr>
          <w:rFonts w:cs="Arial"/>
          <w:b/>
          <w:sz w:val="18"/>
          <w:szCs w:val="18"/>
        </w:rPr>
        <w:t>La modalità applicativa e</w:t>
      </w:r>
      <w:r w:rsidR="0090617C" w:rsidRPr="00F52623">
        <w:rPr>
          <w:rFonts w:cs="Arial"/>
          <w:b/>
          <w:sz w:val="18"/>
          <w:szCs w:val="18"/>
        </w:rPr>
        <w:t xml:space="preserve"> </w:t>
      </w:r>
      <w:r w:rsidRPr="00F52623">
        <w:rPr>
          <w:rFonts w:cs="Arial"/>
          <w:b/>
          <w:sz w:val="18"/>
          <w:szCs w:val="18"/>
        </w:rPr>
        <w:t>le performance finali vengono definite da</w:t>
      </w:r>
      <w:r w:rsidR="0090617C" w:rsidRPr="00F52623">
        <w:rPr>
          <w:rFonts w:cs="Arial"/>
          <w:b/>
          <w:sz w:val="18"/>
          <w:szCs w:val="18"/>
        </w:rPr>
        <w:t xml:space="preserve">ll’installatore cui spetta il compito della valutazione dei rischi globale e l’onere di realizzare un sistema elettrico, meccanico e software totalmente sicuro ai sensi della </w:t>
      </w:r>
      <w:r w:rsidRPr="00F52623">
        <w:rPr>
          <w:rFonts w:cs="Arial"/>
          <w:b/>
          <w:sz w:val="18"/>
          <w:szCs w:val="18"/>
        </w:rPr>
        <w:t xml:space="preserve"> </w:t>
      </w:r>
      <w:r w:rsidR="0090617C" w:rsidRPr="00F52623">
        <w:rPr>
          <w:rFonts w:cs="Arial"/>
          <w:b/>
          <w:sz w:val="18"/>
          <w:szCs w:val="18"/>
        </w:rPr>
        <w:t>2006/42/CE e della altre direttive /norme tecniche pertinenti.</w:t>
      </w:r>
    </w:p>
    <w:p w:rsidR="0090617C" w:rsidRDefault="0090617C" w:rsidP="007E4A8D">
      <w:pPr>
        <w:pStyle w:val="corpodeltesto"/>
        <w:rPr>
          <w:rFonts w:cs="Arial"/>
          <w:sz w:val="18"/>
          <w:szCs w:val="18"/>
        </w:rPr>
      </w:pPr>
    </w:p>
    <w:p w:rsidR="0090617C" w:rsidRDefault="00F52623" w:rsidP="007E4A8D">
      <w:pPr>
        <w:pStyle w:val="corpodeltesto"/>
        <w:rPr>
          <w:rFonts w:cs="Arial"/>
          <w:sz w:val="18"/>
          <w:szCs w:val="18"/>
        </w:rPr>
      </w:pPr>
      <w:r>
        <w:rPr>
          <w:b/>
          <w:noProof/>
          <w:sz w:val="20"/>
          <w:lang w:bidi="ar-SA"/>
        </w:rPr>
        <mc:AlternateContent>
          <mc:Choice Requires="wpg">
            <w:drawing>
              <wp:anchor distT="0" distB="0" distL="114300" distR="114300" simplePos="0" relativeHeight="251714048" behindDoc="1" locked="0" layoutInCell="1" allowOverlap="1" wp14:anchorId="75E44B07" wp14:editId="521F3B69">
                <wp:simplePos x="0" y="0"/>
                <wp:positionH relativeFrom="column">
                  <wp:posOffset>-15875</wp:posOffset>
                </wp:positionH>
                <wp:positionV relativeFrom="paragraph">
                  <wp:posOffset>7620</wp:posOffset>
                </wp:positionV>
                <wp:extent cx="6076950" cy="383540"/>
                <wp:effectExtent l="0" t="0" r="19050" b="16510"/>
                <wp:wrapNone/>
                <wp:docPr id="2795"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383540"/>
                          <a:chOff x="1020" y="3599"/>
                          <a:chExt cx="9570" cy="604"/>
                        </a:xfrm>
                      </wpg:grpSpPr>
                      <pic:pic xmlns:pic="http://schemas.openxmlformats.org/drawingml/2006/picture">
                        <pic:nvPicPr>
                          <pic:cNvPr id="2797" name="Picture 1388" descr="Attenzion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0" y="3645"/>
                            <a:ext cx="6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8" name="Text Box 1389"/>
                        <wps:cNvSpPr txBox="1">
                          <a:spLocks noChangeArrowheads="1"/>
                        </wps:cNvSpPr>
                        <wps:spPr bwMode="auto">
                          <a:xfrm>
                            <a:off x="1874" y="3599"/>
                            <a:ext cx="8716" cy="604"/>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D942E0" w:rsidRDefault="005A3DA8" w:rsidP="00F52623">
                              <w:pPr>
                                <w:jc w:val="both"/>
                                <w:rPr>
                                  <w:rFonts w:ascii="Arial" w:hAnsi="Arial" w:cs="Arial"/>
                                  <w:sz w:val="18"/>
                                  <w:szCs w:val="18"/>
                                </w:rPr>
                              </w:pPr>
                              <w:r>
                                <w:rPr>
                                  <w:rFonts w:ascii="Arial" w:hAnsi="Arial" w:cs="Arial"/>
                                  <w:b/>
                                  <w:sz w:val="18"/>
                                  <w:szCs w:val="18"/>
                                </w:rPr>
                                <w:t>IRD</w:t>
                              </w:r>
                              <w:r w:rsidRPr="00D942E0">
                                <w:rPr>
                                  <w:rFonts w:ascii="Arial" w:hAnsi="Arial" w:cs="Arial"/>
                                  <w:b/>
                                  <w:sz w:val="18"/>
                                  <w:szCs w:val="18"/>
                                </w:rPr>
                                <w:t xml:space="preserve"> s.r.l. </w:t>
                              </w:r>
                              <w:r>
                                <w:rPr>
                                  <w:rFonts w:ascii="Arial" w:hAnsi="Arial" w:cs="Arial"/>
                                  <w:b/>
                                  <w:sz w:val="18"/>
                                  <w:szCs w:val="18"/>
                                </w:rPr>
                                <w:t>non risponde</w:t>
                              </w:r>
                              <w:r w:rsidRPr="00D942E0">
                                <w:rPr>
                                  <w:rFonts w:ascii="Arial" w:hAnsi="Arial" w:cs="Arial"/>
                                  <w:b/>
                                  <w:sz w:val="18"/>
                                  <w:szCs w:val="18"/>
                                </w:rPr>
                                <w:t xml:space="preserve"> per</w:t>
                              </w:r>
                              <w:r>
                                <w:rPr>
                                  <w:rFonts w:ascii="Arial" w:hAnsi="Arial" w:cs="Arial"/>
                                  <w:b/>
                                  <w:sz w:val="18"/>
                                  <w:szCs w:val="18"/>
                                </w:rPr>
                                <w:t xml:space="preserve"> eventuali</w:t>
                              </w:r>
                              <w:r w:rsidRPr="00D942E0">
                                <w:rPr>
                                  <w:rFonts w:ascii="Arial" w:hAnsi="Arial" w:cs="Arial"/>
                                  <w:b/>
                                  <w:sz w:val="18"/>
                                  <w:szCs w:val="18"/>
                                </w:rPr>
                                <w:t xml:space="preserve"> danni a persone </w:t>
                              </w:r>
                              <w:r>
                                <w:rPr>
                                  <w:rFonts w:ascii="Arial" w:hAnsi="Arial" w:cs="Arial"/>
                                  <w:b/>
                                  <w:sz w:val="18"/>
                                  <w:szCs w:val="18"/>
                                </w:rPr>
                                <w:t>e/</w:t>
                              </w:r>
                              <w:r w:rsidRPr="00D942E0">
                                <w:rPr>
                                  <w:rFonts w:ascii="Arial" w:hAnsi="Arial" w:cs="Arial"/>
                                  <w:b/>
                                  <w:sz w:val="18"/>
                                  <w:szCs w:val="18"/>
                                </w:rPr>
                                <w:t xml:space="preserve">o cose </w:t>
                              </w:r>
                              <w:r>
                                <w:rPr>
                                  <w:rFonts w:ascii="Arial" w:hAnsi="Arial" w:cs="Arial"/>
                                  <w:b/>
                                  <w:sz w:val="18"/>
                                  <w:szCs w:val="18"/>
                                </w:rPr>
                                <w:t xml:space="preserve">prodotti da una non corretta applicazione/utilizzo della </w:t>
                              </w:r>
                              <w:r w:rsidRPr="004D7C34">
                                <w:rPr>
                                  <w:rFonts w:ascii="Arial" w:hAnsi="Arial" w:cs="Arial"/>
                                  <w:b/>
                                  <w:i/>
                                  <w:sz w:val="18"/>
                                  <w:szCs w:val="18"/>
                                </w:rPr>
                                <w:t>quasi macchina</w:t>
                              </w:r>
                              <w:r>
                                <w:rPr>
                                  <w:rFonts w:ascii="Arial" w:hAnsi="Arial" w:cs="Arial"/>
                                  <w:b/>
                                  <w:sz w:val="18"/>
                                  <w:szCs w:val="18"/>
                                </w:rPr>
                                <w:t xml:space="preserve"> descritta in questo manuale.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25pt;margin-top:.6pt;width:478.5pt;height:30.2pt;z-index:-251602432" coordorigin="1020,3599" coordsize="957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">
                <v:shape id="Picture 1388" o:spid="_x0000_s1041" type="#_x0000_t75" alt="Attenzione" style="position:absolute;left:1020;top:3645;width:680;height:5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PYbGAAAA3QAAAA8AAABkcnMvZG93bnJldi54bWxEj0trwzAQhO+F/gexhVxKI8WHxHGthDYk&#10;padCHr0v1taPWCtjKY7z76tCIcdhZr5h8vVoWzFQ72vHGmZTBYK4cKbmUsPpuHtJQfiAbLB1TBpu&#10;5GG9enzIMTPuynsaDqEUEcI+Qw1VCF0mpS8qsuinriOO3o/rLYYo+1KaHq8RbluZKDWXFmuOCxV2&#10;tKmoOB8uVsNzmibf++arXn406rId2vP73CmtJ0/j2yuIQGO4h//bn0ZDslgu4O9Nf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o9hsYAAADdAAAADwAAAAAAAAAAAAAA&#10;AACfAgAAZHJzL2Rvd25yZXYueG1sUEsFBgAAAAAEAAQA9wAAAJIDAAAAAA==&#10;">
                  <v:imagedata r:id="rId24" o:title="Attenzione"/>
                  <o:lock v:ext="edit" aspectratio="f"/>
                </v:shape>
                <v:shape id="Text Box 1389" o:spid="_x0000_s1042" type="#_x0000_t202" style="position:absolute;left:1874;top:3599;width:8716;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f88UA&#10;AADdAAAADwAAAGRycy9kb3ducmV2LnhtbERPTWvCQBC9F/oflin0ZjaVWpuYVUSwEWkPph70NmTH&#10;JDQ7G7JbE/999yD0+Hjf2Wo0rbhS7xrLCl6iGARxaXXDlYLj93byDsJ5ZI2tZVJwIwer5eNDhqm2&#10;Ax/oWvhKhBB2KSqove9SKV1Zk0EX2Y44cBfbG/QB9pXUPQ4h3LRyGsdv0mDDoaHGjjY1lT/Fr1FA&#10;+Wu1zc9fSaw/Pven2aXY461R6vlpXC9AeBr9v/ju3mkF03kS5oY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l/zxQAAAN0AAAAPAAAAAAAAAAAAAAAAAJgCAABkcnMv&#10;ZG93bnJldi54bWxQSwUGAAAAAAQABAD1AAAAigMAAAAA&#10;" filled="f" strokecolor="red" strokeweight="1.5pt">
                  <v:textbox>
                    <w:txbxContent>
                      <w:p w:rsidR="005A3DA8" w:rsidRPr="00D942E0" w:rsidRDefault="005A3DA8" w:rsidP="00F52623">
                        <w:pPr>
                          <w:jc w:val="both"/>
                          <w:rPr>
                            <w:rFonts w:ascii="Arial" w:hAnsi="Arial" w:cs="Arial"/>
                            <w:sz w:val="18"/>
                            <w:szCs w:val="18"/>
                          </w:rPr>
                        </w:pPr>
                        <w:r>
                          <w:rPr>
                            <w:rFonts w:ascii="Arial" w:hAnsi="Arial" w:cs="Arial"/>
                            <w:b/>
                            <w:sz w:val="18"/>
                            <w:szCs w:val="18"/>
                          </w:rPr>
                          <w:t>IRD</w:t>
                        </w:r>
                        <w:r w:rsidRPr="00D942E0">
                          <w:rPr>
                            <w:rFonts w:ascii="Arial" w:hAnsi="Arial" w:cs="Arial"/>
                            <w:b/>
                            <w:sz w:val="18"/>
                            <w:szCs w:val="18"/>
                          </w:rPr>
                          <w:t xml:space="preserve"> s.r.l. </w:t>
                        </w:r>
                        <w:r>
                          <w:rPr>
                            <w:rFonts w:ascii="Arial" w:hAnsi="Arial" w:cs="Arial"/>
                            <w:b/>
                            <w:sz w:val="18"/>
                            <w:szCs w:val="18"/>
                          </w:rPr>
                          <w:t>non risponde</w:t>
                        </w:r>
                        <w:r w:rsidRPr="00D942E0">
                          <w:rPr>
                            <w:rFonts w:ascii="Arial" w:hAnsi="Arial" w:cs="Arial"/>
                            <w:b/>
                            <w:sz w:val="18"/>
                            <w:szCs w:val="18"/>
                          </w:rPr>
                          <w:t xml:space="preserve"> per</w:t>
                        </w:r>
                        <w:r>
                          <w:rPr>
                            <w:rFonts w:ascii="Arial" w:hAnsi="Arial" w:cs="Arial"/>
                            <w:b/>
                            <w:sz w:val="18"/>
                            <w:szCs w:val="18"/>
                          </w:rPr>
                          <w:t xml:space="preserve"> eventuali</w:t>
                        </w:r>
                        <w:r w:rsidRPr="00D942E0">
                          <w:rPr>
                            <w:rFonts w:ascii="Arial" w:hAnsi="Arial" w:cs="Arial"/>
                            <w:b/>
                            <w:sz w:val="18"/>
                            <w:szCs w:val="18"/>
                          </w:rPr>
                          <w:t xml:space="preserve"> danni a persone </w:t>
                        </w:r>
                        <w:r>
                          <w:rPr>
                            <w:rFonts w:ascii="Arial" w:hAnsi="Arial" w:cs="Arial"/>
                            <w:b/>
                            <w:sz w:val="18"/>
                            <w:szCs w:val="18"/>
                          </w:rPr>
                          <w:t>e/</w:t>
                        </w:r>
                        <w:r w:rsidRPr="00D942E0">
                          <w:rPr>
                            <w:rFonts w:ascii="Arial" w:hAnsi="Arial" w:cs="Arial"/>
                            <w:b/>
                            <w:sz w:val="18"/>
                            <w:szCs w:val="18"/>
                          </w:rPr>
                          <w:t xml:space="preserve">o cose </w:t>
                        </w:r>
                        <w:r>
                          <w:rPr>
                            <w:rFonts w:ascii="Arial" w:hAnsi="Arial" w:cs="Arial"/>
                            <w:b/>
                            <w:sz w:val="18"/>
                            <w:szCs w:val="18"/>
                          </w:rPr>
                          <w:t xml:space="preserve">prodotti da una non corretta applicazione/utilizzo della </w:t>
                        </w:r>
                        <w:r w:rsidRPr="004D7C34">
                          <w:rPr>
                            <w:rFonts w:ascii="Arial" w:hAnsi="Arial" w:cs="Arial"/>
                            <w:b/>
                            <w:i/>
                            <w:sz w:val="18"/>
                            <w:szCs w:val="18"/>
                          </w:rPr>
                          <w:t>quasi macchina</w:t>
                        </w:r>
                        <w:r>
                          <w:rPr>
                            <w:rFonts w:ascii="Arial" w:hAnsi="Arial" w:cs="Arial"/>
                            <w:b/>
                            <w:sz w:val="18"/>
                            <w:szCs w:val="18"/>
                          </w:rPr>
                          <w:t xml:space="preserve"> descritta in questo manuale.</w:t>
                        </w:r>
                      </w:p>
                    </w:txbxContent>
                  </v:textbox>
                </v:shape>
              </v:group>
            </w:pict>
          </mc:Fallback>
        </mc:AlternateContent>
      </w:r>
    </w:p>
    <w:p w:rsidR="0090617C" w:rsidRDefault="0090617C" w:rsidP="007E4A8D">
      <w:pPr>
        <w:pStyle w:val="corpodeltesto"/>
        <w:rPr>
          <w:rFonts w:cs="Arial"/>
          <w:sz w:val="18"/>
          <w:szCs w:val="18"/>
        </w:rPr>
      </w:pPr>
    </w:p>
    <w:p w:rsidR="0090617C" w:rsidRDefault="0090617C" w:rsidP="007E4A8D">
      <w:pPr>
        <w:pStyle w:val="corpodeltesto"/>
        <w:rPr>
          <w:rFonts w:cs="Arial"/>
          <w:sz w:val="18"/>
          <w:szCs w:val="18"/>
        </w:rPr>
      </w:pPr>
    </w:p>
    <w:p w:rsidR="0090617C" w:rsidRDefault="0090617C" w:rsidP="007E4A8D">
      <w:pPr>
        <w:pStyle w:val="corpodeltesto"/>
        <w:rPr>
          <w:rFonts w:cs="Arial"/>
          <w:sz w:val="18"/>
          <w:szCs w:val="18"/>
        </w:rPr>
      </w:pPr>
    </w:p>
    <w:p w:rsidR="007E4A8D" w:rsidRPr="007E4A8D" w:rsidRDefault="007E4A8D" w:rsidP="007E4A8D">
      <w:pPr>
        <w:pStyle w:val="corpodeltesto"/>
        <w:rPr>
          <w:rFonts w:cs="Arial"/>
          <w:sz w:val="18"/>
          <w:szCs w:val="18"/>
        </w:rPr>
      </w:pPr>
      <w:r w:rsidRPr="007E4A8D">
        <w:rPr>
          <w:rFonts w:cs="Arial"/>
          <w:sz w:val="18"/>
          <w:szCs w:val="18"/>
        </w:rPr>
        <w:t>La progettazione</w:t>
      </w:r>
      <w:r w:rsidR="00F52623">
        <w:rPr>
          <w:rFonts w:cs="Arial"/>
          <w:sz w:val="18"/>
          <w:szCs w:val="18"/>
        </w:rPr>
        <w:t xml:space="preserve"> e la realizzazione della </w:t>
      </w:r>
      <w:r w:rsidR="00F52623" w:rsidRPr="004D7C34">
        <w:rPr>
          <w:rFonts w:cs="Arial"/>
          <w:i/>
          <w:sz w:val="18"/>
          <w:szCs w:val="18"/>
        </w:rPr>
        <w:t>quasi macchina</w:t>
      </w:r>
      <w:r w:rsidR="00F52623">
        <w:rPr>
          <w:rFonts w:cs="Arial"/>
          <w:sz w:val="18"/>
          <w:szCs w:val="18"/>
        </w:rPr>
        <w:t xml:space="preserve"> qui descritta</w:t>
      </w:r>
      <w:r w:rsidRPr="007E4A8D">
        <w:rPr>
          <w:rFonts w:cs="Arial"/>
          <w:sz w:val="18"/>
          <w:szCs w:val="18"/>
        </w:rPr>
        <w:t xml:space="preserve"> sono stati eseguiti in ottemperanza alle attuali normative dell’Unione Europea sulle macchine (2006/42</w:t>
      </w:r>
      <w:r>
        <w:rPr>
          <w:rFonts w:cs="Arial"/>
          <w:sz w:val="18"/>
          <w:szCs w:val="18"/>
        </w:rPr>
        <w:t>/CE) e successive modifiche.</w:t>
      </w:r>
    </w:p>
    <w:p w:rsidR="007E4A8D" w:rsidRDefault="007E4A8D" w:rsidP="007E4A8D">
      <w:pPr>
        <w:pStyle w:val="corpodeltesto"/>
        <w:rPr>
          <w:rFonts w:cs="Arial"/>
          <w:sz w:val="18"/>
          <w:szCs w:val="18"/>
        </w:rPr>
      </w:pPr>
    </w:p>
    <w:p w:rsidR="007E4A8D" w:rsidRPr="007E4A8D" w:rsidRDefault="007E4A8D" w:rsidP="007E4A8D">
      <w:pPr>
        <w:pStyle w:val="corpodeltesto"/>
        <w:rPr>
          <w:rFonts w:cs="Arial"/>
          <w:sz w:val="18"/>
          <w:szCs w:val="18"/>
        </w:rPr>
      </w:pPr>
      <w:r>
        <w:rPr>
          <w:rFonts w:cs="Arial"/>
          <w:sz w:val="18"/>
          <w:szCs w:val="18"/>
        </w:rPr>
        <w:t>N</w:t>
      </w:r>
      <w:r w:rsidRPr="007E4A8D">
        <w:rPr>
          <w:rFonts w:cs="Arial"/>
          <w:sz w:val="18"/>
          <w:szCs w:val="18"/>
        </w:rPr>
        <w:t xml:space="preserve">ormative tecniche principali di riferimento </w:t>
      </w:r>
      <w:r>
        <w:rPr>
          <w:rFonts w:cs="Arial"/>
          <w:sz w:val="18"/>
          <w:szCs w:val="18"/>
        </w:rPr>
        <w:t>utilizzate</w:t>
      </w:r>
      <w:r w:rsidRPr="007E4A8D">
        <w:rPr>
          <w:rFonts w:cs="Arial"/>
          <w:sz w:val="18"/>
          <w:szCs w:val="18"/>
        </w:rPr>
        <w:t xml:space="preserve"> per la progettazione </w:t>
      </w:r>
      <w:r>
        <w:rPr>
          <w:rFonts w:cs="Arial"/>
          <w:sz w:val="18"/>
          <w:szCs w:val="18"/>
        </w:rPr>
        <w:t>e in materia di sicurezza</w:t>
      </w:r>
      <w:r w:rsidRPr="007E4A8D">
        <w:rPr>
          <w:rFonts w:cs="Arial"/>
          <w:sz w:val="18"/>
          <w:szCs w:val="18"/>
        </w:rPr>
        <w:t>:</w:t>
      </w:r>
    </w:p>
    <w:p w:rsidR="007E4A8D" w:rsidRPr="007E4A8D" w:rsidRDefault="007E4A8D" w:rsidP="007E4A8D">
      <w:pPr>
        <w:pStyle w:val="corpodeltesto"/>
        <w:rPr>
          <w:rFonts w:cs="Arial"/>
          <w:sz w:val="18"/>
          <w:szCs w:val="18"/>
        </w:rPr>
      </w:pPr>
    </w:p>
    <w:p w:rsidR="007E4A8D" w:rsidRPr="007E4A8D" w:rsidRDefault="00FA7D5A" w:rsidP="00543E61">
      <w:pPr>
        <w:pStyle w:val="corpodeltesto"/>
        <w:numPr>
          <w:ilvl w:val="0"/>
          <w:numId w:val="3"/>
        </w:numPr>
        <w:rPr>
          <w:rFonts w:cs="Arial"/>
          <w:color w:val="FF0000"/>
          <w:sz w:val="18"/>
          <w:szCs w:val="18"/>
        </w:rPr>
      </w:pPr>
      <w:r>
        <w:rPr>
          <w:rFonts w:cs="Arial"/>
          <w:color w:val="FF0000"/>
          <w:sz w:val="18"/>
          <w:szCs w:val="18"/>
        </w:rPr>
        <w:t>UNI EN 12100/1</w:t>
      </w:r>
      <w:r w:rsidR="007E4A8D" w:rsidRPr="007E4A8D">
        <w:rPr>
          <w:rFonts w:cs="Arial"/>
          <w:color w:val="FF0000"/>
          <w:sz w:val="18"/>
          <w:szCs w:val="18"/>
        </w:rPr>
        <w:t>: “Sicurezza del macchinario - Concetti fondamentali, Principi generali di progettazione - Parte 1: Terminologia, Metodologia di base”.</w:t>
      </w:r>
    </w:p>
    <w:p w:rsidR="007E4A8D" w:rsidRPr="007E4A8D" w:rsidRDefault="00FA7D5A" w:rsidP="00543E61">
      <w:pPr>
        <w:pStyle w:val="corpodeltesto"/>
        <w:numPr>
          <w:ilvl w:val="0"/>
          <w:numId w:val="3"/>
        </w:numPr>
        <w:rPr>
          <w:rFonts w:cs="Arial"/>
          <w:color w:val="FF0000"/>
          <w:sz w:val="18"/>
          <w:szCs w:val="18"/>
        </w:rPr>
      </w:pPr>
      <w:r>
        <w:rPr>
          <w:rFonts w:cs="Arial"/>
          <w:color w:val="FF0000"/>
          <w:sz w:val="18"/>
          <w:szCs w:val="18"/>
        </w:rPr>
        <w:t>UNI EN 12100/2</w:t>
      </w:r>
      <w:r w:rsidR="007E4A8D" w:rsidRPr="007E4A8D">
        <w:rPr>
          <w:rFonts w:cs="Arial"/>
          <w:color w:val="FF0000"/>
          <w:sz w:val="18"/>
          <w:szCs w:val="18"/>
        </w:rPr>
        <w:t>: “Sicurezza del macchinario – Concetti fondamentali, Principi generali di progettazione - Parte 2: Specifiche e principi tecnici”.</w:t>
      </w:r>
    </w:p>
    <w:p w:rsidR="00D760ED" w:rsidRDefault="00D760ED" w:rsidP="00B80615">
      <w:pPr>
        <w:pStyle w:val="corpodeltesto"/>
        <w:rPr>
          <w:rFonts w:cs="Arial"/>
          <w:sz w:val="20"/>
        </w:rPr>
      </w:pPr>
    </w:p>
    <w:p w:rsidR="00B80615" w:rsidRPr="00D942E0" w:rsidRDefault="00215A82" w:rsidP="00EC19B7">
      <w:pPr>
        <w:pStyle w:val="Titolo2"/>
        <w:numPr>
          <w:ilvl w:val="0"/>
          <w:numId w:val="13"/>
        </w:numPr>
        <w:spacing w:before="120" w:after="0"/>
        <w:jc w:val="both"/>
        <w:rPr>
          <w:sz w:val="18"/>
          <w:szCs w:val="18"/>
        </w:rPr>
      </w:pPr>
      <w:bookmarkStart w:id="149" w:name="_Toc466879647"/>
      <w:bookmarkStart w:id="150" w:name="_Toc466879781"/>
      <w:bookmarkStart w:id="151" w:name="_Toc466879816"/>
      <w:bookmarkStart w:id="152" w:name="_Toc442712055"/>
      <w:r w:rsidRPr="00D942E0">
        <w:rPr>
          <w:sz w:val="18"/>
          <w:szCs w:val="18"/>
        </w:rPr>
        <w:t>garanzia -</w:t>
      </w:r>
      <w:r w:rsidR="005503D8" w:rsidRPr="00D942E0">
        <w:rPr>
          <w:sz w:val="18"/>
          <w:szCs w:val="18"/>
        </w:rPr>
        <w:t xml:space="preserve"> richiesta intervento</w:t>
      </w:r>
      <w:bookmarkEnd w:id="149"/>
      <w:bookmarkEnd w:id="150"/>
      <w:bookmarkEnd w:id="151"/>
      <w:bookmarkEnd w:id="152"/>
      <w:r w:rsidR="00811644" w:rsidRPr="00D942E0">
        <w:rPr>
          <w:caps w:val="0"/>
          <w:sz w:val="18"/>
          <w:szCs w:val="18"/>
        </w:rPr>
        <w:t xml:space="preserve"> </w:t>
      </w:r>
    </w:p>
    <w:p w:rsidR="00E9704F" w:rsidRPr="00D705C1" w:rsidRDefault="00F52623" w:rsidP="00E9704F">
      <w:pPr>
        <w:pStyle w:val="corpodeltesto"/>
        <w:rPr>
          <w:rFonts w:cs="Arial"/>
          <w:bCs/>
          <w:i/>
          <w:iCs/>
          <w:sz w:val="18"/>
          <w:szCs w:val="18"/>
        </w:rPr>
      </w:pPr>
      <w:r>
        <w:rPr>
          <w:rFonts w:cs="Arial"/>
          <w:bCs/>
          <w:i/>
          <w:iCs/>
          <w:sz w:val="18"/>
          <w:szCs w:val="18"/>
        </w:rPr>
        <w:t>La fornitura</w:t>
      </w:r>
      <w:r w:rsidR="008623A6" w:rsidRPr="00D705C1">
        <w:rPr>
          <w:rFonts w:cs="Arial"/>
          <w:bCs/>
          <w:i/>
          <w:iCs/>
          <w:sz w:val="18"/>
          <w:szCs w:val="18"/>
        </w:rPr>
        <w:t xml:space="preserve"> </w:t>
      </w:r>
      <w:r>
        <w:rPr>
          <w:rFonts w:cs="Arial"/>
          <w:bCs/>
          <w:i/>
          <w:iCs/>
          <w:sz w:val="18"/>
          <w:szCs w:val="18"/>
        </w:rPr>
        <w:t>è garantita</w:t>
      </w:r>
      <w:r w:rsidR="00E9704F" w:rsidRPr="00D705C1">
        <w:rPr>
          <w:rFonts w:cs="Arial"/>
          <w:bCs/>
          <w:i/>
          <w:iCs/>
          <w:sz w:val="18"/>
          <w:szCs w:val="18"/>
        </w:rPr>
        <w:t xml:space="preserve"> 12 mesi dalla data di collaudo positivo</w:t>
      </w:r>
      <w:r w:rsidR="00B07277">
        <w:rPr>
          <w:rFonts w:cs="Arial"/>
          <w:bCs/>
          <w:i/>
          <w:iCs/>
          <w:sz w:val="18"/>
          <w:szCs w:val="18"/>
        </w:rPr>
        <w:t xml:space="preserve"> e si rivolge al cliente che l’ha commissionata (R.E.M. srl)</w:t>
      </w:r>
      <w:r w:rsidR="00E9704F" w:rsidRPr="00D705C1">
        <w:rPr>
          <w:rFonts w:cs="Arial"/>
          <w:bCs/>
          <w:i/>
          <w:iCs/>
          <w:sz w:val="18"/>
          <w:szCs w:val="18"/>
        </w:rPr>
        <w:t xml:space="preserve">. La garanzia riguarda vizi di costruzione e/o montaggio e copre sia i componenti di ricambio che la mano d’opera, presso </w:t>
      </w:r>
      <w:r>
        <w:rPr>
          <w:rFonts w:cs="Arial"/>
          <w:bCs/>
          <w:i/>
          <w:iCs/>
          <w:sz w:val="18"/>
          <w:szCs w:val="18"/>
        </w:rPr>
        <w:t>la ns. sede</w:t>
      </w:r>
      <w:r w:rsidR="00E9704F" w:rsidRPr="00D705C1">
        <w:rPr>
          <w:rFonts w:cs="Arial"/>
          <w:bCs/>
          <w:i/>
          <w:iCs/>
          <w:sz w:val="18"/>
          <w:szCs w:val="18"/>
        </w:rPr>
        <w:t>. La garanzia non copre componenti soggetti a usura o a naturale decadimento delle prestazioni. La garanzia non copre danni all’impianto e/o a cose e persone causati da un uso improprio dello stesso o dalla inosservanza del presente</w:t>
      </w:r>
      <w:r w:rsidR="007F3FAF" w:rsidRPr="00D705C1">
        <w:rPr>
          <w:rFonts w:cs="Arial"/>
          <w:bCs/>
          <w:i/>
          <w:iCs/>
          <w:sz w:val="18"/>
          <w:szCs w:val="18"/>
        </w:rPr>
        <w:t xml:space="preserve"> manuale di uso e manutenzione.</w:t>
      </w:r>
      <w:r w:rsidR="00AE569A">
        <w:rPr>
          <w:rFonts w:cs="Arial"/>
          <w:bCs/>
          <w:i/>
          <w:iCs/>
          <w:sz w:val="18"/>
          <w:szCs w:val="18"/>
        </w:rPr>
        <w:t xml:space="preserve"> </w:t>
      </w:r>
      <w:r w:rsidR="00E9704F" w:rsidRPr="00D705C1">
        <w:rPr>
          <w:rFonts w:cs="Arial"/>
          <w:bCs/>
          <w:i/>
          <w:iCs/>
          <w:sz w:val="18"/>
          <w:szCs w:val="18"/>
        </w:rPr>
        <w:t xml:space="preserve">Le spese di </w:t>
      </w:r>
      <w:r w:rsidR="00AE569A">
        <w:rPr>
          <w:rFonts w:cs="Arial"/>
          <w:bCs/>
          <w:i/>
          <w:iCs/>
          <w:sz w:val="18"/>
          <w:szCs w:val="18"/>
        </w:rPr>
        <w:t xml:space="preserve">smontaggio/rimontaggio presso il cliente utilizzatore e del </w:t>
      </w:r>
      <w:r w:rsidR="00E9704F" w:rsidRPr="00D705C1">
        <w:rPr>
          <w:rFonts w:cs="Arial"/>
          <w:bCs/>
          <w:i/>
          <w:iCs/>
          <w:sz w:val="18"/>
          <w:szCs w:val="18"/>
        </w:rPr>
        <w:t xml:space="preserve">trasporto sono onere esclusivo del </w:t>
      </w:r>
      <w:r w:rsidR="00AE569A">
        <w:rPr>
          <w:rFonts w:cs="Arial"/>
          <w:bCs/>
          <w:i/>
          <w:iCs/>
          <w:sz w:val="18"/>
          <w:szCs w:val="18"/>
        </w:rPr>
        <w:t>committente</w:t>
      </w:r>
      <w:r w:rsidR="00E9704F" w:rsidRPr="00D705C1">
        <w:rPr>
          <w:rFonts w:cs="Arial"/>
          <w:bCs/>
          <w:i/>
          <w:iCs/>
          <w:sz w:val="18"/>
          <w:szCs w:val="18"/>
        </w:rPr>
        <w:t>.</w:t>
      </w:r>
    </w:p>
    <w:p w:rsidR="00B80615" w:rsidRPr="00D705C1" w:rsidRDefault="00E9704F" w:rsidP="00E9704F">
      <w:pPr>
        <w:pStyle w:val="corpodeltesto"/>
        <w:spacing w:before="120"/>
        <w:rPr>
          <w:rFonts w:cs="Arial"/>
          <w:sz w:val="18"/>
          <w:szCs w:val="18"/>
        </w:rPr>
      </w:pPr>
      <w:r w:rsidRPr="00D705C1">
        <w:rPr>
          <w:rFonts w:cs="Arial"/>
          <w:sz w:val="18"/>
          <w:szCs w:val="18"/>
        </w:rPr>
        <w:t xml:space="preserve">Nel caso si verificassero anomalie o situazioni tali da rendere necessario e consigliabile un intervento del personale </w:t>
      </w:r>
      <w:r w:rsidR="002D1825">
        <w:rPr>
          <w:bCs/>
          <w:sz w:val="18"/>
          <w:szCs w:val="18"/>
        </w:rPr>
        <w:t>IRD s.rl</w:t>
      </w:r>
      <w:r w:rsidRPr="00D705C1">
        <w:rPr>
          <w:rFonts w:cs="Arial"/>
          <w:bCs/>
          <w:sz w:val="18"/>
          <w:szCs w:val="18"/>
        </w:rPr>
        <w:t>,</w:t>
      </w:r>
      <w:r w:rsidRPr="00D705C1">
        <w:rPr>
          <w:rFonts w:cs="Arial"/>
          <w:sz w:val="18"/>
          <w:szCs w:val="18"/>
        </w:rPr>
        <w:t xml:space="preserve"> l’utilizzatore potrà rivolgersi al nostro servizio di assistenza con i seguenti recapiti:</w:t>
      </w:r>
    </w:p>
    <w:p w:rsidR="009A11D7" w:rsidRPr="00004D4F" w:rsidRDefault="009A11D7" w:rsidP="00B80615">
      <w:pPr>
        <w:pStyle w:val="corpodeltesto"/>
        <w:jc w:val="center"/>
        <w:rPr>
          <w:rFonts w:cs="Arial"/>
          <w:b/>
          <w:sz w:val="20"/>
          <w14:shadow w14:blurRad="50800" w14:dist="38100" w14:dir="2700000" w14:sx="100000" w14:sy="100000" w14:kx="0" w14:ky="0" w14:algn="tl">
            <w14:srgbClr w14:val="000000">
              <w14:alpha w14:val="60000"/>
            </w14:srgbClr>
          </w14:shadow>
        </w:rPr>
      </w:pPr>
    </w:p>
    <w:p w:rsidR="00B80615" w:rsidRPr="00004D4F" w:rsidRDefault="00B80615" w:rsidP="00B80615">
      <w:pPr>
        <w:pStyle w:val="corpodeltesto"/>
        <w:jc w:val="center"/>
        <w:rPr>
          <w:rFonts w:cs="Arial"/>
          <w:sz w:val="18"/>
          <w:szCs w:val="18"/>
          <w14:shadow w14:blurRad="50800" w14:dist="38100" w14:dir="2700000" w14:sx="100000" w14:sy="100000" w14:kx="0" w14:ky="0" w14:algn="tl">
            <w14:srgbClr w14:val="000000">
              <w14:alpha w14:val="60000"/>
            </w14:srgbClr>
          </w14:shadow>
        </w:rPr>
      </w:pPr>
      <w:r w:rsidRPr="00004D4F">
        <w:rPr>
          <w:rFonts w:cs="Arial"/>
          <w:sz w:val="18"/>
          <w:szCs w:val="18"/>
          <w14:shadow w14:blurRad="50800" w14:dist="38100" w14:dir="2700000" w14:sx="100000" w14:sy="100000" w14:kx="0" w14:ky="0" w14:algn="tl">
            <w14:srgbClr w14:val="000000">
              <w14:alpha w14:val="60000"/>
            </w14:srgbClr>
          </w14:shadow>
        </w:rPr>
        <w:t xml:space="preserve">Tel </w:t>
      </w:r>
      <w:r w:rsidR="009A11D7" w:rsidRPr="00004D4F">
        <w:rPr>
          <w:rFonts w:cs="Arial"/>
          <w:sz w:val="18"/>
          <w:szCs w:val="18"/>
          <w14:shadow w14:blurRad="50800" w14:dist="38100" w14:dir="2700000" w14:sx="100000" w14:sy="100000" w14:kx="0" w14:ky="0" w14:algn="tl">
            <w14:srgbClr w14:val="000000">
              <w14:alpha w14:val="60000"/>
            </w14:srgbClr>
          </w14:shadow>
        </w:rPr>
        <w:t>/ fax:   039 0775</w:t>
      </w:r>
      <w:r w:rsidRPr="00004D4F">
        <w:rPr>
          <w:rFonts w:cs="Arial"/>
          <w:sz w:val="18"/>
          <w:szCs w:val="18"/>
          <w14:shadow w14:blurRad="50800" w14:dist="38100" w14:dir="2700000" w14:sx="100000" w14:sy="100000" w14:kx="0" w14:ky="0" w14:algn="tl">
            <w14:srgbClr w14:val="000000">
              <w14:alpha w14:val="60000"/>
            </w14:srgbClr>
          </w14:shadow>
        </w:rPr>
        <w:t xml:space="preserve"> 292069</w:t>
      </w:r>
    </w:p>
    <w:p w:rsidR="00B80615" w:rsidRPr="00004D4F" w:rsidRDefault="009A11D7" w:rsidP="00B80615">
      <w:pPr>
        <w:pStyle w:val="corpodeltesto"/>
        <w:jc w:val="center"/>
        <w:rPr>
          <w:rFonts w:cs="Arial"/>
          <w:sz w:val="18"/>
          <w:szCs w:val="18"/>
          <w14:shadow w14:blurRad="50800" w14:dist="38100" w14:dir="2700000" w14:sx="100000" w14:sy="100000" w14:kx="0" w14:ky="0" w14:algn="tl">
            <w14:srgbClr w14:val="000000">
              <w14:alpha w14:val="60000"/>
            </w14:srgbClr>
          </w14:shadow>
        </w:rPr>
      </w:pPr>
      <w:r w:rsidRPr="00004D4F">
        <w:rPr>
          <w:rFonts w:cs="Arial"/>
          <w:sz w:val="18"/>
          <w:szCs w:val="18"/>
          <w14:shadow w14:blurRad="50800" w14:dist="38100" w14:dir="2700000" w14:sx="100000" w14:sy="100000" w14:kx="0" w14:ky="0" w14:algn="tl">
            <w14:srgbClr w14:val="000000">
              <w14:alpha w14:val="60000"/>
            </w14:srgbClr>
          </w14:shadow>
        </w:rPr>
        <w:t>e-mail:</w:t>
      </w:r>
      <w:r w:rsidR="00B80615" w:rsidRPr="00004D4F">
        <w:rPr>
          <w:rFonts w:cs="Arial"/>
          <w:sz w:val="18"/>
          <w:szCs w:val="18"/>
          <w14:shadow w14:blurRad="50800" w14:dist="38100" w14:dir="2700000" w14:sx="100000" w14:sy="100000" w14:kx="0" w14:ky="0" w14:algn="tl">
            <w14:srgbClr w14:val="000000">
              <w14:alpha w14:val="60000"/>
            </w14:srgbClr>
          </w14:shadow>
        </w:rPr>
        <w:t xml:space="preserve"> </w:t>
      </w:r>
      <w:r w:rsidR="002D1825" w:rsidRPr="00004D4F">
        <w:rPr>
          <w:rFonts w:cs="Arial"/>
          <w:i/>
          <w:sz w:val="18"/>
          <w:szCs w:val="18"/>
          <w14:shadow w14:blurRad="50800" w14:dist="38100" w14:dir="2700000" w14:sx="100000" w14:sy="100000" w14:kx="0" w14:ky="0" w14:algn="tl">
            <w14:srgbClr w14:val="000000">
              <w14:alpha w14:val="60000"/>
            </w14:srgbClr>
          </w14:shadow>
        </w:rPr>
        <w:t>ird.srl</w:t>
      </w:r>
      <w:r w:rsidR="00B80615" w:rsidRPr="00004D4F">
        <w:rPr>
          <w:rFonts w:cs="Arial"/>
          <w:i/>
          <w:sz w:val="18"/>
          <w:szCs w:val="18"/>
          <w14:shadow w14:blurRad="50800" w14:dist="38100" w14:dir="2700000" w14:sx="100000" w14:sy="100000" w14:kx="0" w14:ky="0" w14:algn="tl">
            <w14:srgbClr w14:val="000000">
              <w14:alpha w14:val="60000"/>
            </w14:srgbClr>
          </w14:shadow>
        </w:rPr>
        <w:t>@libero.it</w:t>
      </w:r>
    </w:p>
    <w:p w:rsidR="00B80615" w:rsidRPr="00D705C1" w:rsidRDefault="00B80615" w:rsidP="00B4593C">
      <w:pPr>
        <w:pStyle w:val="corpodeltesto"/>
        <w:spacing w:before="120"/>
        <w:rPr>
          <w:rFonts w:cs="Arial"/>
          <w:sz w:val="18"/>
          <w:szCs w:val="18"/>
        </w:rPr>
      </w:pPr>
      <w:r w:rsidRPr="00D705C1">
        <w:rPr>
          <w:rFonts w:cs="Arial"/>
          <w:sz w:val="18"/>
          <w:szCs w:val="18"/>
        </w:rPr>
        <w:t>Il supporto tecnico è subordinato alle seguenti condizioni:</w:t>
      </w:r>
    </w:p>
    <w:p w:rsidR="00B80615" w:rsidRPr="00D705C1" w:rsidRDefault="00B80615" w:rsidP="00543E61">
      <w:pPr>
        <w:pStyle w:val="corpodeltesto"/>
        <w:numPr>
          <w:ilvl w:val="0"/>
          <w:numId w:val="4"/>
        </w:numPr>
        <w:rPr>
          <w:rFonts w:cs="Arial"/>
          <w:sz w:val="18"/>
          <w:szCs w:val="18"/>
        </w:rPr>
      </w:pPr>
      <w:r w:rsidRPr="00D705C1">
        <w:rPr>
          <w:rFonts w:cs="Arial"/>
          <w:sz w:val="18"/>
          <w:szCs w:val="18"/>
        </w:rPr>
        <w:t>identificazione del tipo di intervento o problema riscontrato;</w:t>
      </w:r>
    </w:p>
    <w:p w:rsidR="00B80615" w:rsidRPr="00D705C1" w:rsidRDefault="00B80615" w:rsidP="00543E61">
      <w:pPr>
        <w:pStyle w:val="corpodeltesto"/>
        <w:numPr>
          <w:ilvl w:val="0"/>
          <w:numId w:val="4"/>
        </w:numPr>
        <w:rPr>
          <w:rFonts w:cs="Arial"/>
          <w:sz w:val="18"/>
          <w:szCs w:val="18"/>
        </w:rPr>
      </w:pPr>
      <w:r w:rsidRPr="00D705C1">
        <w:rPr>
          <w:rFonts w:cs="Arial"/>
          <w:sz w:val="18"/>
          <w:szCs w:val="18"/>
        </w:rPr>
        <w:t xml:space="preserve">identificazione del numero della matricola/commessa </w:t>
      </w:r>
      <w:r w:rsidR="002D1825">
        <w:rPr>
          <w:bCs/>
          <w:sz w:val="18"/>
          <w:szCs w:val="18"/>
        </w:rPr>
        <w:t>IRD s.r.l.</w:t>
      </w:r>
      <w:r w:rsidR="005A70AE" w:rsidRPr="00D705C1">
        <w:rPr>
          <w:bCs/>
          <w:sz w:val="18"/>
          <w:szCs w:val="18"/>
        </w:rPr>
        <w:t xml:space="preserve"> </w:t>
      </w:r>
      <w:r w:rsidRPr="00D705C1">
        <w:rPr>
          <w:rFonts w:cs="Arial"/>
          <w:sz w:val="18"/>
          <w:szCs w:val="18"/>
        </w:rPr>
        <w:t xml:space="preserve"> (vedi pagina 1);</w:t>
      </w:r>
    </w:p>
    <w:p w:rsidR="00B80615" w:rsidRPr="00D705C1" w:rsidRDefault="00B80615" w:rsidP="00543E61">
      <w:pPr>
        <w:pStyle w:val="corpodeltesto"/>
        <w:numPr>
          <w:ilvl w:val="0"/>
          <w:numId w:val="4"/>
        </w:numPr>
        <w:rPr>
          <w:rFonts w:cs="Arial"/>
          <w:sz w:val="18"/>
          <w:szCs w:val="18"/>
        </w:rPr>
      </w:pPr>
      <w:r w:rsidRPr="00D705C1">
        <w:rPr>
          <w:rFonts w:cs="Arial"/>
          <w:sz w:val="18"/>
          <w:szCs w:val="18"/>
        </w:rPr>
        <w:t xml:space="preserve">identificazione del codice componente / numero disegno e posizione del particolare di cui fornire </w:t>
      </w:r>
      <w:r w:rsidR="00B4593C" w:rsidRPr="00D705C1">
        <w:rPr>
          <w:rFonts w:cs="Arial"/>
          <w:sz w:val="18"/>
          <w:szCs w:val="18"/>
        </w:rPr>
        <w:t>l’</w:t>
      </w:r>
      <w:r w:rsidRPr="00D705C1">
        <w:rPr>
          <w:rFonts w:cs="Arial"/>
          <w:sz w:val="18"/>
          <w:szCs w:val="18"/>
        </w:rPr>
        <w:t>eventuale ricambio.</w:t>
      </w:r>
    </w:p>
    <w:p w:rsidR="00B9297C" w:rsidRPr="00D705C1" w:rsidRDefault="00B9297C" w:rsidP="00B9297C">
      <w:pPr>
        <w:pStyle w:val="corpodeltesto"/>
        <w:rPr>
          <w:rFonts w:cs="Arial"/>
          <w:sz w:val="18"/>
          <w:szCs w:val="18"/>
        </w:rPr>
      </w:pPr>
    </w:p>
    <w:p w:rsidR="00797C44" w:rsidRPr="00B84C7B" w:rsidRDefault="00E947D1" w:rsidP="00EC19B7">
      <w:pPr>
        <w:pStyle w:val="Titolo2"/>
        <w:numPr>
          <w:ilvl w:val="0"/>
          <w:numId w:val="14"/>
        </w:numPr>
        <w:spacing w:before="120" w:after="0"/>
        <w:jc w:val="both"/>
        <w:rPr>
          <w:sz w:val="18"/>
          <w:szCs w:val="18"/>
        </w:rPr>
      </w:pPr>
      <w:bookmarkStart w:id="153" w:name="_Toc466879648"/>
      <w:bookmarkStart w:id="154" w:name="_Toc466879782"/>
      <w:bookmarkStart w:id="155" w:name="_Toc466879817"/>
      <w:bookmarkStart w:id="156" w:name="_Toc442712056"/>
      <w:r w:rsidRPr="00D705C1">
        <w:rPr>
          <w:sz w:val="18"/>
          <w:szCs w:val="18"/>
        </w:rPr>
        <w:lastRenderedPageBreak/>
        <w:t>uso consentito</w:t>
      </w:r>
      <w:bookmarkEnd w:id="153"/>
      <w:bookmarkEnd w:id="154"/>
      <w:bookmarkEnd w:id="155"/>
      <w:bookmarkEnd w:id="156"/>
    </w:p>
    <w:p w:rsidR="00E14B69" w:rsidRPr="00D705C1" w:rsidRDefault="004D7C34" w:rsidP="00957560">
      <w:pPr>
        <w:pStyle w:val="corpodeltesto"/>
        <w:rPr>
          <w:rFonts w:cs="Arial"/>
          <w:sz w:val="18"/>
          <w:szCs w:val="18"/>
        </w:rPr>
      </w:pPr>
      <w:r>
        <w:rPr>
          <w:rFonts w:cs="Arial"/>
          <w:sz w:val="18"/>
          <w:szCs w:val="18"/>
        </w:rPr>
        <w:t xml:space="preserve">La </w:t>
      </w:r>
      <w:r w:rsidRPr="004D7C34">
        <w:rPr>
          <w:rFonts w:cs="Arial"/>
          <w:i/>
          <w:sz w:val="18"/>
          <w:szCs w:val="18"/>
        </w:rPr>
        <w:t>quasi macchina</w:t>
      </w:r>
      <w:r>
        <w:rPr>
          <w:rFonts w:cs="Arial"/>
          <w:sz w:val="18"/>
          <w:szCs w:val="18"/>
        </w:rPr>
        <w:t xml:space="preserve"> non è destinata a funzionare indipendentemente; essa costituisce parte di una macchina/impianto  che l’installatore progetta e realizza per eseguire funzioni più complesse.  </w:t>
      </w:r>
    </w:p>
    <w:p w:rsidR="00B80615" w:rsidRPr="00D705C1" w:rsidRDefault="00D6416E" w:rsidP="00B80615">
      <w:pPr>
        <w:pStyle w:val="corpodeltesto"/>
        <w:rPr>
          <w:rFonts w:cs="Arial"/>
          <w:sz w:val="18"/>
          <w:szCs w:val="18"/>
        </w:rPr>
      </w:pPr>
      <w:r w:rsidRPr="00D705C1">
        <w:rPr>
          <w:rFonts w:cs="Arial"/>
          <w:sz w:val="18"/>
          <w:szCs w:val="18"/>
        </w:rPr>
        <w:t xml:space="preserve">L'utilizzatore </w:t>
      </w:r>
      <w:r w:rsidR="004D7C34">
        <w:rPr>
          <w:rFonts w:cs="Arial"/>
          <w:sz w:val="18"/>
          <w:szCs w:val="18"/>
        </w:rPr>
        <w:t xml:space="preserve">finale </w:t>
      </w:r>
      <w:r w:rsidRPr="00D705C1">
        <w:rPr>
          <w:rFonts w:cs="Arial"/>
          <w:sz w:val="18"/>
          <w:szCs w:val="18"/>
        </w:rPr>
        <w:t xml:space="preserve">della </w:t>
      </w:r>
      <w:r w:rsidR="004D7C34">
        <w:rPr>
          <w:rFonts w:cs="Arial"/>
          <w:sz w:val="18"/>
          <w:szCs w:val="18"/>
        </w:rPr>
        <w:t>macchina</w:t>
      </w:r>
      <w:r w:rsidR="00B80615" w:rsidRPr="00D705C1">
        <w:rPr>
          <w:rFonts w:cs="Arial"/>
          <w:sz w:val="18"/>
          <w:szCs w:val="18"/>
        </w:rPr>
        <w:t xml:space="preserve">, </w:t>
      </w:r>
      <w:r w:rsidR="00D30E79" w:rsidRPr="00D705C1">
        <w:rPr>
          <w:rFonts w:cs="Arial"/>
          <w:sz w:val="18"/>
          <w:szCs w:val="18"/>
        </w:rPr>
        <w:t>è tenuto ad affidare l’uso della stessa</w:t>
      </w:r>
      <w:r w:rsidR="00B80615" w:rsidRPr="00D705C1">
        <w:rPr>
          <w:rFonts w:cs="Arial"/>
          <w:sz w:val="18"/>
          <w:szCs w:val="18"/>
        </w:rPr>
        <w:t xml:space="preserve"> esclusivamente a personale addestrato secondo le istruzioni di questo manuale</w:t>
      </w:r>
      <w:r w:rsidR="00D30E79" w:rsidRPr="00D705C1">
        <w:rPr>
          <w:rFonts w:cs="Arial"/>
          <w:sz w:val="18"/>
          <w:szCs w:val="18"/>
        </w:rPr>
        <w:t>,</w:t>
      </w:r>
      <w:r w:rsidR="00B80615" w:rsidRPr="00D705C1">
        <w:rPr>
          <w:rFonts w:cs="Arial"/>
          <w:sz w:val="18"/>
          <w:szCs w:val="18"/>
        </w:rPr>
        <w:t xml:space="preserve"> </w:t>
      </w:r>
      <w:r w:rsidR="00D30E79" w:rsidRPr="00D705C1">
        <w:rPr>
          <w:rFonts w:cs="Arial"/>
          <w:sz w:val="18"/>
          <w:szCs w:val="18"/>
        </w:rPr>
        <w:t>integrate da</w:t>
      </w:r>
      <w:r w:rsidR="00B80615" w:rsidRPr="00D705C1">
        <w:rPr>
          <w:rFonts w:cs="Arial"/>
          <w:sz w:val="18"/>
          <w:szCs w:val="18"/>
        </w:rPr>
        <w:t xml:space="preserve"> informazioni e conoscenze tecniche professionali.</w:t>
      </w:r>
    </w:p>
    <w:p w:rsidR="002A083F" w:rsidRPr="00D705C1" w:rsidRDefault="00004D4F" w:rsidP="00B80615">
      <w:pPr>
        <w:pStyle w:val="corpodeltesto"/>
        <w:rPr>
          <w:rFonts w:cs="Arial"/>
          <w:sz w:val="18"/>
          <w:szCs w:val="18"/>
        </w:rPr>
      </w:pPr>
      <w:r>
        <w:rPr>
          <w:rFonts w:cs="Arial"/>
          <w:noProof/>
          <w:sz w:val="18"/>
          <w:szCs w:val="18"/>
          <w:lang w:bidi="ar-SA"/>
        </w:rPr>
        <mc:AlternateContent>
          <mc:Choice Requires="wpg">
            <w:drawing>
              <wp:anchor distT="0" distB="0" distL="114300" distR="114300" simplePos="0" relativeHeight="251616768" behindDoc="0" locked="0" layoutInCell="1" allowOverlap="1" wp14:anchorId="13370C54" wp14:editId="41E0BC8C">
                <wp:simplePos x="0" y="0"/>
                <wp:positionH relativeFrom="column">
                  <wp:posOffset>-57150</wp:posOffset>
                </wp:positionH>
                <wp:positionV relativeFrom="paragraph">
                  <wp:posOffset>68580</wp:posOffset>
                </wp:positionV>
                <wp:extent cx="6131560" cy="332105"/>
                <wp:effectExtent l="0" t="0" r="0" b="0"/>
                <wp:wrapNone/>
                <wp:docPr id="2581" name="Group 2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332105"/>
                          <a:chOff x="1045" y="5042"/>
                          <a:chExt cx="9656" cy="523"/>
                        </a:xfrm>
                      </wpg:grpSpPr>
                      <wps:wsp>
                        <wps:cNvPr id="2582" name="Text Box 1395"/>
                        <wps:cNvSpPr txBox="1">
                          <a:spLocks noChangeArrowheads="1"/>
                        </wps:cNvSpPr>
                        <wps:spPr bwMode="auto">
                          <a:xfrm>
                            <a:off x="1880" y="5109"/>
                            <a:ext cx="8821" cy="396"/>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D705C1" w:rsidRDefault="005A3DA8" w:rsidP="00B80615">
                              <w:pPr>
                                <w:rPr>
                                  <w:rFonts w:ascii="Arial" w:hAnsi="Arial" w:cs="Arial"/>
                                  <w:sz w:val="18"/>
                                  <w:szCs w:val="18"/>
                                </w:rPr>
                              </w:pPr>
                              <w:r w:rsidRPr="00D705C1">
                                <w:rPr>
                                  <w:rFonts w:ascii="Arial" w:hAnsi="Arial" w:cs="Arial"/>
                                  <w:b/>
                                  <w:color w:val="000000"/>
                                  <w:sz w:val="18"/>
                                  <w:szCs w:val="18"/>
                                </w:rPr>
                                <w:t>Quanto descritto nel presente manuale è destinato esclusivamente ad uso industriale.</w:t>
                              </w:r>
                            </w:p>
                          </w:txbxContent>
                        </wps:txbx>
                        <wps:bodyPr rot="0" vert="horz" wrap="square" lIns="91440" tIns="45720" rIns="91440" bIns="45720" anchor="t" anchorCtr="0" upright="1">
                          <a:noAutofit/>
                        </wps:bodyPr>
                      </wps:wsp>
                      <pic:pic xmlns:pic="http://schemas.openxmlformats.org/drawingml/2006/picture">
                        <pic:nvPicPr>
                          <pic:cNvPr id="2583" name="Picture 2578" descr="Attenzion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5" y="5042"/>
                            <a:ext cx="6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03" o:spid="_x0000_s1043" style="position:absolute;left:0;text-align:left;margin-left:-4.5pt;margin-top:5.4pt;width:482.8pt;height:26.15pt;z-index:251616768" coordorigin="1045,5042" coordsize="9656,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">
                <v:shape id="Text Box 1395" o:spid="_x0000_s1044" type="#_x0000_t202" style="position:absolute;left:1880;top:5109;width:882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QJccA&#10;AADdAAAADwAAAGRycy9kb3ducmV2LnhtbESPQWvCQBSE7wX/w/IKvdVNQxUbXYMUUovowdiD3h7Z&#10;ZxLMvg3ZbRL/fbdQ6HGYmW+YVTqaRvTUudqygpdpBIK4sLrmUsHXKXtegHAeWWNjmRTcyUG6njys&#10;MNF24CP1uS9FgLBLUEHlfZtI6YqKDLqpbYmDd7WdQR9kV0rd4RDgppFxFM2lwZrDQoUtvVdU3PJv&#10;o4C2r2W2vRzeIv2x351n13yH91qpp8dxswThafT/4b/2p1YQzxYx/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HkCXHAAAA3QAAAA8AAAAAAAAAAAAAAAAAmAIAAGRy&#10;cy9kb3ducmV2LnhtbFBLBQYAAAAABAAEAPUAAACMAwAAAAA=&#10;" filled="f" strokecolor="red" strokeweight="1.5pt">
                  <v:textbox>
                    <w:txbxContent>
                      <w:p w:rsidR="005A3DA8" w:rsidRPr="00D705C1" w:rsidRDefault="005A3DA8" w:rsidP="00B80615">
                        <w:pPr>
                          <w:rPr>
                            <w:rFonts w:ascii="Arial" w:hAnsi="Arial" w:cs="Arial"/>
                            <w:sz w:val="18"/>
                            <w:szCs w:val="18"/>
                          </w:rPr>
                        </w:pPr>
                        <w:r w:rsidRPr="00D705C1">
                          <w:rPr>
                            <w:rFonts w:ascii="Arial" w:hAnsi="Arial" w:cs="Arial"/>
                            <w:b/>
                            <w:color w:val="000000"/>
                            <w:sz w:val="18"/>
                            <w:szCs w:val="18"/>
                          </w:rPr>
                          <w:t>Quanto descritto nel presente manuale è destinato esclusivamente ad uso industriale.</w:t>
                        </w:r>
                      </w:p>
                    </w:txbxContent>
                  </v:textbox>
                </v:shape>
                <v:shape id="Picture 2578" o:spid="_x0000_s1045" type="#_x0000_t75" alt="Attenzione" style="position:absolute;left:1045;top:5042;width:680;height:5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w7nGAAAA3QAAAA8AAABkcnMvZG93bnJldi54bWxEj09rwkAUxO8Fv8PyCr0U3TVSSVNX0dKW&#10;noT45/7IvibR7NuQXWP89t1CweMwM79hFqvBNqKnzteONUwnCgRx4UzNpYbD/nOcgvAB2WDjmDTc&#10;yMNqOXpYYGbclXPqd6EUEcI+Qw1VCG0mpS8qsugnriWO3o/rLIYou1KaDq8RbhuZKDWXFmuOCxW2&#10;9F5Rcd5drIbnNE2O+Wlbv36d1OWjb86buVNaPz0O6zcQgYZwD/+3v42G5CWdwd+b+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ucYAAADdAAAADwAAAAAAAAAAAAAA&#10;AACfAgAAZHJzL2Rvd25yZXYueG1sUEsFBgAAAAAEAAQA9wAAAJIDAAAAAA==&#10;">
                  <v:imagedata r:id="rId24" o:title="Attenzione"/>
                  <o:lock v:ext="edit" aspectratio="f"/>
                </v:shape>
              </v:group>
            </w:pict>
          </mc:Fallback>
        </mc:AlternateContent>
      </w:r>
    </w:p>
    <w:p w:rsidR="00E9704F" w:rsidRPr="00D705C1" w:rsidRDefault="00E9704F" w:rsidP="00B80615">
      <w:pPr>
        <w:pStyle w:val="corpodeltesto"/>
        <w:rPr>
          <w:rFonts w:cs="Arial"/>
          <w:sz w:val="18"/>
          <w:szCs w:val="18"/>
        </w:rPr>
      </w:pPr>
    </w:p>
    <w:p w:rsidR="00E9704F" w:rsidRPr="00D705C1" w:rsidRDefault="00E9704F" w:rsidP="00B80615">
      <w:pPr>
        <w:pStyle w:val="corpodeltesto"/>
        <w:rPr>
          <w:rFonts w:cs="Arial"/>
          <w:sz w:val="18"/>
          <w:szCs w:val="18"/>
        </w:rPr>
      </w:pPr>
    </w:p>
    <w:p w:rsidR="00E9704F" w:rsidRPr="00D705C1" w:rsidRDefault="00E9704F" w:rsidP="00B80615">
      <w:pPr>
        <w:pStyle w:val="corpodeltesto"/>
        <w:rPr>
          <w:rFonts w:cs="Arial"/>
          <w:sz w:val="18"/>
          <w:szCs w:val="18"/>
        </w:rPr>
      </w:pPr>
    </w:p>
    <w:p w:rsidR="00B80615" w:rsidRPr="00D705C1" w:rsidRDefault="00D6416E" w:rsidP="00B80615">
      <w:pPr>
        <w:pStyle w:val="corpodeltesto"/>
        <w:rPr>
          <w:rFonts w:cs="Arial"/>
          <w:sz w:val="18"/>
          <w:szCs w:val="18"/>
        </w:rPr>
      </w:pPr>
      <w:r w:rsidRPr="00D705C1">
        <w:rPr>
          <w:rFonts w:cs="Arial"/>
          <w:sz w:val="18"/>
          <w:szCs w:val="18"/>
        </w:rPr>
        <w:t>L’utilizzatore</w:t>
      </w:r>
      <w:r w:rsidR="00B80615" w:rsidRPr="00D705C1">
        <w:rPr>
          <w:rFonts w:cs="Arial"/>
          <w:sz w:val="18"/>
          <w:szCs w:val="18"/>
        </w:rPr>
        <w:t xml:space="preserve"> è</w:t>
      </w:r>
      <w:r w:rsidRPr="00D705C1">
        <w:rPr>
          <w:rFonts w:cs="Arial"/>
          <w:sz w:val="18"/>
          <w:szCs w:val="18"/>
        </w:rPr>
        <w:t xml:space="preserve"> inoltre</w:t>
      </w:r>
      <w:r w:rsidR="00B80615" w:rsidRPr="00D705C1">
        <w:rPr>
          <w:rFonts w:cs="Arial"/>
          <w:sz w:val="18"/>
          <w:szCs w:val="18"/>
        </w:rPr>
        <w:t xml:space="preserve"> tenuto a:</w:t>
      </w:r>
    </w:p>
    <w:p w:rsidR="00B80615" w:rsidRPr="00D705C1" w:rsidRDefault="00D6416E" w:rsidP="00543E61">
      <w:pPr>
        <w:pStyle w:val="corpodeltesto"/>
        <w:numPr>
          <w:ilvl w:val="0"/>
          <w:numId w:val="6"/>
        </w:numPr>
        <w:spacing w:before="120"/>
        <w:rPr>
          <w:rFonts w:cs="Arial"/>
          <w:sz w:val="18"/>
          <w:szCs w:val="18"/>
        </w:rPr>
      </w:pPr>
      <w:r w:rsidRPr="00D705C1">
        <w:rPr>
          <w:rFonts w:cs="Arial"/>
          <w:sz w:val="18"/>
          <w:szCs w:val="18"/>
        </w:rPr>
        <w:t>a</w:t>
      </w:r>
      <w:r w:rsidR="00B80615" w:rsidRPr="00D705C1">
        <w:rPr>
          <w:rFonts w:cs="Arial"/>
          <w:sz w:val="18"/>
          <w:szCs w:val="18"/>
        </w:rPr>
        <w:t xml:space="preserve">ffidare la manutenzione esclusivamente a personale specializzato, dotato dei requisiti tecnici professionali come richiesto dalla vigente </w:t>
      </w:r>
      <w:r w:rsidRPr="00D705C1">
        <w:rPr>
          <w:rFonts w:cs="Arial"/>
          <w:sz w:val="18"/>
          <w:szCs w:val="18"/>
        </w:rPr>
        <w:t>normativa;</w:t>
      </w:r>
    </w:p>
    <w:p w:rsidR="00B80615" w:rsidRPr="00D705C1" w:rsidRDefault="00D6416E" w:rsidP="00543E61">
      <w:pPr>
        <w:pStyle w:val="corpodeltesto"/>
        <w:numPr>
          <w:ilvl w:val="0"/>
          <w:numId w:val="6"/>
        </w:numPr>
        <w:rPr>
          <w:rFonts w:cs="Arial"/>
          <w:sz w:val="18"/>
          <w:szCs w:val="18"/>
        </w:rPr>
      </w:pPr>
      <w:r w:rsidRPr="00D705C1">
        <w:rPr>
          <w:rFonts w:cs="Arial"/>
          <w:sz w:val="18"/>
          <w:szCs w:val="18"/>
        </w:rPr>
        <w:t>v</w:t>
      </w:r>
      <w:r w:rsidR="00B80615" w:rsidRPr="00D705C1">
        <w:rPr>
          <w:rFonts w:cs="Arial"/>
          <w:sz w:val="18"/>
          <w:szCs w:val="18"/>
        </w:rPr>
        <w:t>erificare che la sicurezza dell</w:t>
      </w:r>
      <w:r w:rsidR="00D30E79" w:rsidRPr="00D705C1">
        <w:rPr>
          <w:rFonts w:cs="Arial"/>
          <w:sz w:val="18"/>
          <w:szCs w:val="18"/>
        </w:rPr>
        <w:t xml:space="preserve">a </w:t>
      </w:r>
      <w:r w:rsidR="00DF4B30">
        <w:rPr>
          <w:rFonts w:cs="Arial"/>
          <w:sz w:val="18"/>
          <w:szCs w:val="18"/>
        </w:rPr>
        <w:t xml:space="preserve">macchina </w:t>
      </w:r>
      <w:r w:rsidRPr="00D705C1">
        <w:rPr>
          <w:rFonts w:cs="Arial"/>
          <w:sz w:val="18"/>
          <w:szCs w:val="18"/>
        </w:rPr>
        <w:t>a</w:t>
      </w:r>
      <w:r w:rsidR="00B80615" w:rsidRPr="00D705C1">
        <w:rPr>
          <w:rFonts w:cs="Arial"/>
          <w:sz w:val="18"/>
          <w:szCs w:val="18"/>
        </w:rPr>
        <w:t xml:space="preserve"> si mantenga integra nel tempo e che non vengano operate manomissioni </w:t>
      </w:r>
      <w:r w:rsidRPr="00D705C1">
        <w:rPr>
          <w:rFonts w:cs="Arial"/>
          <w:sz w:val="18"/>
          <w:szCs w:val="18"/>
        </w:rPr>
        <w:t xml:space="preserve">alla attrezzatura e/o </w:t>
      </w:r>
      <w:r w:rsidR="00B80615" w:rsidRPr="00D705C1">
        <w:rPr>
          <w:rFonts w:cs="Arial"/>
          <w:sz w:val="18"/>
          <w:szCs w:val="18"/>
        </w:rPr>
        <w:t>ai ripari fis</w:t>
      </w:r>
      <w:r w:rsidRPr="00D705C1">
        <w:rPr>
          <w:rFonts w:cs="Arial"/>
          <w:sz w:val="18"/>
          <w:szCs w:val="18"/>
        </w:rPr>
        <w:t>si / dispositivi di sicurezza;</w:t>
      </w:r>
    </w:p>
    <w:p w:rsidR="00B80615" w:rsidRPr="00D705C1" w:rsidRDefault="00D6416E" w:rsidP="00543E61">
      <w:pPr>
        <w:pStyle w:val="corpodeltesto"/>
        <w:numPr>
          <w:ilvl w:val="0"/>
          <w:numId w:val="6"/>
        </w:numPr>
        <w:rPr>
          <w:rFonts w:cs="Arial"/>
          <w:sz w:val="18"/>
          <w:szCs w:val="18"/>
        </w:rPr>
      </w:pPr>
      <w:r w:rsidRPr="00D705C1">
        <w:rPr>
          <w:rFonts w:cs="Arial"/>
          <w:sz w:val="18"/>
          <w:szCs w:val="18"/>
        </w:rPr>
        <w:t>c</w:t>
      </w:r>
      <w:r w:rsidR="00B80615" w:rsidRPr="00D705C1">
        <w:rPr>
          <w:rFonts w:cs="Arial"/>
          <w:sz w:val="18"/>
          <w:szCs w:val="18"/>
        </w:rPr>
        <w:t xml:space="preserve">ontrollare che le persone che accedono all’area di lavoro </w:t>
      </w:r>
      <w:r w:rsidRPr="00D705C1">
        <w:rPr>
          <w:rFonts w:cs="Arial"/>
          <w:sz w:val="18"/>
          <w:szCs w:val="18"/>
        </w:rPr>
        <w:t>interessata</w:t>
      </w:r>
      <w:r w:rsidR="00B80615" w:rsidRPr="00D705C1">
        <w:rPr>
          <w:rFonts w:cs="Arial"/>
          <w:sz w:val="18"/>
          <w:szCs w:val="18"/>
        </w:rPr>
        <w:t xml:space="preserve"> per normale utilizzo, controllo o manutenzione, sia personale addestrato con buona conosce</w:t>
      </w:r>
      <w:r w:rsidRPr="00D705C1">
        <w:rPr>
          <w:rFonts w:cs="Arial"/>
          <w:sz w:val="18"/>
          <w:szCs w:val="18"/>
        </w:rPr>
        <w:t>nza dei rischi residui presenti;</w:t>
      </w:r>
    </w:p>
    <w:p w:rsidR="00B80615" w:rsidRPr="00D705C1" w:rsidRDefault="00D6416E" w:rsidP="00543E61">
      <w:pPr>
        <w:pStyle w:val="corpodeltesto"/>
        <w:numPr>
          <w:ilvl w:val="0"/>
          <w:numId w:val="6"/>
        </w:numPr>
        <w:rPr>
          <w:rFonts w:cs="Arial"/>
          <w:sz w:val="18"/>
          <w:szCs w:val="18"/>
        </w:rPr>
      </w:pPr>
      <w:r w:rsidRPr="00D705C1">
        <w:rPr>
          <w:rFonts w:cs="Arial"/>
          <w:sz w:val="18"/>
          <w:szCs w:val="18"/>
        </w:rPr>
        <w:t>m</w:t>
      </w:r>
      <w:r w:rsidR="00B80615" w:rsidRPr="00D705C1">
        <w:rPr>
          <w:rFonts w:cs="Arial"/>
          <w:sz w:val="18"/>
          <w:szCs w:val="18"/>
        </w:rPr>
        <w:t>antenere una copia del presente manuale d’uso e manutenzione in prossimità dell</w:t>
      </w:r>
      <w:r w:rsidR="00D30E79" w:rsidRPr="00D705C1">
        <w:rPr>
          <w:rFonts w:cs="Arial"/>
          <w:sz w:val="18"/>
          <w:szCs w:val="18"/>
        </w:rPr>
        <w:t xml:space="preserve">a </w:t>
      </w:r>
      <w:r w:rsidRPr="00D705C1">
        <w:rPr>
          <w:rFonts w:cs="Arial"/>
          <w:sz w:val="18"/>
          <w:szCs w:val="18"/>
        </w:rPr>
        <w:t>attrezzatura</w:t>
      </w:r>
      <w:r w:rsidR="00B80615" w:rsidRPr="00D705C1">
        <w:rPr>
          <w:rFonts w:cs="Arial"/>
          <w:sz w:val="18"/>
          <w:szCs w:val="18"/>
        </w:rPr>
        <w:t xml:space="preserve"> a disposizione di tutti gli utilizzatori.</w:t>
      </w:r>
    </w:p>
    <w:p w:rsidR="00B80615" w:rsidRPr="00D705C1" w:rsidRDefault="00B80615" w:rsidP="00B80615">
      <w:pPr>
        <w:pStyle w:val="corpodeltesto"/>
        <w:rPr>
          <w:rFonts w:cs="Arial"/>
          <w:sz w:val="18"/>
          <w:szCs w:val="18"/>
        </w:rPr>
      </w:pPr>
    </w:p>
    <w:p w:rsidR="001665F4" w:rsidRPr="00D705C1" w:rsidRDefault="00004D4F" w:rsidP="00B80615">
      <w:pPr>
        <w:pStyle w:val="corpodeltesto"/>
        <w:rPr>
          <w:rFonts w:cs="Arial"/>
          <w:sz w:val="18"/>
          <w:szCs w:val="18"/>
        </w:rPr>
      </w:pPr>
      <w:r>
        <w:rPr>
          <w:rFonts w:cs="Arial"/>
          <w:noProof/>
          <w:sz w:val="18"/>
          <w:szCs w:val="18"/>
          <w:lang w:bidi="ar-SA"/>
        </w:rPr>
        <mc:AlternateContent>
          <mc:Choice Requires="wpg">
            <w:drawing>
              <wp:anchor distT="0" distB="0" distL="114300" distR="114300" simplePos="0" relativeHeight="251617792" behindDoc="0" locked="0" layoutInCell="1" allowOverlap="1" wp14:anchorId="65AE0C04" wp14:editId="610FE864">
                <wp:simplePos x="0" y="0"/>
                <wp:positionH relativeFrom="column">
                  <wp:posOffset>-66675</wp:posOffset>
                </wp:positionH>
                <wp:positionV relativeFrom="paragraph">
                  <wp:posOffset>45720</wp:posOffset>
                </wp:positionV>
                <wp:extent cx="6141720" cy="400050"/>
                <wp:effectExtent l="0" t="0" r="0" b="0"/>
                <wp:wrapNone/>
                <wp:docPr id="2578"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400050"/>
                          <a:chOff x="1030" y="8040"/>
                          <a:chExt cx="9672" cy="630"/>
                        </a:xfrm>
                      </wpg:grpSpPr>
                      <wps:wsp>
                        <wps:cNvPr id="2579" name="Text Box 2421"/>
                        <wps:cNvSpPr txBox="1">
                          <a:spLocks noChangeArrowheads="1"/>
                        </wps:cNvSpPr>
                        <wps:spPr bwMode="auto">
                          <a:xfrm>
                            <a:off x="1880" y="8040"/>
                            <a:ext cx="8822" cy="6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D705C1" w:rsidRDefault="005A3DA8" w:rsidP="00E9704F">
                              <w:pPr>
                                <w:jc w:val="both"/>
                                <w:rPr>
                                  <w:rFonts w:ascii="Arial" w:hAnsi="Arial" w:cs="Arial"/>
                                  <w:sz w:val="18"/>
                                  <w:szCs w:val="18"/>
                                </w:rPr>
                              </w:pPr>
                              <w:r w:rsidRPr="00D705C1">
                                <w:rPr>
                                  <w:rFonts w:ascii="Arial" w:hAnsi="Arial" w:cs="Arial"/>
                                  <w:b/>
                                  <w:sz w:val="18"/>
                                  <w:szCs w:val="18"/>
                                </w:rPr>
                                <w:t xml:space="preserve">La </w:t>
                              </w:r>
                              <w:r>
                                <w:rPr>
                                  <w:rFonts w:ascii="Arial" w:hAnsi="Arial" w:cs="Arial"/>
                                  <w:b/>
                                  <w:sz w:val="18"/>
                                  <w:szCs w:val="18"/>
                                </w:rPr>
                                <w:t>IRD</w:t>
                              </w:r>
                              <w:r w:rsidRPr="00D705C1">
                                <w:rPr>
                                  <w:rFonts w:ascii="Arial" w:hAnsi="Arial" w:cs="Arial"/>
                                  <w:b/>
                                  <w:sz w:val="18"/>
                                  <w:szCs w:val="18"/>
                                </w:rPr>
                                <w:t xml:space="preserve"> s.r.l. declina ogni responsabilità per danni a cose e/o persone derivanti da un utilizzo improprio della </w:t>
                              </w:r>
                              <w:r w:rsidRPr="00DF4B30">
                                <w:rPr>
                                  <w:rFonts w:ascii="Arial" w:hAnsi="Arial" w:cs="Arial"/>
                                  <w:b/>
                                  <w:i/>
                                  <w:sz w:val="18"/>
                                  <w:szCs w:val="18"/>
                                </w:rPr>
                                <w:t>quasi macchina</w:t>
                              </w:r>
                              <w:r w:rsidRPr="00D705C1">
                                <w:rPr>
                                  <w:rFonts w:ascii="Arial" w:hAnsi="Arial" w:cs="Arial"/>
                                  <w:b/>
                                  <w:sz w:val="18"/>
                                  <w:szCs w:val="18"/>
                                </w:rPr>
                                <w:t>.</w:t>
                              </w:r>
                            </w:p>
                          </w:txbxContent>
                        </wps:txbx>
                        <wps:bodyPr rot="0" vert="horz" wrap="square" lIns="91440" tIns="45720" rIns="91440" bIns="45720" anchor="t" anchorCtr="0" upright="1">
                          <a:noAutofit/>
                        </wps:bodyPr>
                      </wps:wsp>
                      <pic:pic xmlns:pic="http://schemas.openxmlformats.org/drawingml/2006/picture">
                        <pic:nvPicPr>
                          <pic:cNvPr id="2580" name="Picture 2579" descr="Attenzion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30" y="8100"/>
                            <a:ext cx="6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02" o:spid="_x0000_s1046" style="position:absolute;left:0;text-align:left;margin-left:-5.25pt;margin-top:3.6pt;width:483.6pt;height:31.5pt;z-index:251617792" coordorigin="1030,8040" coordsize="9672,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">
                <v:shape id="Text Box 2421" o:spid="_x0000_s1047" type="#_x0000_t202" style="position:absolute;left:1880;top:8040;width:8822;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yc8YA&#10;AADdAAAADwAAAGRycy9kb3ducmV2LnhtbESPT4vCMBTE7wv7HcJb8Kbpiq5ajSKCfxA9WD3o7dE8&#10;27LNS2mi1m9vFoQ9DjPzG2Yya0wp7lS7wrKC704Egji1uuBMwem4bA9BOI+ssbRMCp7kYDb9/Jhg&#10;rO2DD3RPfCYChF2MCnLvq1hKl+Zk0HVsRRy8q60N+iDrTOoaHwFuStmNoh9psOCwkGNFi5zS3+Rm&#10;FNC6ly3Xl/0o0qvd9ty/Jlt8Fkq1vpr5GISnxv+H3+2NVtDtD0bw9yY8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Zyc8YAAADdAAAADwAAAAAAAAAAAAAAAACYAgAAZHJz&#10;L2Rvd25yZXYueG1sUEsFBgAAAAAEAAQA9QAAAIsDAAAAAA==&#10;" filled="f" strokecolor="red" strokeweight="1.5pt">
                  <v:textbox>
                    <w:txbxContent>
                      <w:p w:rsidR="005A3DA8" w:rsidRPr="00D705C1" w:rsidRDefault="005A3DA8" w:rsidP="00E9704F">
                        <w:pPr>
                          <w:jc w:val="both"/>
                          <w:rPr>
                            <w:rFonts w:ascii="Arial" w:hAnsi="Arial" w:cs="Arial"/>
                            <w:sz w:val="18"/>
                            <w:szCs w:val="18"/>
                          </w:rPr>
                        </w:pPr>
                        <w:r w:rsidRPr="00D705C1">
                          <w:rPr>
                            <w:rFonts w:ascii="Arial" w:hAnsi="Arial" w:cs="Arial"/>
                            <w:b/>
                            <w:sz w:val="18"/>
                            <w:szCs w:val="18"/>
                          </w:rPr>
                          <w:t xml:space="preserve">La </w:t>
                        </w:r>
                        <w:r>
                          <w:rPr>
                            <w:rFonts w:ascii="Arial" w:hAnsi="Arial" w:cs="Arial"/>
                            <w:b/>
                            <w:sz w:val="18"/>
                            <w:szCs w:val="18"/>
                          </w:rPr>
                          <w:t>IRD</w:t>
                        </w:r>
                        <w:r w:rsidRPr="00D705C1">
                          <w:rPr>
                            <w:rFonts w:ascii="Arial" w:hAnsi="Arial" w:cs="Arial"/>
                            <w:b/>
                            <w:sz w:val="18"/>
                            <w:szCs w:val="18"/>
                          </w:rPr>
                          <w:t xml:space="preserve"> s.r.l. declina ogni responsabilità per danni a cose e/o persone derivanti da un utilizzo improprio della </w:t>
                        </w:r>
                        <w:r w:rsidRPr="00DF4B30">
                          <w:rPr>
                            <w:rFonts w:ascii="Arial" w:hAnsi="Arial" w:cs="Arial"/>
                            <w:b/>
                            <w:i/>
                            <w:sz w:val="18"/>
                            <w:szCs w:val="18"/>
                          </w:rPr>
                          <w:t>quasi macchina</w:t>
                        </w:r>
                        <w:r w:rsidRPr="00D705C1">
                          <w:rPr>
                            <w:rFonts w:ascii="Arial" w:hAnsi="Arial" w:cs="Arial"/>
                            <w:b/>
                            <w:sz w:val="18"/>
                            <w:szCs w:val="18"/>
                          </w:rPr>
                          <w:t>.</w:t>
                        </w:r>
                      </w:p>
                    </w:txbxContent>
                  </v:textbox>
                </v:shape>
                <v:shape id="Picture 2579" o:spid="_x0000_s1048" type="#_x0000_t75" alt="Attenzione" style="position:absolute;left:1030;top:8100;width:680;height:5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uXc7DAAAA3QAAAA8AAABkcnMvZG93bnJldi54bWxET89rwjAUvg/2P4Q32GXMxILSdcYyxyae&#10;BlV3fzRvbbV5KU1a639vDsKOH9/vVT7ZVozU+8axhvlMgSAunWm40nA8fL+mIHxANtg6Jg1X8pCv&#10;Hx9WmBl34YLGfahEDGGfoYY6hC6T0pc1WfQz1xFH7s/1FkOEfSVNj5cYbluZKLWUFhuODTV29FlT&#10;ed4PVsNLmia/xemnedue1PA1tufN0imtn5+mj3cQgabwL767d0ZDskjj/vgmPg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5dzsMAAADdAAAADwAAAAAAAAAAAAAAAACf&#10;AgAAZHJzL2Rvd25yZXYueG1sUEsFBgAAAAAEAAQA9wAAAI8DAAAAAA==&#10;">
                  <v:imagedata r:id="rId24" o:title="Attenzione"/>
                  <o:lock v:ext="edit" aspectratio="f"/>
                </v:shape>
              </v:group>
            </w:pict>
          </mc:Fallback>
        </mc:AlternateContent>
      </w:r>
    </w:p>
    <w:p w:rsidR="00E9704F" w:rsidRPr="00D705C1" w:rsidRDefault="00E9704F" w:rsidP="00B80615">
      <w:pPr>
        <w:pStyle w:val="corpodeltesto"/>
        <w:rPr>
          <w:rFonts w:cs="Arial"/>
          <w:sz w:val="18"/>
          <w:szCs w:val="18"/>
        </w:rPr>
      </w:pPr>
    </w:p>
    <w:p w:rsidR="001665F4" w:rsidRDefault="001665F4" w:rsidP="00B80615">
      <w:pPr>
        <w:pStyle w:val="corpodeltesto"/>
        <w:rPr>
          <w:rFonts w:cs="Arial"/>
          <w:sz w:val="18"/>
          <w:szCs w:val="18"/>
        </w:rPr>
      </w:pPr>
    </w:p>
    <w:p w:rsidR="00D705C1" w:rsidRDefault="00D705C1" w:rsidP="00B80615">
      <w:pPr>
        <w:pStyle w:val="corpodeltesto"/>
        <w:rPr>
          <w:rFonts w:cs="Arial"/>
          <w:sz w:val="18"/>
          <w:szCs w:val="18"/>
        </w:rPr>
      </w:pPr>
    </w:p>
    <w:p w:rsidR="00D705C1" w:rsidRPr="00D705C1" w:rsidRDefault="00D705C1" w:rsidP="00B80615">
      <w:pPr>
        <w:pStyle w:val="corpodeltesto"/>
        <w:rPr>
          <w:rFonts w:cs="Arial"/>
          <w:sz w:val="18"/>
          <w:szCs w:val="18"/>
        </w:rPr>
      </w:pPr>
    </w:p>
    <w:p w:rsidR="00AE621C" w:rsidRPr="00D705C1" w:rsidRDefault="00AE621C" w:rsidP="00AE621C">
      <w:pPr>
        <w:pStyle w:val="corpodeltesto"/>
        <w:rPr>
          <w:rFonts w:cs="Arial"/>
          <w:sz w:val="18"/>
          <w:szCs w:val="18"/>
        </w:rPr>
      </w:pPr>
      <w:r w:rsidRPr="00D705C1">
        <w:rPr>
          <w:rFonts w:cs="Arial"/>
          <w:sz w:val="18"/>
          <w:szCs w:val="18"/>
        </w:rPr>
        <w:t>In caso di comportamento anomalo o di mancanza d’alimentazione, è tassativamente vietato, da parte dell’operatore di produzione, eseguire qualsiasi intervento di modifica. Contravvenendo a quanto sopra si può andare incontro a situazioni di pericolo. Pertanto:</w:t>
      </w:r>
    </w:p>
    <w:p w:rsidR="00AE621C" w:rsidRDefault="00AE621C" w:rsidP="00B80615">
      <w:pPr>
        <w:pStyle w:val="corpodeltesto"/>
        <w:rPr>
          <w:rFonts w:cs="Arial"/>
          <w:sz w:val="18"/>
          <w:szCs w:val="18"/>
        </w:rPr>
      </w:pPr>
    </w:p>
    <w:p w:rsidR="008321DD" w:rsidRDefault="008321DD" w:rsidP="00B80615">
      <w:pPr>
        <w:pStyle w:val="corpodeltesto"/>
        <w:rPr>
          <w:rFonts w:cs="Arial"/>
          <w:sz w:val="18"/>
          <w:szCs w:val="18"/>
        </w:rPr>
      </w:pPr>
    </w:p>
    <w:p w:rsidR="00A11B4D" w:rsidRPr="00B84C7B" w:rsidRDefault="007F1215" w:rsidP="00EC19B7">
      <w:pPr>
        <w:pStyle w:val="Titolo2"/>
        <w:numPr>
          <w:ilvl w:val="1"/>
          <w:numId w:val="10"/>
        </w:numPr>
        <w:spacing w:before="0" w:after="0"/>
        <w:jc w:val="both"/>
        <w:rPr>
          <w:sz w:val="18"/>
          <w:szCs w:val="18"/>
        </w:rPr>
      </w:pPr>
      <w:bookmarkStart w:id="157" w:name="_Toc442712057"/>
      <w:r w:rsidRPr="00D705C1">
        <w:rPr>
          <w:sz w:val="18"/>
          <w:szCs w:val="18"/>
        </w:rPr>
        <w:t>trasporto</w:t>
      </w:r>
      <w:bookmarkEnd w:id="157"/>
    </w:p>
    <w:p w:rsidR="007F1215" w:rsidRPr="00D705C1" w:rsidRDefault="003F6456" w:rsidP="007F1215">
      <w:pPr>
        <w:pStyle w:val="corpodeltesto"/>
        <w:rPr>
          <w:rFonts w:cs="Arial"/>
          <w:sz w:val="18"/>
          <w:szCs w:val="18"/>
        </w:rPr>
      </w:pPr>
      <w:r>
        <w:rPr>
          <w:rFonts w:cs="Arial"/>
          <w:sz w:val="18"/>
          <w:szCs w:val="18"/>
        </w:rPr>
        <w:t xml:space="preserve">Per </w:t>
      </w:r>
      <w:r w:rsidR="00A83309" w:rsidRPr="00D705C1">
        <w:rPr>
          <w:rFonts w:cs="Arial"/>
          <w:sz w:val="18"/>
          <w:szCs w:val="18"/>
        </w:rPr>
        <w:t>Il traspor</w:t>
      </w:r>
      <w:r>
        <w:rPr>
          <w:rFonts w:cs="Arial"/>
          <w:sz w:val="18"/>
          <w:szCs w:val="18"/>
        </w:rPr>
        <w:t xml:space="preserve">to e la </w:t>
      </w:r>
      <w:r w:rsidR="00A83309" w:rsidRPr="00D705C1">
        <w:rPr>
          <w:rFonts w:cs="Arial"/>
          <w:sz w:val="18"/>
          <w:szCs w:val="18"/>
        </w:rPr>
        <w:t xml:space="preserve">movimentazione </w:t>
      </w:r>
      <w:r>
        <w:rPr>
          <w:rFonts w:cs="Arial"/>
          <w:sz w:val="18"/>
          <w:szCs w:val="18"/>
        </w:rPr>
        <w:t>utilizzare idonei mezzi di sollevamento azionati da personale adeguatamente formato.</w:t>
      </w:r>
      <w:r w:rsidR="00674B95">
        <w:rPr>
          <w:rFonts w:cs="Arial"/>
          <w:sz w:val="18"/>
          <w:szCs w:val="18"/>
        </w:rPr>
        <w:t xml:space="preserve"> </w:t>
      </w:r>
      <w:r w:rsidR="007F1215" w:rsidRPr="00D705C1">
        <w:rPr>
          <w:rFonts w:cs="Arial"/>
          <w:sz w:val="18"/>
          <w:szCs w:val="18"/>
        </w:rPr>
        <w:t>E' importante ricordare che:</w:t>
      </w:r>
    </w:p>
    <w:p w:rsidR="007F1215" w:rsidRPr="00D705C1" w:rsidRDefault="00724303" w:rsidP="00543E61">
      <w:pPr>
        <w:pStyle w:val="corpodeltesto"/>
        <w:numPr>
          <w:ilvl w:val="0"/>
          <w:numId w:val="5"/>
        </w:numPr>
        <w:rPr>
          <w:rFonts w:cs="Arial"/>
          <w:sz w:val="18"/>
          <w:szCs w:val="18"/>
        </w:rPr>
      </w:pPr>
      <w:r>
        <w:rPr>
          <w:rFonts w:cs="Arial"/>
          <w:sz w:val="18"/>
          <w:szCs w:val="18"/>
        </w:rPr>
        <w:t xml:space="preserve">la </w:t>
      </w:r>
      <w:r w:rsidR="00A11B4D" w:rsidRPr="00A11B4D">
        <w:rPr>
          <w:rFonts w:cs="Arial"/>
          <w:i/>
          <w:sz w:val="18"/>
          <w:szCs w:val="18"/>
        </w:rPr>
        <w:t>quasi macchina</w:t>
      </w:r>
      <w:r w:rsidR="00A11B4D">
        <w:rPr>
          <w:rFonts w:cs="Arial"/>
          <w:sz w:val="18"/>
          <w:szCs w:val="18"/>
        </w:rPr>
        <w:t xml:space="preserve"> </w:t>
      </w:r>
      <w:r w:rsidR="007F1215" w:rsidRPr="00D705C1">
        <w:rPr>
          <w:rFonts w:cs="Arial"/>
          <w:sz w:val="18"/>
          <w:szCs w:val="18"/>
        </w:rPr>
        <w:t xml:space="preserve"> è costituita in parte da componenti che non sono in grado di sopportare grandi sollecitazioni; si consiglia quindi di operare con la massima cautela</w:t>
      </w:r>
      <w:r w:rsidR="007F1215" w:rsidRPr="00D705C1">
        <w:rPr>
          <w:rFonts w:cs="Arial"/>
          <w:b/>
          <w:sz w:val="18"/>
          <w:szCs w:val="18"/>
        </w:rPr>
        <w:t xml:space="preserve"> </w:t>
      </w:r>
      <w:r w:rsidR="007F1215" w:rsidRPr="00D705C1">
        <w:rPr>
          <w:rFonts w:cs="Arial"/>
          <w:sz w:val="18"/>
          <w:szCs w:val="18"/>
        </w:rPr>
        <w:t>durante la movimentazione al fine di evitare scossoni</w:t>
      </w:r>
      <w:r w:rsidR="007F1215" w:rsidRPr="00D705C1">
        <w:rPr>
          <w:rFonts w:cs="Arial"/>
          <w:b/>
          <w:sz w:val="18"/>
          <w:szCs w:val="18"/>
        </w:rPr>
        <w:t xml:space="preserve"> </w:t>
      </w:r>
      <w:r w:rsidR="007F1215" w:rsidRPr="00D705C1">
        <w:rPr>
          <w:rFonts w:cs="Arial"/>
          <w:sz w:val="18"/>
          <w:szCs w:val="18"/>
        </w:rPr>
        <w:t>ed urti che potrebbero causare danni alle apparecchiature;</w:t>
      </w:r>
    </w:p>
    <w:p w:rsidR="007F1215" w:rsidRPr="00A112C1" w:rsidRDefault="007F1215" w:rsidP="00543E61">
      <w:pPr>
        <w:pStyle w:val="corpodeltesto"/>
        <w:numPr>
          <w:ilvl w:val="0"/>
          <w:numId w:val="5"/>
        </w:numPr>
        <w:rPr>
          <w:rFonts w:cs="Arial"/>
          <w:sz w:val="18"/>
          <w:szCs w:val="18"/>
        </w:rPr>
      </w:pPr>
      <w:r w:rsidRPr="00D705C1">
        <w:rPr>
          <w:rFonts w:cs="Arial"/>
          <w:sz w:val="18"/>
          <w:szCs w:val="18"/>
        </w:rPr>
        <w:t>per il sollevamento e la movimentazione utilizzare idonei accessori di sollevamento (braghe, funi, grilli, ganci ecc.) e carrello elevatore/carroponte, in regola con le verifiche periodiche obbligatorie.</w:t>
      </w:r>
    </w:p>
    <w:p w:rsidR="007F1215" w:rsidRDefault="007F1215" w:rsidP="00543E61">
      <w:pPr>
        <w:pStyle w:val="corpodeltesto"/>
        <w:numPr>
          <w:ilvl w:val="0"/>
          <w:numId w:val="5"/>
        </w:numPr>
        <w:rPr>
          <w:rFonts w:cs="Arial"/>
          <w:sz w:val="18"/>
          <w:szCs w:val="18"/>
        </w:rPr>
      </w:pPr>
      <w:r w:rsidRPr="00D705C1">
        <w:rPr>
          <w:rFonts w:cs="Arial"/>
          <w:sz w:val="18"/>
          <w:szCs w:val="18"/>
        </w:rPr>
        <w:t>impiegare per la movimentazione, personale addestrato al lavoro in sicurezza e all’ottimale strategia per il bilanciamento dei carichi;</w:t>
      </w:r>
    </w:p>
    <w:p w:rsidR="00A112C1" w:rsidRDefault="00004D4F" w:rsidP="00A112C1">
      <w:pPr>
        <w:pStyle w:val="corpodeltesto"/>
        <w:ind w:left="360"/>
        <w:rPr>
          <w:rFonts w:cs="Arial"/>
          <w:sz w:val="18"/>
          <w:szCs w:val="18"/>
        </w:rPr>
      </w:pPr>
      <w:r>
        <w:rPr>
          <w:rFonts w:cs="Arial"/>
          <w:noProof/>
          <w:sz w:val="18"/>
          <w:szCs w:val="18"/>
          <w:lang w:bidi="ar-SA"/>
        </w:rPr>
        <mc:AlternateContent>
          <mc:Choice Requires="wpg">
            <w:drawing>
              <wp:anchor distT="0" distB="0" distL="114300" distR="114300" simplePos="0" relativeHeight="251619840" behindDoc="0" locked="0" layoutInCell="1" allowOverlap="1" wp14:anchorId="3A533698" wp14:editId="25623F22">
                <wp:simplePos x="0" y="0"/>
                <wp:positionH relativeFrom="column">
                  <wp:posOffset>-40640</wp:posOffset>
                </wp:positionH>
                <wp:positionV relativeFrom="paragraph">
                  <wp:posOffset>106518</wp:posOffset>
                </wp:positionV>
                <wp:extent cx="6115685" cy="553720"/>
                <wp:effectExtent l="0" t="0" r="18415" b="17780"/>
                <wp:wrapNone/>
                <wp:docPr id="2572"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553720"/>
                          <a:chOff x="1071" y="1978"/>
                          <a:chExt cx="9631" cy="872"/>
                        </a:xfrm>
                      </wpg:grpSpPr>
                      <wps:wsp>
                        <wps:cNvPr id="2573" name="Text Box 2519"/>
                        <wps:cNvSpPr txBox="1">
                          <a:spLocks noChangeArrowheads="1"/>
                        </wps:cNvSpPr>
                        <wps:spPr bwMode="auto">
                          <a:xfrm>
                            <a:off x="1881" y="1978"/>
                            <a:ext cx="8821" cy="872"/>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Default="005A3DA8" w:rsidP="00322222">
                              <w:pPr>
                                <w:rPr>
                                  <w:rFonts w:ascii="Arial" w:hAnsi="Arial" w:cs="Arial"/>
                                  <w:b/>
                                  <w:color w:val="000000"/>
                                  <w:sz w:val="18"/>
                                  <w:szCs w:val="18"/>
                                </w:rPr>
                              </w:pPr>
                              <w:r w:rsidRPr="00D705C1">
                                <w:rPr>
                                  <w:rFonts w:ascii="Arial" w:hAnsi="Arial" w:cs="Arial"/>
                                  <w:b/>
                                  <w:color w:val="000000"/>
                                  <w:sz w:val="18"/>
                                  <w:szCs w:val="18"/>
                                </w:rPr>
                                <w:t xml:space="preserve">Sollevare sempre la </w:t>
                              </w:r>
                              <w:r>
                                <w:rPr>
                                  <w:rFonts w:ascii="Arial" w:hAnsi="Arial" w:cs="Arial"/>
                                  <w:b/>
                                  <w:color w:val="000000"/>
                                  <w:sz w:val="18"/>
                                  <w:szCs w:val="18"/>
                                </w:rPr>
                                <w:t xml:space="preserve">quasi </w:t>
                              </w:r>
                              <w:r w:rsidRPr="00D705C1">
                                <w:rPr>
                                  <w:rFonts w:ascii="Arial" w:hAnsi="Arial" w:cs="Arial"/>
                                  <w:b/>
                                  <w:color w:val="000000"/>
                                  <w:sz w:val="18"/>
                                  <w:szCs w:val="18"/>
                                </w:rPr>
                                <w:t>macchina utilizzando la massima cautela ed una opportuna strategia per il bilanciamento dei pesi.</w:t>
                              </w:r>
                            </w:p>
                            <w:p w:rsidR="005A3DA8" w:rsidRPr="00322222" w:rsidRDefault="005A3DA8" w:rsidP="00322222">
                              <w:pPr>
                                <w:rPr>
                                  <w:rFonts w:ascii="Arial" w:hAnsi="Arial" w:cs="Arial"/>
                                  <w:b/>
                                  <w:color w:val="000000"/>
                                  <w:sz w:val="18"/>
                                  <w:szCs w:val="18"/>
                                </w:rPr>
                              </w:pPr>
                              <w:r w:rsidRPr="00D705C1">
                                <w:rPr>
                                  <w:rFonts w:ascii="Arial Black" w:hAnsi="Arial Black" w:cs="Arial"/>
                                  <w:b/>
                                  <w:noProof/>
                                  <w:color w:val="FF0000"/>
                                  <w:sz w:val="22"/>
                                  <w:szCs w:val="22"/>
                                  <w:lang w:bidi="ar-SA"/>
                                </w:rPr>
                                <w:t xml:space="preserve">PERICOLO DI </w:t>
                              </w:r>
                              <w:r w:rsidRPr="00D705C1">
                                <w:rPr>
                                  <w:rFonts w:ascii="Arial Black" w:hAnsi="Arial Black" w:cs="Arial"/>
                                  <w:b/>
                                  <w:caps/>
                                  <w:noProof/>
                                  <w:color w:val="FF0000"/>
                                  <w:sz w:val="22"/>
                                  <w:szCs w:val="22"/>
                                  <w:lang w:bidi="ar-SA"/>
                                </w:rPr>
                                <w:t>caduta e schiacciamento</w:t>
                              </w:r>
                            </w:p>
                            <w:p w:rsidR="005A3DA8" w:rsidRPr="001354E4" w:rsidRDefault="005A3DA8" w:rsidP="007F1215">
                              <w:pPr>
                                <w:rPr>
                                  <w:rFonts w:ascii="Arial" w:hAnsi="Arial" w:cs="Arial"/>
                                </w:rPr>
                              </w:pPr>
                            </w:p>
                          </w:txbxContent>
                        </wps:txbx>
                        <wps:bodyPr rot="0" vert="horz" wrap="square" lIns="91440" tIns="45720" rIns="91440" bIns="45720" anchor="t" anchorCtr="0" upright="1">
                          <a:noAutofit/>
                        </wps:bodyPr>
                      </wps:wsp>
                      <pic:pic xmlns:pic="http://schemas.openxmlformats.org/drawingml/2006/picture">
                        <pic:nvPicPr>
                          <pic:cNvPr id="2574" name="Picture 2581" descr="Attenzion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71" y="2156"/>
                            <a:ext cx="6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00" o:spid="_x0000_s1049" style="position:absolute;left:0;text-align:left;margin-left:-3.2pt;margin-top:8.4pt;width:481.55pt;height:43.6pt;z-index:251619840" coordorigin="1071,1978" coordsize="963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">
                <v:shape id="Text Box 2519" o:spid="_x0000_s1050" type="#_x0000_t202" style="position:absolute;left:1881;top:1978;width:8821;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5FmccA&#10;AADdAAAADwAAAGRycy9kb3ducmV2LnhtbESPT2vCQBTE74LfYXmCN7PxX1ujqxRBLWIPTXuot0f2&#10;mYRm34bsqvHbdwXB4zAzv2EWq9ZU4kKNKy0rGEYxCOLM6pJzBT/fm8EbCOeRNVaWScGNHKyW3c4C&#10;E22v/EWX1OciQNglqKDwvk6kdFlBBl1ka+LgnWxj0AfZ5FI3eA1wU8lRHL9IgyWHhQJrWheU/aVn&#10;o4B2k3yzO37OYr097H+np3SPt1Kpfq99n4Pw1Ppn+NH+0ApG09cx3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eRZnHAAAA3QAAAA8AAAAAAAAAAAAAAAAAmAIAAGRy&#10;cy9kb3ducmV2LnhtbFBLBQYAAAAABAAEAPUAAACMAwAAAAA=&#10;" filled="f" strokecolor="red" strokeweight="1.5pt">
                  <v:textbox>
                    <w:txbxContent>
                      <w:p w:rsidR="005A3DA8" w:rsidRDefault="005A3DA8" w:rsidP="00322222">
                        <w:pPr>
                          <w:rPr>
                            <w:rFonts w:ascii="Arial" w:hAnsi="Arial" w:cs="Arial"/>
                            <w:b/>
                            <w:color w:val="000000"/>
                            <w:sz w:val="18"/>
                            <w:szCs w:val="18"/>
                          </w:rPr>
                        </w:pPr>
                        <w:r w:rsidRPr="00D705C1">
                          <w:rPr>
                            <w:rFonts w:ascii="Arial" w:hAnsi="Arial" w:cs="Arial"/>
                            <w:b/>
                            <w:color w:val="000000"/>
                            <w:sz w:val="18"/>
                            <w:szCs w:val="18"/>
                          </w:rPr>
                          <w:t xml:space="preserve">Sollevare sempre la </w:t>
                        </w:r>
                        <w:r>
                          <w:rPr>
                            <w:rFonts w:ascii="Arial" w:hAnsi="Arial" w:cs="Arial"/>
                            <w:b/>
                            <w:color w:val="000000"/>
                            <w:sz w:val="18"/>
                            <w:szCs w:val="18"/>
                          </w:rPr>
                          <w:t xml:space="preserve">quasi </w:t>
                        </w:r>
                        <w:r w:rsidRPr="00D705C1">
                          <w:rPr>
                            <w:rFonts w:ascii="Arial" w:hAnsi="Arial" w:cs="Arial"/>
                            <w:b/>
                            <w:color w:val="000000"/>
                            <w:sz w:val="18"/>
                            <w:szCs w:val="18"/>
                          </w:rPr>
                          <w:t>macchina utilizzando la massima cautela ed una opportuna strategia per il bilanciamento dei pesi.</w:t>
                        </w:r>
                      </w:p>
                      <w:p w:rsidR="005A3DA8" w:rsidRPr="00322222" w:rsidRDefault="005A3DA8" w:rsidP="00322222">
                        <w:pPr>
                          <w:rPr>
                            <w:rFonts w:ascii="Arial" w:hAnsi="Arial" w:cs="Arial"/>
                            <w:b/>
                            <w:color w:val="000000"/>
                            <w:sz w:val="18"/>
                            <w:szCs w:val="18"/>
                          </w:rPr>
                        </w:pPr>
                        <w:r w:rsidRPr="00D705C1">
                          <w:rPr>
                            <w:rFonts w:ascii="Arial Black" w:hAnsi="Arial Black" w:cs="Arial"/>
                            <w:b/>
                            <w:noProof/>
                            <w:color w:val="FF0000"/>
                            <w:sz w:val="22"/>
                            <w:szCs w:val="22"/>
                            <w:lang w:bidi="ar-SA"/>
                          </w:rPr>
                          <w:t xml:space="preserve">PERICOLO DI </w:t>
                        </w:r>
                        <w:r w:rsidRPr="00D705C1">
                          <w:rPr>
                            <w:rFonts w:ascii="Arial Black" w:hAnsi="Arial Black" w:cs="Arial"/>
                            <w:b/>
                            <w:caps/>
                            <w:noProof/>
                            <w:color w:val="FF0000"/>
                            <w:sz w:val="22"/>
                            <w:szCs w:val="22"/>
                            <w:lang w:bidi="ar-SA"/>
                          </w:rPr>
                          <w:t>caduta e schiacciamento</w:t>
                        </w:r>
                      </w:p>
                      <w:p w:rsidR="005A3DA8" w:rsidRPr="001354E4" w:rsidRDefault="005A3DA8" w:rsidP="007F1215">
                        <w:pPr>
                          <w:rPr>
                            <w:rFonts w:ascii="Arial" w:hAnsi="Arial" w:cs="Arial"/>
                          </w:rPr>
                        </w:pPr>
                      </w:p>
                    </w:txbxContent>
                  </v:textbox>
                </v:shape>
                <v:shape id="Picture 2581" o:spid="_x0000_s1051" type="#_x0000_t75" alt="Attenzione" style="position:absolute;left:1071;top:2156;width:680;height:5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K+rHAAAA3QAAAA8AAABkcnMvZG93bnJldi54bWxEj09rwkAUxO8Fv8PyhF6K7hqqpqmr2FKL&#10;p4J/en9kX5No9m3IrjH99m5B6HGYmd8wi1Vva9FR6yvHGiZjBYI4d6biQsPxsBmlIHxANlg7Jg2/&#10;5GG1HDwsMDPuyjvq9qEQEcI+Qw1lCE0mpc9LsujHriGO3o9rLYYo20KaFq8RbmuZKDWTFiuOCyU2&#10;9F5Sft5frIanNE2+d6ev6uXzpC4fXX1+mzml9eOwX7+CCNSH//C9vTUakun8Gf7exCc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AK+rHAAAA3QAAAA8AAAAAAAAAAAAA&#10;AAAAnwIAAGRycy9kb3ducmV2LnhtbFBLBQYAAAAABAAEAPcAAACTAwAAAAA=&#10;">
                  <v:imagedata r:id="rId24" o:title="Attenzione"/>
                  <o:lock v:ext="edit" aspectratio="f"/>
                </v:shape>
              </v:group>
            </w:pict>
          </mc:Fallback>
        </mc:AlternateContent>
      </w:r>
    </w:p>
    <w:p w:rsidR="00A112C1" w:rsidRDefault="00A112C1" w:rsidP="00A112C1">
      <w:pPr>
        <w:pStyle w:val="corpodeltesto"/>
        <w:ind w:left="360"/>
        <w:rPr>
          <w:rFonts w:cs="Arial"/>
          <w:sz w:val="18"/>
          <w:szCs w:val="18"/>
        </w:rPr>
      </w:pPr>
    </w:p>
    <w:p w:rsidR="00A112C1" w:rsidRDefault="00A112C1" w:rsidP="00A112C1">
      <w:pPr>
        <w:pStyle w:val="corpodeltesto"/>
        <w:ind w:left="360"/>
        <w:rPr>
          <w:rFonts w:cs="Arial"/>
          <w:sz w:val="18"/>
          <w:szCs w:val="18"/>
        </w:rPr>
      </w:pPr>
    </w:p>
    <w:p w:rsidR="00A112C1" w:rsidRDefault="00A112C1" w:rsidP="00A112C1">
      <w:pPr>
        <w:pStyle w:val="corpodeltesto"/>
        <w:ind w:left="360"/>
        <w:rPr>
          <w:rFonts w:cs="Arial"/>
          <w:sz w:val="18"/>
          <w:szCs w:val="18"/>
        </w:rPr>
      </w:pPr>
    </w:p>
    <w:p w:rsidR="00A112C1" w:rsidRDefault="00A112C1" w:rsidP="00A112C1">
      <w:pPr>
        <w:pStyle w:val="corpodeltesto"/>
        <w:ind w:left="360"/>
        <w:rPr>
          <w:rFonts w:cs="Arial"/>
          <w:sz w:val="18"/>
          <w:szCs w:val="18"/>
        </w:rPr>
      </w:pPr>
    </w:p>
    <w:p w:rsidR="00A112C1" w:rsidRPr="00D705C1" w:rsidRDefault="00A112C1" w:rsidP="00A112C1">
      <w:pPr>
        <w:pStyle w:val="corpodeltesto"/>
        <w:rPr>
          <w:rFonts w:cs="Arial"/>
          <w:sz w:val="18"/>
          <w:szCs w:val="18"/>
        </w:rPr>
      </w:pPr>
    </w:p>
    <w:p w:rsidR="007F1215" w:rsidRPr="00D705C1" w:rsidRDefault="007F1215" w:rsidP="00543E61">
      <w:pPr>
        <w:pStyle w:val="corpodeltesto"/>
        <w:numPr>
          <w:ilvl w:val="0"/>
          <w:numId w:val="5"/>
        </w:numPr>
        <w:rPr>
          <w:rFonts w:cs="Arial"/>
          <w:sz w:val="18"/>
          <w:szCs w:val="18"/>
        </w:rPr>
      </w:pPr>
      <w:r w:rsidRPr="00D705C1">
        <w:rPr>
          <w:rFonts w:cs="Arial"/>
          <w:sz w:val="18"/>
          <w:szCs w:val="18"/>
        </w:rPr>
        <w:t>nel caso in cui il manovratore non abbia una sufficiente visibilità, dovuta all’ingombro del carico e/o ad eventuali barriere architettoniche, è opportuno provvedere all’assistenza di una persona per le segnalazioni, come previsto dalla vigente normativa.</w:t>
      </w:r>
    </w:p>
    <w:p w:rsidR="000C5865" w:rsidRDefault="000C5865" w:rsidP="007F1215">
      <w:pPr>
        <w:pStyle w:val="corpodeltesto"/>
        <w:rPr>
          <w:rFonts w:cs="Arial"/>
          <w:sz w:val="18"/>
          <w:szCs w:val="18"/>
        </w:rPr>
      </w:pPr>
    </w:p>
    <w:p w:rsidR="0088741A" w:rsidRDefault="0088741A" w:rsidP="007F1215">
      <w:pPr>
        <w:pStyle w:val="corpodeltesto"/>
        <w:rPr>
          <w:rFonts w:cs="Arial"/>
          <w:sz w:val="18"/>
          <w:szCs w:val="18"/>
        </w:rPr>
      </w:pPr>
    </w:p>
    <w:p w:rsidR="0088741A" w:rsidRPr="00B84C7B" w:rsidRDefault="000C5865" w:rsidP="00EC19B7">
      <w:pPr>
        <w:pStyle w:val="Titolo2"/>
        <w:numPr>
          <w:ilvl w:val="1"/>
          <w:numId w:val="10"/>
        </w:numPr>
        <w:spacing w:before="0" w:after="0"/>
        <w:jc w:val="both"/>
        <w:rPr>
          <w:sz w:val="18"/>
          <w:szCs w:val="18"/>
        </w:rPr>
      </w:pPr>
      <w:bookmarkStart w:id="158" w:name="_Toc442712058"/>
      <w:r w:rsidRPr="00D705C1">
        <w:rPr>
          <w:sz w:val="18"/>
          <w:szCs w:val="18"/>
        </w:rPr>
        <w:t>installazione</w:t>
      </w:r>
      <w:bookmarkEnd w:id="158"/>
    </w:p>
    <w:p w:rsidR="007F1215" w:rsidRPr="00D705C1" w:rsidRDefault="007F1215" w:rsidP="007F1215">
      <w:pPr>
        <w:pStyle w:val="corpodeltesto"/>
        <w:rPr>
          <w:rFonts w:cs="Arial"/>
          <w:sz w:val="18"/>
          <w:szCs w:val="18"/>
        </w:rPr>
      </w:pPr>
      <w:r w:rsidRPr="00D705C1">
        <w:rPr>
          <w:rFonts w:cs="Arial"/>
          <w:sz w:val="18"/>
          <w:szCs w:val="18"/>
        </w:rPr>
        <w:t>Per l'insta</w:t>
      </w:r>
      <w:r w:rsidR="00391862">
        <w:rPr>
          <w:rFonts w:cs="Arial"/>
          <w:sz w:val="18"/>
          <w:szCs w:val="18"/>
        </w:rPr>
        <w:t>l</w:t>
      </w:r>
      <w:r w:rsidRPr="00D705C1">
        <w:rPr>
          <w:rFonts w:cs="Arial"/>
          <w:sz w:val="18"/>
          <w:szCs w:val="18"/>
        </w:rPr>
        <w:t>lazione procedere come sotto descritto:</w:t>
      </w:r>
    </w:p>
    <w:p w:rsidR="007F1215" w:rsidRPr="00D705C1" w:rsidRDefault="00F77F0D" w:rsidP="00EC19B7">
      <w:pPr>
        <w:pStyle w:val="corpodeltesto"/>
        <w:numPr>
          <w:ilvl w:val="0"/>
          <w:numId w:val="7"/>
        </w:numPr>
        <w:rPr>
          <w:rFonts w:cs="Arial"/>
          <w:sz w:val="18"/>
          <w:szCs w:val="18"/>
        </w:rPr>
      </w:pPr>
      <w:r>
        <w:rPr>
          <w:rFonts w:cs="Arial"/>
          <w:sz w:val="18"/>
          <w:szCs w:val="18"/>
        </w:rPr>
        <w:t>assicurarsi</w:t>
      </w:r>
      <w:r w:rsidR="007F1215" w:rsidRPr="00D705C1">
        <w:rPr>
          <w:rFonts w:cs="Arial"/>
          <w:sz w:val="18"/>
          <w:szCs w:val="18"/>
        </w:rPr>
        <w:t xml:space="preserve"> che la pavimentazione sopporti in carico e liberare l'area da ingombri;</w:t>
      </w:r>
    </w:p>
    <w:p w:rsidR="007F4ACB" w:rsidRDefault="007F1215" w:rsidP="00EC19B7">
      <w:pPr>
        <w:pStyle w:val="corpodeltesto"/>
        <w:numPr>
          <w:ilvl w:val="0"/>
          <w:numId w:val="7"/>
        </w:numPr>
        <w:rPr>
          <w:rFonts w:cs="Arial"/>
          <w:sz w:val="18"/>
          <w:szCs w:val="18"/>
        </w:rPr>
      </w:pPr>
      <w:r w:rsidRPr="00D705C1">
        <w:rPr>
          <w:rFonts w:cs="Arial"/>
          <w:sz w:val="18"/>
          <w:szCs w:val="18"/>
        </w:rPr>
        <w:t xml:space="preserve">disporre </w:t>
      </w:r>
      <w:r w:rsidR="00B00EFD">
        <w:rPr>
          <w:rFonts w:cs="Arial"/>
          <w:sz w:val="18"/>
          <w:szCs w:val="18"/>
        </w:rPr>
        <w:t>le diverse apparecchiature</w:t>
      </w:r>
      <w:r w:rsidRPr="00D705C1">
        <w:rPr>
          <w:rFonts w:cs="Arial"/>
          <w:sz w:val="18"/>
          <w:szCs w:val="18"/>
        </w:rPr>
        <w:t xml:space="preserve"> sulla pavimentazione nella posizione </w:t>
      </w:r>
      <w:r w:rsidR="00B00EFD">
        <w:rPr>
          <w:rFonts w:cs="Arial"/>
          <w:sz w:val="18"/>
          <w:szCs w:val="18"/>
        </w:rPr>
        <w:t>di lavoro</w:t>
      </w:r>
    </w:p>
    <w:p w:rsidR="00C577B5" w:rsidRDefault="00C577B5" w:rsidP="00EC19B7">
      <w:pPr>
        <w:pStyle w:val="corpodeltesto"/>
        <w:numPr>
          <w:ilvl w:val="0"/>
          <w:numId w:val="7"/>
        </w:numPr>
        <w:rPr>
          <w:rFonts w:cs="Arial"/>
          <w:sz w:val="18"/>
          <w:szCs w:val="18"/>
        </w:rPr>
      </w:pPr>
      <w:r>
        <w:rPr>
          <w:rFonts w:cs="Arial"/>
          <w:sz w:val="18"/>
          <w:szCs w:val="18"/>
        </w:rPr>
        <w:t xml:space="preserve">fissare le parti al pavimento impegnando tutti i punti previsti per l’ancoraggio ed utilizzando tasselli per fissaggio pesante in grado di garantire ciascuno non meno di </w:t>
      </w:r>
      <w:r w:rsidR="00DC04B6">
        <w:rPr>
          <w:rFonts w:cs="Arial"/>
          <w:sz w:val="18"/>
          <w:szCs w:val="18"/>
        </w:rPr>
        <w:t>6</w:t>
      </w:r>
      <w:r>
        <w:rPr>
          <w:rFonts w:cs="Arial"/>
          <w:sz w:val="18"/>
          <w:szCs w:val="18"/>
        </w:rPr>
        <w:t>0</w:t>
      </w:r>
      <w:r w:rsidR="005A28E7">
        <w:rPr>
          <w:rFonts w:cs="Arial"/>
          <w:sz w:val="18"/>
          <w:szCs w:val="18"/>
        </w:rPr>
        <w:t>0 daN di trazione (</w:t>
      </w:r>
      <w:r>
        <w:rPr>
          <w:rFonts w:cs="Arial"/>
          <w:sz w:val="18"/>
          <w:szCs w:val="18"/>
        </w:rPr>
        <w:t xml:space="preserve"> tassello </w:t>
      </w:r>
      <w:r w:rsidR="005A28E7">
        <w:rPr>
          <w:rFonts w:cs="Arial"/>
          <w:sz w:val="18"/>
          <w:szCs w:val="18"/>
        </w:rPr>
        <w:t xml:space="preserve">o barra filettata con ancorante chimico </w:t>
      </w:r>
      <w:r>
        <w:rPr>
          <w:rFonts w:cs="Arial"/>
          <w:sz w:val="18"/>
          <w:szCs w:val="18"/>
        </w:rPr>
        <w:t>M10</w:t>
      </w:r>
      <w:r w:rsidR="005A28E7">
        <w:rPr>
          <w:rFonts w:cs="Arial"/>
          <w:sz w:val="18"/>
          <w:szCs w:val="18"/>
        </w:rPr>
        <w:t xml:space="preserve"> / M12 su pavimentazione in calcestruzzo Rc ≥ 25 N/mm</w:t>
      </w:r>
      <w:r w:rsidR="005A28E7" w:rsidRPr="005A28E7">
        <w:rPr>
          <w:rFonts w:cs="Arial"/>
          <w:sz w:val="18"/>
          <w:szCs w:val="18"/>
          <w:vertAlign w:val="superscript"/>
        </w:rPr>
        <w:t>2</w:t>
      </w:r>
      <w:r w:rsidR="005A28E7">
        <w:rPr>
          <w:rFonts w:cs="Arial"/>
          <w:sz w:val="18"/>
          <w:szCs w:val="18"/>
        </w:rPr>
        <w:t xml:space="preserve"> </w:t>
      </w:r>
    </w:p>
    <w:p w:rsidR="00C577B5" w:rsidRDefault="00BC2DAD" w:rsidP="00EC19B7">
      <w:pPr>
        <w:pStyle w:val="corpodeltesto"/>
        <w:numPr>
          <w:ilvl w:val="0"/>
          <w:numId w:val="7"/>
        </w:numPr>
        <w:rPr>
          <w:rFonts w:cs="Arial"/>
          <w:sz w:val="18"/>
          <w:szCs w:val="18"/>
        </w:rPr>
      </w:pPr>
      <w:r>
        <w:rPr>
          <w:rFonts w:cs="Arial"/>
          <w:sz w:val="18"/>
          <w:szCs w:val="18"/>
        </w:rPr>
        <w:t xml:space="preserve">Livellare e bloccare le posizioni attraverso la coppia di dadi M14 disponibili per ciascun piedino  </w:t>
      </w:r>
      <w:r w:rsidR="00C577B5">
        <w:rPr>
          <w:rFonts w:cs="Arial"/>
          <w:sz w:val="18"/>
          <w:szCs w:val="18"/>
        </w:rPr>
        <w:t xml:space="preserve"> </w:t>
      </w:r>
    </w:p>
    <w:p w:rsidR="001C33F4" w:rsidRDefault="001C33F4" w:rsidP="00B72FA4">
      <w:pPr>
        <w:pStyle w:val="corpodeltesto"/>
        <w:ind w:left="720"/>
        <w:rPr>
          <w:rFonts w:cs="Arial"/>
          <w:sz w:val="18"/>
          <w:szCs w:val="18"/>
        </w:rPr>
      </w:pPr>
      <w:r>
        <w:rPr>
          <w:rFonts w:cs="Arial"/>
          <w:noProof/>
          <w:sz w:val="18"/>
          <w:szCs w:val="18"/>
          <w:lang w:bidi="ar-SA"/>
        </w:rPr>
        <mc:AlternateContent>
          <mc:Choice Requires="wpg">
            <w:drawing>
              <wp:anchor distT="0" distB="0" distL="114300" distR="114300" simplePos="0" relativeHeight="251653632" behindDoc="0" locked="0" layoutInCell="1" allowOverlap="1" wp14:anchorId="451CD3FE" wp14:editId="7DFD8C8A">
                <wp:simplePos x="0" y="0"/>
                <wp:positionH relativeFrom="column">
                  <wp:posOffset>-54874</wp:posOffset>
                </wp:positionH>
                <wp:positionV relativeFrom="paragraph">
                  <wp:posOffset>109220</wp:posOffset>
                </wp:positionV>
                <wp:extent cx="6135370" cy="804545"/>
                <wp:effectExtent l="0" t="0" r="17780" b="14605"/>
                <wp:wrapNone/>
                <wp:docPr id="2635" name="Gruppo 2635"/>
                <wp:cNvGraphicFramePr/>
                <a:graphic xmlns:a="http://schemas.openxmlformats.org/drawingml/2006/main">
                  <a:graphicData uri="http://schemas.microsoft.com/office/word/2010/wordprocessingGroup">
                    <wpg:wgp>
                      <wpg:cNvGrpSpPr/>
                      <wpg:grpSpPr>
                        <a:xfrm>
                          <a:off x="0" y="0"/>
                          <a:ext cx="6135370" cy="804545"/>
                          <a:chOff x="0" y="0"/>
                          <a:chExt cx="6135703" cy="804672"/>
                        </a:xfrm>
                      </wpg:grpSpPr>
                      <wps:wsp>
                        <wps:cNvPr id="2721" name="Text Box 2421"/>
                        <wps:cNvSpPr txBox="1">
                          <a:spLocks noChangeArrowheads="1"/>
                        </wps:cNvSpPr>
                        <wps:spPr bwMode="auto">
                          <a:xfrm>
                            <a:off x="534009" y="0"/>
                            <a:ext cx="5601694" cy="804672"/>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Default="005A3DA8" w:rsidP="00B21F34">
                              <w:pPr>
                                <w:jc w:val="both"/>
                                <w:rPr>
                                  <w:rFonts w:ascii="Arial" w:hAnsi="Arial" w:cs="Arial"/>
                                  <w:b/>
                                  <w:sz w:val="18"/>
                                  <w:szCs w:val="18"/>
                                </w:rPr>
                              </w:pPr>
                              <w:r>
                                <w:rPr>
                                  <w:rFonts w:ascii="Arial" w:hAnsi="Arial" w:cs="Arial"/>
                                  <w:b/>
                                  <w:sz w:val="18"/>
                                  <w:szCs w:val="18"/>
                                </w:rPr>
                                <w:t>ATTENZIONE: un fissaggio inadeguato (tassello sotto dimensionato o inadatto, pavimentazione non in calcestruzzo compatto ecc.) può determinare lo spostamento e/o il rovesciamento del discensore / trasportatore e/o dei basamenti trasportati con grave rischio per il personale nelle vicinanze.</w:t>
                              </w:r>
                            </w:p>
                            <w:p w:rsidR="005A3DA8" w:rsidRPr="00D705C1" w:rsidRDefault="005A3DA8" w:rsidP="00B21F34">
                              <w:pPr>
                                <w:jc w:val="both"/>
                                <w:rPr>
                                  <w:rFonts w:ascii="Arial" w:hAnsi="Arial" w:cs="Arial"/>
                                  <w:sz w:val="18"/>
                                  <w:szCs w:val="18"/>
                                </w:rPr>
                              </w:pPr>
                              <w:r w:rsidRPr="00D705C1">
                                <w:rPr>
                                  <w:rFonts w:ascii="Arial Black" w:hAnsi="Arial Black" w:cs="Arial"/>
                                  <w:b/>
                                  <w:noProof/>
                                  <w:color w:val="FF0000"/>
                                  <w:sz w:val="22"/>
                                  <w:szCs w:val="22"/>
                                  <w:lang w:bidi="ar-SA"/>
                                </w:rPr>
                                <w:t xml:space="preserve">PERICOLO DI </w:t>
                              </w:r>
                              <w:r w:rsidRPr="00D705C1">
                                <w:rPr>
                                  <w:rFonts w:ascii="Arial Black" w:hAnsi="Arial Black" w:cs="Arial"/>
                                  <w:b/>
                                  <w:caps/>
                                  <w:noProof/>
                                  <w:color w:val="FF0000"/>
                                  <w:sz w:val="22"/>
                                  <w:szCs w:val="22"/>
                                  <w:lang w:bidi="ar-SA"/>
                                </w:rPr>
                                <w:t>caduta e schiacciamento</w:t>
                              </w:r>
                            </w:p>
                          </w:txbxContent>
                        </wps:txbx>
                        <wps:bodyPr rot="0" vert="horz" wrap="square" lIns="91440" tIns="45720" rIns="91440" bIns="45720" anchor="t" anchorCtr="0" upright="1">
                          <a:noAutofit/>
                        </wps:bodyPr>
                      </wps:wsp>
                      <pic:pic xmlns:pic="http://schemas.openxmlformats.org/drawingml/2006/picture">
                        <pic:nvPicPr>
                          <pic:cNvPr id="2722" name="Picture 2579"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226772"/>
                            <a:ext cx="431596" cy="336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po 2635" o:spid="_x0000_s1052" style="position:absolute;left:0;text-align:left;margin-left:-4.3pt;margin-top:8.6pt;width:483.1pt;height:63.35pt;z-index:251653632;mso-width-relative:margin;mso-height-relative:margin" coordsize="61357,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">
                <v:shape id="Text Box 2421" o:spid="_x0000_s1053" type="#_x0000_t202" style="position:absolute;left:5340;width:56017;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icYA&#10;AADdAAAADwAAAGRycy9kb3ducmV2LnhtbESPT2vCQBTE70K/w/IKvenGYP2TuooI1iJ6MHqwt0f2&#10;mQSzb0N2q/HbdwXB4zAzv2Gm89ZU4kqNKy0r6PciEMSZ1SXnCo6HVXcMwnlkjZVlUnAnB/PZW2eK&#10;ibY33tM19bkIEHYJKii8rxMpXVaQQdezNXHwzrYx6INscqkbvAW4qWQcRUNpsOSwUGBNy4KyS/pn&#10;FNB6kK/Wv7tJpL+3m9PnOd3gvVTq471dfIHw1PpX+Nn+0QriUdyHx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icYAAADdAAAADwAAAAAAAAAAAAAAAACYAgAAZHJz&#10;L2Rvd25yZXYueG1sUEsFBgAAAAAEAAQA9QAAAIsDAAAAAA==&#10;" filled="f" strokecolor="red" strokeweight="1.5pt">
                  <v:textbox>
                    <w:txbxContent>
                      <w:p w:rsidR="005A3DA8" w:rsidRDefault="005A3DA8" w:rsidP="00B21F34">
                        <w:pPr>
                          <w:jc w:val="both"/>
                          <w:rPr>
                            <w:rFonts w:ascii="Arial" w:hAnsi="Arial" w:cs="Arial"/>
                            <w:b/>
                            <w:sz w:val="18"/>
                            <w:szCs w:val="18"/>
                          </w:rPr>
                        </w:pPr>
                        <w:r>
                          <w:rPr>
                            <w:rFonts w:ascii="Arial" w:hAnsi="Arial" w:cs="Arial"/>
                            <w:b/>
                            <w:sz w:val="18"/>
                            <w:szCs w:val="18"/>
                          </w:rPr>
                          <w:t>ATTENZIONE: un fissaggio inadeguato (tassello sotto dimensionato o inadatto, pavimentazione non in calcestruzzo compatto ecc.) può determinare lo spostamento e/o il rovesciamento del discensore / trasportatore e/o dei basamenti trasportati con grave rischio per il personale nelle vicinanze.</w:t>
                        </w:r>
                      </w:p>
                      <w:p w:rsidR="005A3DA8" w:rsidRPr="00D705C1" w:rsidRDefault="005A3DA8" w:rsidP="00B21F34">
                        <w:pPr>
                          <w:jc w:val="both"/>
                          <w:rPr>
                            <w:rFonts w:ascii="Arial" w:hAnsi="Arial" w:cs="Arial"/>
                            <w:sz w:val="18"/>
                            <w:szCs w:val="18"/>
                          </w:rPr>
                        </w:pPr>
                        <w:r w:rsidRPr="00D705C1">
                          <w:rPr>
                            <w:rFonts w:ascii="Arial Black" w:hAnsi="Arial Black" w:cs="Arial"/>
                            <w:b/>
                            <w:noProof/>
                            <w:color w:val="FF0000"/>
                            <w:sz w:val="22"/>
                            <w:szCs w:val="22"/>
                            <w:lang w:bidi="ar-SA"/>
                          </w:rPr>
                          <w:t xml:space="preserve">PERICOLO DI </w:t>
                        </w:r>
                        <w:r w:rsidRPr="00D705C1">
                          <w:rPr>
                            <w:rFonts w:ascii="Arial Black" w:hAnsi="Arial Black" w:cs="Arial"/>
                            <w:b/>
                            <w:caps/>
                            <w:noProof/>
                            <w:color w:val="FF0000"/>
                            <w:sz w:val="22"/>
                            <w:szCs w:val="22"/>
                            <w:lang w:bidi="ar-SA"/>
                          </w:rPr>
                          <w:t>caduta e schiacciamento</w:t>
                        </w:r>
                      </w:p>
                    </w:txbxContent>
                  </v:textbox>
                </v:shape>
                <v:shape id="Picture 2579" o:spid="_x0000_s1054" type="#_x0000_t75" alt="Attenzione" style="position:absolute;top:2267;width:4315;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PXrGAAAA3QAAAA8AAABkcnMvZG93bnJldi54bWxEj19LAzEQxN+FfoewBd9srhH/nU2LCoLI&#10;UbD2oY/LZXt39LI5k7U9/fRGEHwcZuY3zGI1+l4dKaYusIX5rABFXAfXcWNh+/58cQsqCbLDPjBZ&#10;+KIEq+XkbIGlCyd+o+NGGpUhnEq00IoMpdapbsljmoWBOHv7ED1KlrHRLuIpw32vTVFca48d54UW&#10;B3pqqT5sPr2F6nE3l2p9dfkaWZw3H3ffYyXWnk/Hh3tQQqP8h//aL86CuTEGft/kJ6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89esYAAADdAAAADwAAAAAAAAAAAAAA&#10;AACfAgAAZHJzL2Rvd25yZXYueG1sUEsFBgAAAAAEAAQA9wAAAJIDAAAAAA==&#10;">
                  <v:imagedata r:id="rId24" o:title="Attenzione"/>
                  <v:path arrowok="t"/>
                  <o:lock v:ext="edit" aspectratio="f"/>
                </v:shape>
              </v:group>
            </w:pict>
          </mc:Fallback>
        </mc:AlternateContent>
      </w:r>
    </w:p>
    <w:p w:rsidR="001C33F4" w:rsidRDefault="001C33F4" w:rsidP="00B72FA4">
      <w:pPr>
        <w:pStyle w:val="corpodeltesto"/>
        <w:ind w:left="720"/>
        <w:rPr>
          <w:rFonts w:cs="Arial"/>
          <w:sz w:val="18"/>
          <w:szCs w:val="18"/>
        </w:rPr>
      </w:pPr>
    </w:p>
    <w:p w:rsidR="001C33F4" w:rsidRDefault="001C33F4" w:rsidP="00B72FA4">
      <w:pPr>
        <w:pStyle w:val="corpodeltesto"/>
        <w:ind w:left="720"/>
        <w:rPr>
          <w:rFonts w:cs="Arial"/>
          <w:sz w:val="18"/>
          <w:szCs w:val="18"/>
        </w:rPr>
      </w:pPr>
    </w:p>
    <w:p w:rsidR="001C33F4" w:rsidRDefault="001C33F4" w:rsidP="00B72FA4">
      <w:pPr>
        <w:pStyle w:val="corpodeltesto"/>
        <w:ind w:left="720"/>
        <w:rPr>
          <w:rFonts w:cs="Arial"/>
          <w:sz w:val="18"/>
          <w:szCs w:val="18"/>
        </w:rPr>
      </w:pPr>
    </w:p>
    <w:p w:rsidR="001C33F4" w:rsidRDefault="001C33F4" w:rsidP="00B72FA4">
      <w:pPr>
        <w:pStyle w:val="corpodeltesto"/>
        <w:ind w:left="720"/>
        <w:rPr>
          <w:rFonts w:cs="Arial"/>
          <w:sz w:val="18"/>
          <w:szCs w:val="18"/>
        </w:rPr>
      </w:pPr>
    </w:p>
    <w:p w:rsidR="00925C5D" w:rsidRDefault="00925C5D" w:rsidP="001C33F4">
      <w:pPr>
        <w:pStyle w:val="corpodeltesto"/>
        <w:rPr>
          <w:rFonts w:cs="Arial"/>
          <w:sz w:val="18"/>
          <w:szCs w:val="18"/>
        </w:rPr>
      </w:pPr>
    </w:p>
    <w:p w:rsidR="00B84C7B" w:rsidRPr="00B84C7B" w:rsidRDefault="00441D01" w:rsidP="00441D01">
      <w:pPr>
        <w:pStyle w:val="Titolo2"/>
        <w:tabs>
          <w:tab w:val="left" w:pos="567"/>
        </w:tabs>
        <w:spacing w:before="0" w:after="0"/>
        <w:ind w:left="567" w:hanging="567"/>
        <w:jc w:val="both"/>
        <w:rPr>
          <w:sz w:val="18"/>
          <w:szCs w:val="18"/>
        </w:rPr>
      </w:pPr>
      <w:bookmarkStart w:id="159" w:name="_Toc466879652"/>
      <w:bookmarkStart w:id="160" w:name="_Toc466879786"/>
      <w:bookmarkStart w:id="161" w:name="_Toc466879821"/>
      <w:bookmarkStart w:id="162" w:name="_Toc442712059"/>
      <w:r>
        <w:rPr>
          <w:sz w:val="18"/>
          <w:szCs w:val="18"/>
        </w:rPr>
        <w:lastRenderedPageBreak/>
        <w:t>1.6</w:t>
      </w:r>
      <w:r>
        <w:rPr>
          <w:sz w:val="18"/>
          <w:szCs w:val="18"/>
        </w:rPr>
        <w:tab/>
      </w:r>
      <w:r w:rsidR="002E5E32" w:rsidRPr="00D705C1">
        <w:rPr>
          <w:sz w:val="18"/>
          <w:szCs w:val="18"/>
        </w:rPr>
        <w:t>messa in servizio</w:t>
      </w:r>
      <w:bookmarkEnd w:id="159"/>
      <w:bookmarkEnd w:id="160"/>
      <w:bookmarkEnd w:id="161"/>
      <w:bookmarkEnd w:id="162"/>
    </w:p>
    <w:p w:rsidR="001374D3" w:rsidRPr="00D705C1" w:rsidRDefault="00D41BC9" w:rsidP="00EC05EB">
      <w:pPr>
        <w:pStyle w:val="corpodeltesto"/>
        <w:rPr>
          <w:rFonts w:cs="Arial"/>
          <w:sz w:val="18"/>
          <w:szCs w:val="18"/>
        </w:rPr>
      </w:pPr>
      <w:r>
        <w:rPr>
          <w:rFonts w:cs="Arial"/>
          <w:sz w:val="18"/>
          <w:szCs w:val="18"/>
        </w:rPr>
        <w:t>Per la prima messa in servizio</w:t>
      </w:r>
      <w:r w:rsidR="006C3BAC" w:rsidRPr="00D705C1">
        <w:rPr>
          <w:rFonts w:cs="Arial"/>
          <w:sz w:val="18"/>
          <w:szCs w:val="18"/>
        </w:rPr>
        <w:t xml:space="preserve"> e prima</w:t>
      </w:r>
      <w:r w:rsidR="00A25507" w:rsidRPr="00D705C1">
        <w:rPr>
          <w:rFonts w:cs="Arial"/>
          <w:sz w:val="18"/>
          <w:szCs w:val="18"/>
        </w:rPr>
        <w:t xml:space="preserve"> di ogni </w:t>
      </w:r>
      <w:r w:rsidR="001374D3" w:rsidRPr="00D705C1">
        <w:rPr>
          <w:rFonts w:cs="Arial"/>
          <w:sz w:val="18"/>
          <w:szCs w:val="18"/>
        </w:rPr>
        <w:t>utilizzo verificare che</w:t>
      </w:r>
      <w:r w:rsidR="00B84C7B">
        <w:rPr>
          <w:rFonts w:cs="Arial"/>
          <w:sz w:val="18"/>
          <w:szCs w:val="18"/>
        </w:rPr>
        <w:t xml:space="preserve"> (a cura dell’installatore)</w:t>
      </w:r>
      <w:r w:rsidR="001374D3" w:rsidRPr="00D705C1">
        <w:rPr>
          <w:rFonts w:cs="Arial"/>
          <w:sz w:val="18"/>
          <w:szCs w:val="18"/>
        </w:rPr>
        <w:t>:</w:t>
      </w:r>
    </w:p>
    <w:p w:rsidR="00D41BC9" w:rsidRDefault="00611B5A" w:rsidP="00EC19B7">
      <w:pPr>
        <w:pStyle w:val="corpodeltesto"/>
        <w:numPr>
          <w:ilvl w:val="0"/>
          <w:numId w:val="7"/>
        </w:numPr>
        <w:rPr>
          <w:rFonts w:cs="Arial"/>
          <w:sz w:val="18"/>
          <w:szCs w:val="18"/>
        </w:rPr>
      </w:pPr>
      <w:r>
        <w:rPr>
          <w:rFonts w:cs="Arial"/>
          <w:sz w:val="18"/>
          <w:szCs w:val="18"/>
        </w:rPr>
        <w:t>tutte le parti</w:t>
      </w:r>
      <w:r w:rsidR="00D41BC9">
        <w:rPr>
          <w:rFonts w:cs="Arial"/>
          <w:sz w:val="18"/>
          <w:szCs w:val="18"/>
        </w:rPr>
        <w:t xml:space="preserve"> si presentino integre e perfettamente funzionanti;</w:t>
      </w:r>
    </w:p>
    <w:p w:rsidR="00D41BC9" w:rsidRDefault="00D41BC9" w:rsidP="00EC19B7">
      <w:pPr>
        <w:pStyle w:val="corpodeltesto"/>
        <w:numPr>
          <w:ilvl w:val="0"/>
          <w:numId w:val="7"/>
        </w:numPr>
        <w:rPr>
          <w:rFonts w:cs="Arial"/>
          <w:sz w:val="18"/>
          <w:szCs w:val="18"/>
        </w:rPr>
      </w:pPr>
      <w:r>
        <w:rPr>
          <w:rFonts w:cs="Arial"/>
          <w:sz w:val="18"/>
          <w:szCs w:val="18"/>
        </w:rPr>
        <w:t>la configurazione delle parti mobili sia quella attesa e che non siano presenti anomalie di posizione;</w:t>
      </w:r>
    </w:p>
    <w:p w:rsidR="001374D3" w:rsidRPr="00D705C1" w:rsidRDefault="00D41BC9" w:rsidP="00EC19B7">
      <w:pPr>
        <w:pStyle w:val="corpodeltesto"/>
        <w:numPr>
          <w:ilvl w:val="0"/>
          <w:numId w:val="7"/>
        </w:numPr>
        <w:rPr>
          <w:rFonts w:cs="Arial"/>
          <w:sz w:val="18"/>
          <w:szCs w:val="18"/>
        </w:rPr>
      </w:pPr>
      <w:r>
        <w:rPr>
          <w:rFonts w:cs="Arial"/>
          <w:sz w:val="18"/>
          <w:szCs w:val="18"/>
        </w:rPr>
        <w:t>tutti i collegamenti elettrici, pneumatici ed idraulici siano stati eseguiti correttamente</w:t>
      </w:r>
      <w:r w:rsidR="00B84C7B">
        <w:rPr>
          <w:rFonts w:cs="Arial"/>
          <w:sz w:val="18"/>
          <w:szCs w:val="18"/>
        </w:rPr>
        <w:t xml:space="preserve"> </w:t>
      </w:r>
    </w:p>
    <w:p w:rsidR="001374D3" w:rsidRPr="00D705C1" w:rsidRDefault="00D41BC9" w:rsidP="00EC19B7">
      <w:pPr>
        <w:pStyle w:val="corpodeltesto"/>
        <w:numPr>
          <w:ilvl w:val="0"/>
          <w:numId w:val="7"/>
        </w:numPr>
        <w:rPr>
          <w:rFonts w:cs="Arial"/>
          <w:sz w:val="18"/>
          <w:szCs w:val="18"/>
        </w:rPr>
      </w:pPr>
      <w:r>
        <w:rPr>
          <w:rFonts w:cs="Arial"/>
          <w:sz w:val="18"/>
          <w:szCs w:val="18"/>
        </w:rPr>
        <w:t>nessuna tubazione presenti</w:t>
      </w:r>
      <w:r w:rsidR="00A25507" w:rsidRPr="00D705C1">
        <w:rPr>
          <w:rFonts w:cs="Arial"/>
          <w:sz w:val="18"/>
          <w:szCs w:val="18"/>
        </w:rPr>
        <w:t xml:space="preserve"> punti di piega e/o strozzatura;</w:t>
      </w:r>
    </w:p>
    <w:p w:rsidR="00A25507" w:rsidRPr="00D705C1" w:rsidRDefault="00D41BC9" w:rsidP="00EC19B7">
      <w:pPr>
        <w:pStyle w:val="corpodeltesto"/>
        <w:numPr>
          <w:ilvl w:val="0"/>
          <w:numId w:val="7"/>
        </w:numPr>
        <w:rPr>
          <w:rFonts w:cs="Arial"/>
          <w:sz w:val="18"/>
          <w:szCs w:val="18"/>
        </w:rPr>
      </w:pPr>
      <w:r>
        <w:rPr>
          <w:rFonts w:cs="Arial"/>
          <w:sz w:val="18"/>
          <w:szCs w:val="18"/>
        </w:rPr>
        <w:t>tutte le tenute/guarnizioni siano integre ed efficienti</w:t>
      </w:r>
      <w:r w:rsidR="00A25507" w:rsidRPr="00D705C1">
        <w:rPr>
          <w:rFonts w:cs="Arial"/>
          <w:sz w:val="18"/>
          <w:szCs w:val="18"/>
        </w:rPr>
        <w:t>;</w:t>
      </w:r>
    </w:p>
    <w:p w:rsidR="00B80615" w:rsidRPr="00877187" w:rsidRDefault="00D41BC9" w:rsidP="00EC19B7">
      <w:pPr>
        <w:pStyle w:val="corpodeltesto"/>
        <w:numPr>
          <w:ilvl w:val="0"/>
          <w:numId w:val="7"/>
        </w:numPr>
        <w:rPr>
          <w:rFonts w:cs="Arial"/>
          <w:sz w:val="18"/>
          <w:szCs w:val="18"/>
        </w:rPr>
      </w:pPr>
      <w:r>
        <w:rPr>
          <w:rFonts w:cs="Arial"/>
          <w:sz w:val="18"/>
          <w:szCs w:val="18"/>
        </w:rPr>
        <w:t>nessun operatore si trovi in area pericolosa durante le manovre</w:t>
      </w:r>
      <w:r w:rsidR="001E29C9" w:rsidRPr="00D705C1">
        <w:rPr>
          <w:rFonts w:cs="Arial"/>
          <w:sz w:val="18"/>
          <w:szCs w:val="18"/>
        </w:rPr>
        <w:t>;</w:t>
      </w:r>
    </w:p>
    <w:p w:rsidR="009145AF" w:rsidRDefault="001137AA" w:rsidP="00B80615">
      <w:pPr>
        <w:pStyle w:val="corpodeltesto"/>
        <w:rPr>
          <w:rFonts w:cs="Arial"/>
          <w:sz w:val="20"/>
        </w:rPr>
      </w:pPr>
      <w:r>
        <w:rPr>
          <w:rFonts w:cs="Arial"/>
          <w:noProof/>
          <w:sz w:val="20"/>
          <w:lang w:bidi="ar-SA"/>
        </w:rPr>
        <mc:AlternateContent>
          <mc:Choice Requires="wpg">
            <w:drawing>
              <wp:anchor distT="0" distB="0" distL="114300" distR="114300" simplePos="0" relativeHeight="251620864" behindDoc="0" locked="0" layoutInCell="1" allowOverlap="1" wp14:anchorId="03057F1A" wp14:editId="04E9AA64">
                <wp:simplePos x="0" y="0"/>
                <wp:positionH relativeFrom="column">
                  <wp:posOffset>-39606</wp:posOffset>
                </wp:positionH>
                <wp:positionV relativeFrom="paragraph">
                  <wp:posOffset>73025</wp:posOffset>
                </wp:positionV>
                <wp:extent cx="6111698" cy="372140"/>
                <wp:effectExtent l="0" t="0" r="22860" b="27940"/>
                <wp:wrapNone/>
                <wp:docPr id="2720" name="Gruppo 2720"/>
                <wp:cNvGraphicFramePr/>
                <a:graphic xmlns:a="http://schemas.openxmlformats.org/drawingml/2006/main">
                  <a:graphicData uri="http://schemas.microsoft.com/office/word/2010/wordprocessingGroup">
                    <wpg:wgp>
                      <wpg:cNvGrpSpPr/>
                      <wpg:grpSpPr>
                        <a:xfrm>
                          <a:off x="0" y="0"/>
                          <a:ext cx="6111698" cy="372140"/>
                          <a:chOff x="0" y="0"/>
                          <a:chExt cx="6111698" cy="372140"/>
                        </a:xfrm>
                      </wpg:grpSpPr>
                      <wps:wsp>
                        <wps:cNvPr id="2570" name="Text Box 2522"/>
                        <wps:cNvSpPr txBox="1">
                          <a:spLocks noChangeArrowheads="1"/>
                        </wps:cNvSpPr>
                        <wps:spPr bwMode="auto">
                          <a:xfrm>
                            <a:off x="510363" y="0"/>
                            <a:ext cx="5601335" cy="3721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Default="005A3DA8" w:rsidP="001137AA">
                              <w:pPr>
                                <w:jc w:val="both"/>
                                <w:rPr>
                                  <w:rFonts w:ascii="Arial" w:hAnsi="Arial" w:cs="Arial"/>
                                  <w:b/>
                                  <w:color w:val="000000"/>
                                  <w:sz w:val="18"/>
                                  <w:szCs w:val="18"/>
                                </w:rPr>
                              </w:pPr>
                              <w:r w:rsidRPr="00D705C1">
                                <w:rPr>
                                  <w:rFonts w:ascii="Arial" w:hAnsi="Arial" w:cs="Arial"/>
                                  <w:b/>
                                  <w:color w:val="000000"/>
                                  <w:sz w:val="18"/>
                                  <w:szCs w:val="18"/>
                                </w:rPr>
                                <w:t xml:space="preserve">N.B. E' cura e onere dell'utilizzatore verificare sistematicamente che </w:t>
                              </w:r>
                              <w:r>
                                <w:rPr>
                                  <w:rFonts w:ascii="Arial" w:hAnsi="Arial" w:cs="Arial"/>
                                  <w:b/>
                                  <w:color w:val="000000"/>
                                  <w:sz w:val="18"/>
                                  <w:szCs w:val="18"/>
                                </w:rPr>
                                <w:t>l’impianto resti integro, perfettamente efficiente ed utilizzabile incompleta sicurezza per gli operatori.</w:t>
                              </w:r>
                            </w:p>
                            <w:p w:rsidR="005A3DA8" w:rsidRPr="001354E4" w:rsidRDefault="005A3DA8" w:rsidP="009145AF">
                              <w:pPr>
                                <w:rPr>
                                  <w:rFonts w:ascii="Arial" w:hAnsi="Arial" w:cs="Arial"/>
                                </w:rPr>
                              </w:pPr>
                            </w:p>
                          </w:txbxContent>
                        </wps:txbx>
                        <wps:bodyPr rot="0" vert="horz" wrap="square" lIns="91440" tIns="45720" rIns="91440" bIns="45720" anchor="t" anchorCtr="0" upright="1">
                          <a:noAutofit/>
                        </wps:bodyPr>
                      </wps:wsp>
                      <pic:pic xmlns:pic="http://schemas.openxmlformats.org/drawingml/2006/picture">
                        <pic:nvPicPr>
                          <pic:cNvPr id="2571" name="Picture 2582"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302"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uppo 2720" o:spid="_x0000_s1055" style="position:absolute;left:0;text-align:left;margin-left:-3.1pt;margin-top:5.75pt;width:481.25pt;height:29.3pt;z-index:251620864" coordsize="61116,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">
                <v:shape id="Text Box 2522" o:spid="_x0000_s1056" type="#_x0000_t202" style="position:absolute;left:5103;width:56013;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b7sQA&#10;AADdAAAADwAAAGRycy9kb3ducmV2LnhtbERPy2rCQBTdF/yH4Qru6kSpbY1ORAoakXbR1IXuLpmb&#10;B2buhMxo4t93FoUuD+e93gymEXfqXG1ZwWwagSDOra65VHD62T2/g3AeWWNjmRQ8yMEmGT2tMda2&#10;52+6Z74UIYRdjAoq79tYSpdXZNBNbUscuMJ2Bn2AXSl1h30IN42cR9GrNFhzaKiwpY+K8mt2Mwoo&#10;fSl36eVrGen95/G8KLIjPmqlJuNhuwLhafD/4j/3QSuYL97C/vAmPAG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2+7EAAAA3QAAAA8AAAAAAAAAAAAAAAAAmAIAAGRycy9k&#10;b3ducmV2LnhtbFBLBQYAAAAABAAEAPUAAACJAwAAAAA=&#10;" filled="f" strokecolor="red" strokeweight="1.5pt">
                  <v:textbox>
                    <w:txbxContent>
                      <w:p w:rsidR="005A3DA8" w:rsidRDefault="005A3DA8" w:rsidP="001137AA">
                        <w:pPr>
                          <w:jc w:val="both"/>
                          <w:rPr>
                            <w:rFonts w:ascii="Arial" w:hAnsi="Arial" w:cs="Arial"/>
                            <w:b/>
                            <w:color w:val="000000"/>
                            <w:sz w:val="18"/>
                            <w:szCs w:val="18"/>
                          </w:rPr>
                        </w:pPr>
                        <w:r w:rsidRPr="00D705C1">
                          <w:rPr>
                            <w:rFonts w:ascii="Arial" w:hAnsi="Arial" w:cs="Arial"/>
                            <w:b/>
                            <w:color w:val="000000"/>
                            <w:sz w:val="18"/>
                            <w:szCs w:val="18"/>
                          </w:rPr>
                          <w:t xml:space="preserve">N.B. E' cura e onere dell'utilizzatore verificare sistematicamente che </w:t>
                        </w:r>
                        <w:r>
                          <w:rPr>
                            <w:rFonts w:ascii="Arial" w:hAnsi="Arial" w:cs="Arial"/>
                            <w:b/>
                            <w:color w:val="000000"/>
                            <w:sz w:val="18"/>
                            <w:szCs w:val="18"/>
                          </w:rPr>
                          <w:t>l’impianto resti integro, perfettamente efficiente ed utilizzabile incompleta sicurezza per gli operatori.</w:t>
                        </w:r>
                      </w:p>
                      <w:p w:rsidR="005A3DA8" w:rsidRPr="001354E4" w:rsidRDefault="005A3DA8" w:rsidP="009145AF">
                        <w:pPr>
                          <w:rPr>
                            <w:rFonts w:ascii="Arial" w:hAnsi="Arial" w:cs="Arial"/>
                          </w:rPr>
                        </w:pPr>
                      </w:p>
                    </w:txbxContent>
                  </v:textbox>
                </v:shape>
                <v:shape id="Picture 2582" o:spid="_x0000_s1057" type="#_x0000_t75" alt="Attenzione" style="position:absolute;width:4253;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q4vHGAAAA3QAAAA8AAABkcnMvZG93bnJldi54bWxEj0FLw0AUhO+C/2F5Qm/tJim1GrstWhBE&#10;gmDrweMj+0yC2bdx97WN/npXKHgcZuYbZrUZXa+OFGLn2UA+y0AR19523Bh42z9Ob0BFQbbYeyYD&#10;3xRhs768WGFp/Ylf6biTRiUIxxINtCJDqXWsW3IYZ34gTt6HDw4lydBoG/CU4K7XRZZda4cdp4UW&#10;B9q2VH/uDs5A9fCeS/WymD8HFuuKr9ufsRJjJlfj/R0ooVH+w+f2kzVQLJY5/L1JT0C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ri8cYAAADdAAAADwAAAAAAAAAAAAAA&#10;AACfAgAAZHJzL2Rvd25yZXYueG1sUEsFBgAAAAAEAAQA9wAAAJIDAAAAAA==&#10;">
                  <v:imagedata r:id="rId24" o:title="Attenzione"/>
                  <v:path arrowok="t"/>
                  <o:lock v:ext="edit" aspectratio="f"/>
                </v:shape>
              </v:group>
            </w:pict>
          </mc:Fallback>
        </mc:AlternateContent>
      </w:r>
    </w:p>
    <w:p w:rsidR="009145AF" w:rsidRDefault="009145AF" w:rsidP="00B80615">
      <w:pPr>
        <w:pStyle w:val="corpodeltesto"/>
        <w:rPr>
          <w:rFonts w:cs="Arial"/>
          <w:sz w:val="20"/>
        </w:rPr>
      </w:pPr>
    </w:p>
    <w:p w:rsidR="009145AF" w:rsidRDefault="009145AF" w:rsidP="00B80615">
      <w:pPr>
        <w:pStyle w:val="corpodeltesto"/>
        <w:rPr>
          <w:rFonts w:cs="Arial"/>
          <w:sz w:val="20"/>
        </w:rPr>
      </w:pPr>
    </w:p>
    <w:p w:rsidR="00D705C1" w:rsidRDefault="00D705C1" w:rsidP="00B80615">
      <w:pPr>
        <w:pStyle w:val="corpodeltesto"/>
        <w:rPr>
          <w:rFonts w:cs="Arial"/>
          <w:sz w:val="20"/>
        </w:rPr>
      </w:pPr>
    </w:p>
    <w:p w:rsidR="00D705C1" w:rsidRPr="00A112C1" w:rsidRDefault="00D705C1" w:rsidP="00B80615">
      <w:pPr>
        <w:pStyle w:val="corpodeltesto"/>
        <w:rPr>
          <w:rFonts w:cs="Arial"/>
          <w:sz w:val="18"/>
          <w:szCs w:val="18"/>
        </w:rPr>
      </w:pPr>
    </w:p>
    <w:p w:rsidR="00B80615" w:rsidRPr="00A112C1" w:rsidRDefault="00441D01" w:rsidP="00441D01">
      <w:pPr>
        <w:pStyle w:val="Titolo2"/>
        <w:tabs>
          <w:tab w:val="left" w:pos="567"/>
        </w:tabs>
        <w:spacing w:before="0" w:after="0"/>
        <w:ind w:left="567" w:hanging="567"/>
        <w:jc w:val="both"/>
        <w:rPr>
          <w:sz w:val="18"/>
          <w:szCs w:val="18"/>
        </w:rPr>
      </w:pPr>
      <w:bookmarkStart w:id="163" w:name="_Toc442712060"/>
      <w:r>
        <w:rPr>
          <w:sz w:val="18"/>
          <w:szCs w:val="18"/>
        </w:rPr>
        <w:t>1.7</w:t>
      </w:r>
      <w:r>
        <w:rPr>
          <w:sz w:val="18"/>
          <w:szCs w:val="18"/>
        </w:rPr>
        <w:tab/>
      </w:r>
      <w:r w:rsidR="0015580D" w:rsidRPr="00A112C1">
        <w:rPr>
          <w:sz w:val="18"/>
          <w:szCs w:val="18"/>
        </w:rPr>
        <w:t>demolizione</w:t>
      </w:r>
      <w:bookmarkEnd w:id="163"/>
    </w:p>
    <w:p w:rsidR="00B80615" w:rsidRPr="00A112C1" w:rsidRDefault="00B80615" w:rsidP="00B80615">
      <w:pPr>
        <w:pStyle w:val="corpodeltesto"/>
        <w:rPr>
          <w:rFonts w:cs="Arial"/>
          <w:sz w:val="18"/>
          <w:szCs w:val="18"/>
        </w:rPr>
      </w:pPr>
      <w:r w:rsidRPr="00A112C1">
        <w:rPr>
          <w:rFonts w:cs="Arial"/>
          <w:sz w:val="18"/>
          <w:szCs w:val="18"/>
        </w:rPr>
        <w:t>Per la c</w:t>
      </w:r>
      <w:r w:rsidR="00F535C5" w:rsidRPr="00A112C1">
        <w:rPr>
          <w:rFonts w:cs="Arial"/>
          <w:sz w:val="18"/>
          <w:szCs w:val="18"/>
        </w:rPr>
        <w:t xml:space="preserve">ostruzione della </w:t>
      </w:r>
      <w:r w:rsidR="00C231BA" w:rsidRPr="00C231BA">
        <w:rPr>
          <w:rFonts w:cs="Arial"/>
          <w:i/>
          <w:sz w:val="18"/>
          <w:szCs w:val="18"/>
        </w:rPr>
        <w:t>quasi macchina</w:t>
      </w:r>
      <w:r w:rsidRPr="00A112C1">
        <w:rPr>
          <w:rFonts w:cs="Arial"/>
          <w:sz w:val="18"/>
          <w:szCs w:val="18"/>
        </w:rPr>
        <w:t xml:space="preserve"> </w:t>
      </w:r>
      <w:r w:rsidRPr="00A112C1">
        <w:rPr>
          <w:rFonts w:cs="Arial"/>
          <w:b/>
          <w:bCs/>
          <w:sz w:val="18"/>
          <w:szCs w:val="18"/>
        </w:rPr>
        <w:t>non</w:t>
      </w:r>
      <w:r w:rsidRPr="00A112C1">
        <w:rPr>
          <w:rFonts w:cs="Arial"/>
          <w:sz w:val="18"/>
          <w:szCs w:val="18"/>
        </w:rPr>
        <w:t xml:space="preserve"> sono stati usati compo</w:t>
      </w:r>
      <w:r w:rsidR="005D10A0" w:rsidRPr="00A112C1">
        <w:rPr>
          <w:rFonts w:cs="Arial"/>
          <w:sz w:val="18"/>
          <w:szCs w:val="18"/>
        </w:rPr>
        <w:t>nenti/</w:t>
      </w:r>
      <w:r w:rsidR="00F535C5" w:rsidRPr="00A112C1">
        <w:rPr>
          <w:rFonts w:cs="Arial"/>
          <w:sz w:val="18"/>
          <w:szCs w:val="18"/>
        </w:rPr>
        <w:t xml:space="preserve">materiali classificati </w:t>
      </w:r>
      <w:r w:rsidRPr="00A112C1">
        <w:rPr>
          <w:rFonts w:cs="Arial"/>
          <w:sz w:val="18"/>
          <w:szCs w:val="18"/>
        </w:rPr>
        <w:t>come inquinanti.</w:t>
      </w:r>
    </w:p>
    <w:p w:rsidR="00B80615" w:rsidRPr="00A112C1" w:rsidRDefault="00F535C5" w:rsidP="00B80615">
      <w:pPr>
        <w:pStyle w:val="corpodeltesto"/>
        <w:rPr>
          <w:rFonts w:cs="Arial"/>
          <w:sz w:val="18"/>
          <w:szCs w:val="18"/>
        </w:rPr>
      </w:pPr>
      <w:r w:rsidRPr="00A112C1">
        <w:rPr>
          <w:rFonts w:cs="Arial"/>
          <w:sz w:val="18"/>
          <w:szCs w:val="18"/>
        </w:rPr>
        <w:t xml:space="preserve">La </w:t>
      </w:r>
      <w:r w:rsidR="00C231BA" w:rsidRPr="00C231BA">
        <w:rPr>
          <w:rFonts w:cs="Arial"/>
          <w:i/>
          <w:sz w:val="18"/>
          <w:szCs w:val="18"/>
        </w:rPr>
        <w:t xml:space="preserve">quasi </w:t>
      </w:r>
      <w:r w:rsidRPr="00C231BA">
        <w:rPr>
          <w:rFonts w:cs="Arial"/>
          <w:i/>
          <w:sz w:val="18"/>
          <w:szCs w:val="18"/>
        </w:rPr>
        <w:t>macchina</w:t>
      </w:r>
      <w:r w:rsidR="00B80615" w:rsidRPr="00A112C1">
        <w:rPr>
          <w:rFonts w:cs="Arial"/>
          <w:sz w:val="18"/>
          <w:szCs w:val="18"/>
        </w:rPr>
        <w:t xml:space="preserve"> e </w:t>
      </w:r>
      <w:r w:rsidRPr="00A112C1">
        <w:rPr>
          <w:rFonts w:cs="Arial"/>
          <w:sz w:val="18"/>
          <w:szCs w:val="18"/>
        </w:rPr>
        <w:t xml:space="preserve">i </w:t>
      </w:r>
      <w:r w:rsidR="00B80615" w:rsidRPr="00A112C1">
        <w:rPr>
          <w:rFonts w:cs="Arial"/>
          <w:sz w:val="18"/>
          <w:szCs w:val="18"/>
        </w:rPr>
        <w:t xml:space="preserve">dispositivi </w:t>
      </w:r>
      <w:r w:rsidRPr="00A112C1">
        <w:rPr>
          <w:rFonts w:cs="Arial"/>
          <w:sz w:val="18"/>
          <w:szCs w:val="18"/>
        </w:rPr>
        <w:t xml:space="preserve">accessori, </w:t>
      </w:r>
      <w:r w:rsidR="00B80615" w:rsidRPr="00A112C1">
        <w:rPr>
          <w:rFonts w:cs="Arial"/>
          <w:sz w:val="18"/>
          <w:szCs w:val="18"/>
        </w:rPr>
        <w:t>sono composti per la maggior parte da materiali metallici, che sono materie prime riciclabili. Le altre parti, sostanzialmente tutte in materiale plastico, dovranno essere consegnate a ditte apposite che si occupano di riciclo e separazione dei rifiuti in base alla specifica possibilità di recupero.</w:t>
      </w:r>
    </w:p>
    <w:p w:rsidR="00B80615" w:rsidRPr="00A112C1" w:rsidRDefault="00B80615" w:rsidP="00B80615">
      <w:pPr>
        <w:pStyle w:val="corpodeltesto"/>
        <w:rPr>
          <w:rFonts w:cs="Arial"/>
          <w:sz w:val="18"/>
          <w:szCs w:val="18"/>
        </w:rPr>
      </w:pPr>
      <w:r w:rsidRPr="00A112C1">
        <w:rPr>
          <w:rFonts w:cs="Arial"/>
          <w:sz w:val="18"/>
          <w:szCs w:val="18"/>
        </w:rPr>
        <w:t>Particolare menzione meritano i lubrificanti in genere (ad esempio l’olio</w:t>
      </w:r>
      <w:r w:rsidR="005D10A0" w:rsidRPr="00A112C1">
        <w:rPr>
          <w:rFonts w:cs="Arial"/>
          <w:sz w:val="18"/>
          <w:szCs w:val="18"/>
        </w:rPr>
        <w:t xml:space="preserve"> del riduttore</w:t>
      </w:r>
      <w:r w:rsidRPr="00A112C1">
        <w:rPr>
          <w:rFonts w:cs="Arial"/>
          <w:sz w:val="18"/>
          <w:szCs w:val="18"/>
        </w:rPr>
        <w:t xml:space="preserve">) che devono essere smaltiti dalle società autorizzate al recupero </w:t>
      </w:r>
      <w:r w:rsidR="00B20FB5" w:rsidRPr="00A112C1">
        <w:rPr>
          <w:rFonts w:cs="Arial"/>
          <w:sz w:val="18"/>
          <w:szCs w:val="18"/>
        </w:rPr>
        <w:t xml:space="preserve">di </w:t>
      </w:r>
      <w:r w:rsidRPr="00A112C1">
        <w:rPr>
          <w:rFonts w:cs="Arial"/>
          <w:sz w:val="18"/>
          <w:szCs w:val="18"/>
        </w:rPr>
        <w:t xml:space="preserve">oli esausti. </w:t>
      </w:r>
    </w:p>
    <w:p w:rsidR="00233FD0" w:rsidRPr="00A112C1" w:rsidRDefault="00233FD0" w:rsidP="00B80615">
      <w:pPr>
        <w:pStyle w:val="corpodeltesto"/>
        <w:rPr>
          <w:rFonts w:cs="Arial"/>
          <w:sz w:val="18"/>
          <w:szCs w:val="18"/>
        </w:rPr>
      </w:pPr>
      <w:r w:rsidRPr="00A112C1">
        <w:rPr>
          <w:rFonts w:cs="Arial"/>
          <w:sz w:val="18"/>
          <w:szCs w:val="18"/>
        </w:rPr>
        <w:t xml:space="preserve">Prima di procedere alla demolizione, accertarsi </w:t>
      </w:r>
      <w:r w:rsidR="005D10A0" w:rsidRPr="00A112C1">
        <w:rPr>
          <w:rFonts w:cs="Arial"/>
          <w:sz w:val="18"/>
          <w:szCs w:val="18"/>
        </w:rPr>
        <w:t xml:space="preserve">di aver scollegato tutte le connessioni (pneumatiche, elettriche ecc.) </w:t>
      </w:r>
      <w:r w:rsidRPr="00A112C1">
        <w:rPr>
          <w:rFonts w:cs="Arial"/>
          <w:sz w:val="18"/>
          <w:szCs w:val="18"/>
        </w:rPr>
        <w:t>e/o ci sia ancora pressione nei circuiti pneumatici.</w:t>
      </w:r>
    </w:p>
    <w:p w:rsidR="008633AC" w:rsidRDefault="008633AC" w:rsidP="00B80615">
      <w:pPr>
        <w:pStyle w:val="corpodeltesto"/>
        <w:rPr>
          <w:rFonts w:cs="Arial"/>
          <w:sz w:val="18"/>
          <w:szCs w:val="18"/>
        </w:rPr>
      </w:pPr>
    </w:p>
    <w:p w:rsidR="00C70351" w:rsidRDefault="00C70351" w:rsidP="00B80615">
      <w:pPr>
        <w:pStyle w:val="corpodeltesto"/>
        <w:rPr>
          <w:rFonts w:cs="Arial"/>
          <w:sz w:val="18"/>
          <w:szCs w:val="18"/>
        </w:rPr>
      </w:pPr>
    </w:p>
    <w:p w:rsidR="00B80615" w:rsidRPr="00A112C1" w:rsidRDefault="00B80615" w:rsidP="00EC19B7">
      <w:pPr>
        <w:pStyle w:val="Titolo1"/>
        <w:numPr>
          <w:ilvl w:val="0"/>
          <w:numId w:val="10"/>
        </w:numPr>
        <w:spacing w:before="0" w:after="0"/>
        <w:jc w:val="both"/>
        <w:rPr>
          <w:bCs/>
          <w:sz w:val="22"/>
          <w:szCs w:val="22"/>
        </w:rPr>
      </w:pPr>
      <w:bookmarkStart w:id="164" w:name="_Toc442712061"/>
      <w:r w:rsidRPr="00A112C1">
        <w:rPr>
          <w:sz w:val="22"/>
          <w:szCs w:val="22"/>
        </w:rPr>
        <w:t>DESCRIZIONE GENERALE</w:t>
      </w:r>
      <w:bookmarkEnd w:id="164"/>
    </w:p>
    <w:p w:rsidR="003377A7" w:rsidRDefault="003377A7" w:rsidP="007B431D">
      <w:pPr>
        <w:spacing w:before="120"/>
        <w:jc w:val="both"/>
        <w:rPr>
          <w:rFonts w:ascii="Arial" w:hAnsi="Arial" w:cs="Arial"/>
          <w:snapToGrid w:val="0"/>
          <w:sz w:val="18"/>
          <w:szCs w:val="18"/>
        </w:rPr>
      </w:pPr>
      <w:r w:rsidRPr="003377A7">
        <w:rPr>
          <w:rFonts w:ascii="Arial" w:hAnsi="Arial" w:cs="Arial"/>
          <w:sz w:val="18"/>
          <w:szCs w:val="18"/>
        </w:rPr>
        <w:t xml:space="preserve">La </w:t>
      </w:r>
      <w:r w:rsidRPr="003377A7">
        <w:rPr>
          <w:rFonts w:ascii="Arial" w:hAnsi="Arial" w:cs="Arial"/>
          <w:i/>
          <w:sz w:val="18"/>
          <w:szCs w:val="18"/>
        </w:rPr>
        <w:t>quasi macchina</w:t>
      </w:r>
      <w:r w:rsidRPr="003377A7">
        <w:rPr>
          <w:rFonts w:ascii="Arial" w:hAnsi="Arial" w:cs="Arial"/>
          <w:sz w:val="18"/>
          <w:szCs w:val="18"/>
        </w:rPr>
        <w:t xml:space="preserve"> qui descritta è </w:t>
      </w:r>
      <w:r w:rsidR="00B0093C">
        <w:rPr>
          <w:rFonts w:ascii="Arial" w:hAnsi="Arial" w:cs="Arial"/>
          <w:sz w:val="18"/>
          <w:szCs w:val="18"/>
        </w:rPr>
        <w:t xml:space="preserve">una linea </w:t>
      </w:r>
      <w:r w:rsidRPr="003377A7">
        <w:rPr>
          <w:rFonts w:ascii="Arial" w:hAnsi="Arial" w:cs="Arial"/>
          <w:sz w:val="18"/>
          <w:szCs w:val="18"/>
        </w:rPr>
        <w:t>composta da due trasportatore a rulli frizionati e da un discensore</w:t>
      </w:r>
      <w:r w:rsidR="00B0093C">
        <w:rPr>
          <w:rFonts w:ascii="Arial" w:hAnsi="Arial" w:cs="Arial"/>
          <w:sz w:val="18"/>
          <w:szCs w:val="18"/>
        </w:rPr>
        <w:t>/</w:t>
      </w:r>
      <w:r w:rsidRPr="003377A7">
        <w:rPr>
          <w:rFonts w:ascii="Arial" w:hAnsi="Arial" w:cs="Arial"/>
          <w:sz w:val="18"/>
          <w:szCs w:val="18"/>
        </w:rPr>
        <w:t>elevatore</w:t>
      </w:r>
      <w:r w:rsidR="00B0093C">
        <w:rPr>
          <w:rFonts w:ascii="Arial" w:hAnsi="Arial" w:cs="Arial"/>
          <w:sz w:val="18"/>
          <w:szCs w:val="18"/>
        </w:rPr>
        <w:t xml:space="preserve"> (sono assenti la motorizzazione del discensore tutta la parte elettrica, la sensoristica ed il sistema di gestione controllo</w:t>
      </w:r>
      <w:r w:rsidRPr="003377A7">
        <w:rPr>
          <w:rFonts w:ascii="Arial" w:hAnsi="Arial" w:cs="Arial"/>
          <w:sz w:val="18"/>
          <w:szCs w:val="18"/>
        </w:rPr>
        <w:t xml:space="preserve">. Ciascuno dei trasportatori è dotato di un fermo a leva ad azionamento pneumatico per l’arresto di 1/2 basamenti. </w:t>
      </w:r>
    </w:p>
    <w:p w:rsidR="003377A7" w:rsidRDefault="003377A7" w:rsidP="007B431D">
      <w:pPr>
        <w:spacing w:before="120"/>
        <w:jc w:val="both"/>
        <w:rPr>
          <w:rFonts w:ascii="Arial" w:hAnsi="Arial" w:cs="Arial"/>
          <w:snapToGrid w:val="0"/>
          <w:sz w:val="18"/>
          <w:szCs w:val="18"/>
        </w:rPr>
      </w:pPr>
    </w:p>
    <w:p w:rsidR="003377A7" w:rsidRDefault="00B0093C" w:rsidP="007B431D">
      <w:pPr>
        <w:spacing w:before="120"/>
        <w:jc w:val="both"/>
        <w:rPr>
          <w:rFonts w:ascii="Arial" w:hAnsi="Arial" w:cs="Arial"/>
          <w:snapToGrid w:val="0"/>
          <w:sz w:val="18"/>
          <w:szCs w:val="18"/>
        </w:rPr>
      </w:pPr>
      <w:r>
        <w:rPr>
          <w:rFonts w:ascii="Arial" w:hAnsi="Arial" w:cs="Arial"/>
          <w:noProof/>
          <w:sz w:val="18"/>
          <w:szCs w:val="18"/>
          <w:lang w:bidi="ar-SA"/>
        </w:rPr>
        <mc:AlternateContent>
          <mc:Choice Requires="wpg">
            <w:drawing>
              <wp:anchor distT="0" distB="0" distL="114300" distR="114300" simplePos="0" relativeHeight="251719168" behindDoc="1" locked="0" layoutInCell="1" allowOverlap="1" wp14:anchorId="133A7CAD" wp14:editId="45CDA1C1">
                <wp:simplePos x="0" y="0"/>
                <wp:positionH relativeFrom="column">
                  <wp:posOffset>255270</wp:posOffset>
                </wp:positionH>
                <wp:positionV relativeFrom="paragraph">
                  <wp:posOffset>35891</wp:posOffset>
                </wp:positionV>
                <wp:extent cx="5540375" cy="3179445"/>
                <wp:effectExtent l="0" t="0" r="3175" b="1905"/>
                <wp:wrapNone/>
                <wp:docPr id="2606" name="Gruppo 2606"/>
                <wp:cNvGraphicFramePr/>
                <a:graphic xmlns:a="http://schemas.openxmlformats.org/drawingml/2006/main">
                  <a:graphicData uri="http://schemas.microsoft.com/office/word/2010/wordprocessingGroup">
                    <wpg:wgp>
                      <wpg:cNvGrpSpPr/>
                      <wpg:grpSpPr>
                        <a:xfrm>
                          <a:off x="0" y="0"/>
                          <a:ext cx="5540375" cy="3179445"/>
                          <a:chOff x="0" y="0"/>
                          <a:chExt cx="5540991" cy="3179928"/>
                        </a:xfrm>
                      </wpg:grpSpPr>
                      <pic:pic xmlns:pic="http://schemas.openxmlformats.org/drawingml/2006/picture">
                        <pic:nvPicPr>
                          <pic:cNvPr id="2603" name="Immagine 2603"/>
                          <pic:cNvPicPr>
                            <a:picLocks noChangeAspect="1"/>
                          </pic:cNvPicPr>
                        </pic:nvPicPr>
                        <pic:blipFill rotWithShape="1">
                          <a:blip r:embed="rId25" cstate="print">
                            <a:extLst>
                              <a:ext uri="{28A0092B-C50C-407E-A947-70E740481C1C}">
                                <a14:useLocalDpi xmlns:a14="http://schemas.microsoft.com/office/drawing/2010/main" val="0"/>
                              </a:ext>
                            </a:extLst>
                          </a:blip>
                          <a:srcRect l="22637" t="19662" r="5934" b="15800"/>
                          <a:stretch/>
                        </pic:blipFill>
                        <pic:spPr bwMode="auto">
                          <a:xfrm>
                            <a:off x="1842448" y="1303361"/>
                            <a:ext cx="3698543" cy="18765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05" name="Immagine 2605"/>
                          <pic:cNvPicPr>
                            <a:picLocks noChangeAspect="1"/>
                          </pic:cNvPicPr>
                        </pic:nvPicPr>
                        <pic:blipFill rotWithShape="1">
                          <a:blip r:embed="rId26" cstate="print">
                            <a:extLst>
                              <a:ext uri="{28A0092B-C50C-407E-A947-70E740481C1C}">
                                <a14:useLocalDpi xmlns:a14="http://schemas.microsoft.com/office/drawing/2010/main" val="0"/>
                              </a:ext>
                            </a:extLst>
                          </a:blip>
                          <a:srcRect l="41318" t="14566" r="33333" b="7784"/>
                          <a:stretch/>
                        </pic:blipFill>
                        <pic:spPr bwMode="auto">
                          <a:xfrm>
                            <a:off x="0" y="0"/>
                            <a:ext cx="1842448" cy="31662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po 2606" o:spid="_x0000_s1026" style="position:absolute;margin-left:20.1pt;margin-top:2.85pt;width:436.25pt;height:250.35pt;z-index:-251597312" coordsize="55409,3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">
                <v:shape id="Immagine 2603" o:spid="_x0000_s1027" type="#_x0000_t75" style="position:absolute;left:18424;top:13033;width:36985;height:1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7+rDAAAA3QAAAA8AAABkcnMvZG93bnJldi54bWxEj0GLwjAUhO8L/ofwBG9rqgtlqUYRccGT&#10;stWLt0fzbIrNS0lirf/eCAt7HGbmG2a5HmwrevKhcaxgNs1AEFdON1wrOJ9+Pr9BhIissXVMCp4U&#10;YL0afSyx0O7Bv9SXsRYJwqFABSbGrpAyVIYshqnriJN3dd5iTNLXUnt8JLht5TzLcmmx4bRgsKOt&#10;oepW3q2CuzbNsd8Pl/JAs9w/T3KzO/RKTcbDZgEi0hD/w3/tvVYwz7MveL9JT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Pv6sMAAADdAAAADwAAAAAAAAAAAAAAAACf&#10;AgAAZHJzL2Rvd25yZXYueG1sUEsFBgAAAAAEAAQA9wAAAI8DAAAAAA==&#10;">
                  <v:imagedata r:id="rId27" o:title="" croptop="12886f" cropbottom="10355f" cropleft="14835f" cropright="3889f"/>
                  <v:path arrowok="t"/>
                </v:shape>
                <v:shape id="Immagine 2605" o:spid="_x0000_s1028" type="#_x0000_t75" style="position:absolute;width:18424;height:3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cAjFAAAA3QAAAA8AAABkcnMvZG93bnJldi54bWxEj0FrwkAUhO+F/oflCb3VjYoSUleRQkDo&#10;pU3aQ2+P7DMbzL4Nu2uM/75bEDwOM/MNs91Pthcj+dA5VrCYZyCIG6c7bhV81+VrDiJEZI29Y1Jw&#10;owD73fPTFgvtrvxFYxVbkSAcClRgYhwKKUNjyGKYu4E4eSfnLcYkfSu1x2uC214us2wjLXacFgwO&#10;9G6oOVcXq6D8rT5LHxervPlZVR+5qcf1rVbqZTYd3kBEmuIjfG8ftYLlJlvD/5v0BO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IHAIxQAAAN0AAAAPAAAAAAAAAAAAAAAA&#10;AJ8CAABkcnMvZG93bnJldi54bWxQSwUGAAAAAAQABAD3AAAAkQMAAAAA&#10;">
                  <v:imagedata r:id="rId28" o:title="" croptop="9546f" cropbottom="5101f" cropleft="27078f" cropright="21845f"/>
                  <v:path arrowok="t"/>
                </v:shape>
              </v:group>
            </w:pict>
          </mc:Fallback>
        </mc:AlternateContent>
      </w: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3377A7" w:rsidRDefault="003377A7" w:rsidP="007B431D">
      <w:pPr>
        <w:spacing w:before="120"/>
        <w:jc w:val="both"/>
        <w:rPr>
          <w:rFonts w:ascii="Arial" w:hAnsi="Arial" w:cs="Arial"/>
          <w:snapToGrid w:val="0"/>
          <w:sz w:val="18"/>
          <w:szCs w:val="18"/>
        </w:rPr>
      </w:pPr>
    </w:p>
    <w:p w:rsidR="005F0C4C" w:rsidRPr="002A6D22" w:rsidRDefault="005F0C4C" w:rsidP="005F0C4C">
      <w:pPr>
        <w:jc w:val="both"/>
        <w:rPr>
          <w:rFonts w:ascii="Arial" w:hAnsi="Arial" w:cs="Arial"/>
          <w:sz w:val="18"/>
          <w:szCs w:val="18"/>
        </w:rPr>
      </w:pPr>
    </w:p>
    <w:p w:rsidR="003557AE" w:rsidRDefault="003557AE" w:rsidP="005F0C4C">
      <w:pPr>
        <w:jc w:val="both"/>
        <w:rPr>
          <w:rFonts w:ascii="Arial" w:hAnsi="Arial" w:cs="Arial"/>
          <w:sz w:val="18"/>
          <w:szCs w:val="18"/>
        </w:rPr>
      </w:pPr>
    </w:p>
    <w:p w:rsidR="000A1E9F" w:rsidRPr="002A6D22" w:rsidRDefault="000A1E9F" w:rsidP="00EC19B7">
      <w:pPr>
        <w:pStyle w:val="Paragrafoelenco"/>
        <w:keepNext/>
        <w:numPr>
          <w:ilvl w:val="0"/>
          <w:numId w:val="15"/>
        </w:numPr>
        <w:jc w:val="both"/>
        <w:outlineLvl w:val="1"/>
        <w:rPr>
          <w:rFonts w:ascii="Arial" w:hAnsi="Arial"/>
          <w:b/>
          <w:caps/>
          <w:vanish/>
          <w:sz w:val="18"/>
          <w:szCs w:val="18"/>
        </w:rPr>
      </w:pPr>
    </w:p>
    <w:p w:rsidR="000A1E9F" w:rsidRPr="002A6D22" w:rsidRDefault="000A1E9F" w:rsidP="00EC19B7">
      <w:pPr>
        <w:pStyle w:val="Paragrafoelenco"/>
        <w:keepNext/>
        <w:numPr>
          <w:ilvl w:val="0"/>
          <w:numId w:val="15"/>
        </w:numPr>
        <w:jc w:val="both"/>
        <w:outlineLvl w:val="1"/>
        <w:rPr>
          <w:rFonts w:ascii="Arial" w:hAnsi="Arial"/>
          <w:b/>
          <w:caps/>
          <w:vanish/>
          <w:sz w:val="18"/>
          <w:szCs w:val="18"/>
        </w:rPr>
      </w:pPr>
    </w:p>
    <w:p w:rsidR="00B00B9B" w:rsidRPr="003B5A68" w:rsidRDefault="001D2C3C" w:rsidP="00EC19B7">
      <w:pPr>
        <w:pStyle w:val="Titolo2"/>
        <w:numPr>
          <w:ilvl w:val="1"/>
          <w:numId w:val="15"/>
        </w:numPr>
        <w:tabs>
          <w:tab w:val="clear" w:pos="1080"/>
          <w:tab w:val="num" w:pos="426"/>
        </w:tabs>
        <w:spacing w:before="0" w:after="0"/>
        <w:ind w:left="425" w:hanging="425"/>
        <w:jc w:val="both"/>
        <w:rPr>
          <w:sz w:val="18"/>
          <w:szCs w:val="18"/>
        </w:rPr>
      </w:pPr>
      <w:bookmarkStart w:id="165" w:name="_Toc442712062"/>
      <w:r>
        <w:rPr>
          <w:sz w:val="18"/>
          <w:szCs w:val="18"/>
        </w:rPr>
        <w:t>parti principali - prestazioni</w:t>
      </w:r>
      <w:bookmarkEnd w:id="165"/>
    </w:p>
    <w:p w:rsidR="00B00B9B" w:rsidRDefault="00B00B9B" w:rsidP="00CC1712">
      <w:pPr>
        <w:pStyle w:val="Corpotesto"/>
        <w:ind w:right="38"/>
        <w:rPr>
          <w:sz w:val="18"/>
          <w:szCs w:val="18"/>
        </w:rPr>
      </w:pPr>
    </w:p>
    <w:p w:rsidR="00B0093C" w:rsidRDefault="00B0093C" w:rsidP="00354938">
      <w:pPr>
        <w:pStyle w:val="corpodeltesto"/>
        <w:rPr>
          <w:sz w:val="18"/>
          <w:szCs w:val="18"/>
        </w:rPr>
      </w:pPr>
      <w:r>
        <w:rPr>
          <w:b/>
          <w:bCs/>
          <w:spacing w:val="-8"/>
          <w:sz w:val="18"/>
          <w:szCs w:val="18"/>
        </w:rPr>
        <w:t>Discensor</w:t>
      </w:r>
      <w:r w:rsidR="00354938">
        <w:rPr>
          <w:b/>
          <w:bCs/>
          <w:spacing w:val="-8"/>
          <w:sz w:val="18"/>
          <w:szCs w:val="18"/>
        </w:rPr>
        <w:t>e</w:t>
      </w:r>
      <w:r w:rsidR="00354938">
        <w:rPr>
          <w:b/>
          <w:bCs/>
          <w:spacing w:val="-8"/>
          <w:sz w:val="18"/>
          <w:szCs w:val="18"/>
        </w:rPr>
        <w:tab/>
      </w:r>
      <w:r w:rsidR="00354938">
        <w:rPr>
          <w:b/>
          <w:bCs/>
          <w:spacing w:val="-8"/>
          <w:sz w:val="18"/>
          <w:szCs w:val="18"/>
        </w:rPr>
        <w:tab/>
      </w:r>
      <w:r>
        <w:rPr>
          <w:sz w:val="18"/>
          <w:szCs w:val="18"/>
        </w:rPr>
        <w:t>Unità di discesa con le seguenti caratteristiche/prestazioni:</w:t>
      </w:r>
    </w:p>
    <w:p w:rsidR="00B0093C" w:rsidRDefault="00B0093C" w:rsidP="00B0093C">
      <w:pPr>
        <w:pStyle w:val="corpodeltesto"/>
        <w:ind w:left="1985" w:hanging="2552"/>
        <w:rPr>
          <w:sz w:val="18"/>
          <w:szCs w:val="18"/>
        </w:rPr>
      </w:pPr>
    </w:p>
    <w:p w:rsidR="00B0093C" w:rsidRDefault="006964BD" w:rsidP="00EC19B7">
      <w:pPr>
        <w:pStyle w:val="corpodeltesto"/>
        <w:numPr>
          <w:ilvl w:val="0"/>
          <w:numId w:val="31"/>
        </w:numPr>
        <w:ind w:left="2127"/>
        <w:rPr>
          <w:i/>
          <w:sz w:val="18"/>
          <w:szCs w:val="18"/>
        </w:rPr>
      </w:pPr>
      <w:r>
        <w:rPr>
          <w:i/>
          <w:sz w:val="18"/>
          <w:szCs w:val="18"/>
        </w:rPr>
        <w:t xml:space="preserve">Corsa verticale </w:t>
      </w:r>
      <w:r w:rsidR="00B0093C" w:rsidRPr="00B0093C">
        <w:rPr>
          <w:i/>
          <w:sz w:val="18"/>
          <w:szCs w:val="18"/>
        </w:rPr>
        <w:t>460 mm nominale / &gt;490 limite meccanico</w:t>
      </w:r>
    </w:p>
    <w:p w:rsidR="006964BD" w:rsidRDefault="006964BD" w:rsidP="00EC19B7">
      <w:pPr>
        <w:pStyle w:val="corpodeltesto"/>
        <w:numPr>
          <w:ilvl w:val="0"/>
          <w:numId w:val="31"/>
        </w:numPr>
        <w:ind w:left="2127"/>
        <w:rPr>
          <w:i/>
          <w:sz w:val="18"/>
          <w:szCs w:val="18"/>
        </w:rPr>
      </w:pPr>
      <w:r>
        <w:rPr>
          <w:i/>
          <w:sz w:val="18"/>
          <w:szCs w:val="18"/>
        </w:rPr>
        <w:t xml:space="preserve">Velocità massima 125 mm/s (con motore 3000 rpm) </w:t>
      </w:r>
    </w:p>
    <w:p w:rsidR="00B0093C" w:rsidRPr="00B0093C" w:rsidRDefault="00B0093C" w:rsidP="00EC19B7">
      <w:pPr>
        <w:pStyle w:val="corpodeltesto"/>
        <w:numPr>
          <w:ilvl w:val="0"/>
          <w:numId w:val="31"/>
        </w:numPr>
        <w:ind w:left="2127"/>
        <w:rPr>
          <w:i/>
          <w:sz w:val="18"/>
          <w:szCs w:val="18"/>
        </w:rPr>
      </w:pPr>
      <w:r w:rsidRPr="00B0093C">
        <w:rPr>
          <w:i/>
          <w:sz w:val="18"/>
          <w:szCs w:val="18"/>
        </w:rPr>
        <w:t>Trasmissione  con vite a ricircolazione di sfere Rexroth</w:t>
      </w:r>
    </w:p>
    <w:p w:rsidR="00B0093C" w:rsidRPr="00B0093C" w:rsidRDefault="00B0093C" w:rsidP="00EC19B7">
      <w:pPr>
        <w:pStyle w:val="corpodeltesto"/>
        <w:numPr>
          <w:ilvl w:val="0"/>
          <w:numId w:val="31"/>
        </w:numPr>
        <w:ind w:left="2127"/>
        <w:rPr>
          <w:i/>
          <w:sz w:val="18"/>
          <w:szCs w:val="18"/>
        </w:rPr>
      </w:pPr>
      <w:r w:rsidRPr="00B0093C">
        <w:rPr>
          <w:i/>
          <w:sz w:val="18"/>
          <w:szCs w:val="18"/>
        </w:rPr>
        <w:lastRenderedPageBreak/>
        <w:t>Riduttore epicicloidale TRAMEC, i=10</w:t>
      </w:r>
    </w:p>
    <w:p w:rsidR="00B0093C" w:rsidRPr="00B0093C" w:rsidRDefault="00B0093C" w:rsidP="00EC19B7">
      <w:pPr>
        <w:pStyle w:val="corpodeltesto"/>
        <w:numPr>
          <w:ilvl w:val="0"/>
          <w:numId w:val="31"/>
        </w:numPr>
        <w:ind w:left="2127"/>
        <w:rPr>
          <w:i/>
          <w:sz w:val="18"/>
          <w:szCs w:val="18"/>
        </w:rPr>
      </w:pPr>
      <w:r w:rsidRPr="00B0093C">
        <w:rPr>
          <w:i/>
          <w:sz w:val="18"/>
          <w:szCs w:val="18"/>
        </w:rPr>
        <w:t>Camme meccaniche regolabili per FC a rotella di extra corsa</w:t>
      </w:r>
    </w:p>
    <w:p w:rsidR="00B0093C" w:rsidRPr="00B0093C" w:rsidRDefault="00B0093C" w:rsidP="00EC19B7">
      <w:pPr>
        <w:pStyle w:val="corpodeltesto"/>
        <w:numPr>
          <w:ilvl w:val="0"/>
          <w:numId w:val="31"/>
        </w:numPr>
        <w:ind w:left="2127"/>
        <w:rPr>
          <w:i/>
          <w:sz w:val="18"/>
          <w:szCs w:val="18"/>
        </w:rPr>
      </w:pPr>
      <w:r w:rsidRPr="00B0093C">
        <w:rPr>
          <w:i/>
          <w:sz w:val="18"/>
          <w:szCs w:val="18"/>
        </w:rPr>
        <w:t>Tamponi Ø50 in gomma per FC meccanico</w:t>
      </w:r>
      <w:r>
        <w:rPr>
          <w:i/>
          <w:sz w:val="18"/>
          <w:szCs w:val="18"/>
        </w:rPr>
        <w:t xml:space="preserve"> (2 inferiori + 1 superiore)</w:t>
      </w:r>
    </w:p>
    <w:p w:rsidR="00B0093C" w:rsidRPr="00B0093C" w:rsidRDefault="00B0093C" w:rsidP="00EC19B7">
      <w:pPr>
        <w:pStyle w:val="corpodeltesto"/>
        <w:numPr>
          <w:ilvl w:val="0"/>
          <w:numId w:val="31"/>
        </w:numPr>
        <w:ind w:left="2127"/>
        <w:rPr>
          <w:i/>
          <w:sz w:val="18"/>
          <w:szCs w:val="18"/>
        </w:rPr>
      </w:pPr>
      <w:r w:rsidRPr="00B0093C">
        <w:rPr>
          <w:i/>
          <w:sz w:val="18"/>
          <w:szCs w:val="18"/>
        </w:rPr>
        <w:t>Slitta in Al di alto spessore</w:t>
      </w:r>
    </w:p>
    <w:p w:rsidR="00B0093C" w:rsidRPr="00B0093C" w:rsidRDefault="00B0093C" w:rsidP="00EC19B7">
      <w:pPr>
        <w:pStyle w:val="corpodeltesto"/>
        <w:numPr>
          <w:ilvl w:val="0"/>
          <w:numId w:val="31"/>
        </w:numPr>
        <w:ind w:left="2127"/>
        <w:rPr>
          <w:i/>
          <w:sz w:val="18"/>
          <w:szCs w:val="18"/>
        </w:rPr>
      </w:pPr>
      <w:r w:rsidRPr="00B0093C">
        <w:rPr>
          <w:i/>
          <w:sz w:val="18"/>
          <w:szCs w:val="18"/>
        </w:rPr>
        <w:t>Guide verticali Rexroth a ricircolazione di sfere</w:t>
      </w:r>
    </w:p>
    <w:p w:rsidR="00B0093C" w:rsidRPr="00B0093C" w:rsidRDefault="00B0093C" w:rsidP="00EC19B7">
      <w:pPr>
        <w:pStyle w:val="corpodeltesto"/>
        <w:numPr>
          <w:ilvl w:val="0"/>
          <w:numId w:val="31"/>
        </w:numPr>
        <w:ind w:left="2127"/>
        <w:rPr>
          <w:i/>
          <w:sz w:val="18"/>
          <w:szCs w:val="18"/>
        </w:rPr>
      </w:pPr>
      <w:r w:rsidRPr="00B0093C">
        <w:rPr>
          <w:i/>
          <w:sz w:val="18"/>
          <w:szCs w:val="18"/>
        </w:rPr>
        <w:t>Sistema di sicurezza ad asta di trazione M12 per manutenzione</w:t>
      </w:r>
    </w:p>
    <w:p w:rsidR="00B0093C" w:rsidRPr="00B0093C" w:rsidRDefault="00B0093C" w:rsidP="00EC19B7">
      <w:pPr>
        <w:pStyle w:val="corpodeltesto"/>
        <w:numPr>
          <w:ilvl w:val="0"/>
          <w:numId w:val="31"/>
        </w:numPr>
        <w:ind w:left="2127"/>
        <w:rPr>
          <w:i/>
          <w:sz w:val="18"/>
          <w:szCs w:val="18"/>
        </w:rPr>
      </w:pPr>
      <w:r w:rsidRPr="00B0093C">
        <w:rPr>
          <w:i/>
          <w:sz w:val="18"/>
          <w:szCs w:val="18"/>
        </w:rPr>
        <w:t>Piedini M14 a base allargata con regolazione di quota</w:t>
      </w:r>
      <w:r w:rsidR="00384288">
        <w:rPr>
          <w:i/>
          <w:sz w:val="18"/>
          <w:szCs w:val="18"/>
        </w:rPr>
        <w:t xml:space="preserve"> +/-20 mm</w:t>
      </w:r>
      <w:r w:rsidRPr="00B0093C">
        <w:rPr>
          <w:i/>
          <w:sz w:val="18"/>
          <w:szCs w:val="18"/>
        </w:rPr>
        <w:t xml:space="preserve">  </w:t>
      </w:r>
    </w:p>
    <w:p w:rsidR="00B00B9B" w:rsidRDefault="00B00B9B" w:rsidP="00CC1712">
      <w:pPr>
        <w:pStyle w:val="Corpotesto"/>
        <w:ind w:right="38"/>
        <w:rPr>
          <w:sz w:val="18"/>
          <w:szCs w:val="18"/>
        </w:rPr>
      </w:pPr>
    </w:p>
    <w:p w:rsidR="00B00B9B" w:rsidRDefault="00B00B9B" w:rsidP="00CC1712">
      <w:pPr>
        <w:pStyle w:val="Corpotesto"/>
        <w:ind w:right="38"/>
        <w:rPr>
          <w:sz w:val="18"/>
          <w:szCs w:val="18"/>
        </w:rPr>
      </w:pPr>
    </w:p>
    <w:p w:rsidR="00354938" w:rsidRDefault="00354938" w:rsidP="00354938">
      <w:pPr>
        <w:pStyle w:val="corpodeltesto"/>
        <w:rPr>
          <w:sz w:val="18"/>
          <w:szCs w:val="18"/>
        </w:rPr>
      </w:pPr>
      <w:r>
        <w:rPr>
          <w:b/>
          <w:bCs/>
          <w:spacing w:val="-8"/>
          <w:sz w:val="18"/>
          <w:szCs w:val="18"/>
        </w:rPr>
        <w:t>Trasportatore mobile</w:t>
      </w:r>
      <w:r>
        <w:rPr>
          <w:b/>
          <w:bCs/>
          <w:spacing w:val="-8"/>
          <w:sz w:val="18"/>
          <w:szCs w:val="18"/>
        </w:rPr>
        <w:tab/>
      </w:r>
      <w:r>
        <w:rPr>
          <w:sz w:val="18"/>
          <w:szCs w:val="18"/>
        </w:rPr>
        <w:t>Rulliera frizionata mossa dalla slitta del discensore:</w:t>
      </w:r>
    </w:p>
    <w:p w:rsidR="00354938" w:rsidRDefault="00354938" w:rsidP="00354938">
      <w:pPr>
        <w:pStyle w:val="corpodeltesto"/>
        <w:ind w:left="2127" w:hanging="2552"/>
        <w:rPr>
          <w:sz w:val="18"/>
          <w:szCs w:val="18"/>
        </w:rPr>
      </w:pPr>
    </w:p>
    <w:p w:rsidR="00354938" w:rsidRDefault="00354938" w:rsidP="00EC19B7">
      <w:pPr>
        <w:pStyle w:val="corpodeltesto"/>
        <w:numPr>
          <w:ilvl w:val="0"/>
          <w:numId w:val="31"/>
        </w:numPr>
        <w:ind w:left="2127"/>
        <w:rPr>
          <w:i/>
          <w:sz w:val="18"/>
          <w:szCs w:val="18"/>
        </w:rPr>
      </w:pPr>
      <w:r>
        <w:rPr>
          <w:i/>
          <w:sz w:val="18"/>
          <w:szCs w:val="18"/>
        </w:rPr>
        <w:t>Lunghezza</w:t>
      </w:r>
      <w:r w:rsidR="00F47410">
        <w:rPr>
          <w:i/>
          <w:sz w:val="18"/>
          <w:szCs w:val="18"/>
        </w:rPr>
        <w:t xml:space="preserve"> 895 mm</w:t>
      </w:r>
    </w:p>
    <w:p w:rsidR="00F47410" w:rsidRDefault="00DA71CA" w:rsidP="00EC19B7">
      <w:pPr>
        <w:pStyle w:val="corpodeltesto"/>
        <w:numPr>
          <w:ilvl w:val="0"/>
          <w:numId w:val="31"/>
        </w:numPr>
        <w:ind w:left="2127"/>
        <w:rPr>
          <w:i/>
          <w:sz w:val="18"/>
          <w:szCs w:val="18"/>
        </w:rPr>
      </w:pPr>
      <w:r>
        <w:rPr>
          <w:i/>
          <w:sz w:val="18"/>
          <w:szCs w:val="18"/>
        </w:rPr>
        <w:t>Velo</w:t>
      </w:r>
      <w:r w:rsidR="00F47410">
        <w:rPr>
          <w:i/>
          <w:sz w:val="18"/>
          <w:szCs w:val="18"/>
        </w:rPr>
        <w:t>cità 12 m/min</w:t>
      </w:r>
    </w:p>
    <w:p w:rsidR="00DA71CA" w:rsidRPr="00B0093C" w:rsidRDefault="00DA71CA" w:rsidP="00EC19B7">
      <w:pPr>
        <w:pStyle w:val="corpodeltesto"/>
        <w:numPr>
          <w:ilvl w:val="0"/>
          <w:numId w:val="31"/>
        </w:numPr>
        <w:ind w:left="2127"/>
        <w:rPr>
          <w:i/>
          <w:sz w:val="18"/>
          <w:szCs w:val="18"/>
        </w:rPr>
      </w:pPr>
      <w:r>
        <w:rPr>
          <w:i/>
          <w:sz w:val="18"/>
          <w:szCs w:val="18"/>
        </w:rPr>
        <w:t>Quote nominali di lavoro 1090-630 dal livello pavimento</w:t>
      </w:r>
    </w:p>
    <w:p w:rsidR="00354938" w:rsidRPr="00B0093C" w:rsidRDefault="00F47410" w:rsidP="00EC19B7">
      <w:pPr>
        <w:pStyle w:val="corpodeltesto"/>
        <w:numPr>
          <w:ilvl w:val="0"/>
          <w:numId w:val="31"/>
        </w:numPr>
        <w:ind w:left="2127"/>
        <w:rPr>
          <w:i/>
          <w:sz w:val="18"/>
          <w:szCs w:val="18"/>
        </w:rPr>
      </w:pPr>
      <w:r>
        <w:rPr>
          <w:i/>
          <w:sz w:val="18"/>
          <w:szCs w:val="18"/>
        </w:rPr>
        <w:t xml:space="preserve">Rulli Ø78 frizionati a coppia; forza di trazione 0,5-1 daN per asse impegnato </w:t>
      </w:r>
    </w:p>
    <w:p w:rsidR="00F47410" w:rsidRDefault="00F47410" w:rsidP="00EC19B7">
      <w:pPr>
        <w:pStyle w:val="corpodeltesto"/>
        <w:numPr>
          <w:ilvl w:val="0"/>
          <w:numId w:val="31"/>
        </w:numPr>
        <w:ind w:left="2127"/>
        <w:rPr>
          <w:i/>
          <w:sz w:val="18"/>
          <w:szCs w:val="18"/>
        </w:rPr>
      </w:pPr>
      <w:r>
        <w:rPr>
          <w:i/>
          <w:sz w:val="18"/>
          <w:szCs w:val="18"/>
        </w:rPr>
        <w:t>Riduttore a vite senza fine Chiaravalli 05 P i=1/28 P71 B14</w:t>
      </w:r>
    </w:p>
    <w:p w:rsidR="00354938" w:rsidRPr="00F47410" w:rsidRDefault="00F47410" w:rsidP="00EC19B7">
      <w:pPr>
        <w:pStyle w:val="corpodeltesto"/>
        <w:numPr>
          <w:ilvl w:val="0"/>
          <w:numId w:val="31"/>
        </w:numPr>
        <w:ind w:left="2127"/>
        <w:rPr>
          <w:i/>
          <w:sz w:val="18"/>
          <w:szCs w:val="18"/>
          <w:lang w:val="en-US"/>
        </w:rPr>
      </w:pPr>
      <w:r w:rsidRPr="00F47410">
        <w:rPr>
          <w:i/>
          <w:sz w:val="18"/>
          <w:szCs w:val="18"/>
          <w:lang w:val="en-US"/>
        </w:rPr>
        <w:t>Motore Trifase 0,25 kW 4P P71 B14</w:t>
      </w:r>
    </w:p>
    <w:p w:rsidR="00354938" w:rsidRPr="00B0093C" w:rsidRDefault="00F47410" w:rsidP="00EC19B7">
      <w:pPr>
        <w:pStyle w:val="corpodeltesto"/>
        <w:numPr>
          <w:ilvl w:val="0"/>
          <w:numId w:val="31"/>
        </w:numPr>
        <w:ind w:left="2127"/>
        <w:rPr>
          <w:i/>
          <w:sz w:val="18"/>
          <w:szCs w:val="18"/>
        </w:rPr>
      </w:pPr>
      <w:r>
        <w:rPr>
          <w:i/>
          <w:sz w:val="18"/>
          <w:szCs w:val="18"/>
        </w:rPr>
        <w:t>Catena di trasmissione 1/2” x 5/16” semplice</w:t>
      </w:r>
    </w:p>
    <w:p w:rsidR="00354938" w:rsidRPr="00B0093C" w:rsidRDefault="00F47410" w:rsidP="00EC19B7">
      <w:pPr>
        <w:pStyle w:val="corpodeltesto"/>
        <w:numPr>
          <w:ilvl w:val="0"/>
          <w:numId w:val="31"/>
        </w:numPr>
        <w:ind w:left="2127"/>
        <w:rPr>
          <w:i/>
          <w:sz w:val="18"/>
          <w:szCs w:val="18"/>
        </w:rPr>
      </w:pPr>
      <w:r>
        <w:rPr>
          <w:i/>
          <w:sz w:val="18"/>
          <w:szCs w:val="18"/>
        </w:rPr>
        <w:t>Fianchi e struttura in Al alto-resistente</w:t>
      </w:r>
    </w:p>
    <w:p w:rsidR="00354938" w:rsidRPr="00B0093C" w:rsidRDefault="00DA71CA" w:rsidP="00EC19B7">
      <w:pPr>
        <w:pStyle w:val="corpodeltesto"/>
        <w:numPr>
          <w:ilvl w:val="0"/>
          <w:numId w:val="31"/>
        </w:numPr>
        <w:ind w:left="2127"/>
        <w:rPr>
          <w:i/>
          <w:sz w:val="18"/>
          <w:szCs w:val="18"/>
        </w:rPr>
      </w:pPr>
      <w:r>
        <w:rPr>
          <w:i/>
          <w:sz w:val="18"/>
          <w:szCs w:val="18"/>
        </w:rPr>
        <w:t>Frizionamento a secco con materiale antiusura</w:t>
      </w:r>
    </w:p>
    <w:p w:rsidR="00354938" w:rsidRPr="00B0093C" w:rsidRDefault="00DA71CA" w:rsidP="00EC19B7">
      <w:pPr>
        <w:pStyle w:val="corpodeltesto"/>
        <w:numPr>
          <w:ilvl w:val="0"/>
          <w:numId w:val="31"/>
        </w:numPr>
        <w:ind w:left="2127"/>
        <w:rPr>
          <w:i/>
          <w:sz w:val="18"/>
          <w:szCs w:val="18"/>
        </w:rPr>
      </w:pPr>
      <w:r>
        <w:rPr>
          <w:i/>
          <w:sz w:val="18"/>
          <w:szCs w:val="18"/>
        </w:rPr>
        <w:t>Fermo a leva ad azionamento pneumatico</w:t>
      </w:r>
    </w:p>
    <w:p w:rsidR="00354938" w:rsidRPr="00B0093C" w:rsidRDefault="00DA71CA" w:rsidP="00EC19B7">
      <w:pPr>
        <w:pStyle w:val="corpodeltesto"/>
        <w:numPr>
          <w:ilvl w:val="0"/>
          <w:numId w:val="31"/>
        </w:numPr>
        <w:ind w:left="2127"/>
        <w:rPr>
          <w:i/>
          <w:sz w:val="18"/>
          <w:szCs w:val="18"/>
        </w:rPr>
      </w:pPr>
      <w:r>
        <w:rPr>
          <w:i/>
          <w:sz w:val="18"/>
          <w:szCs w:val="18"/>
        </w:rPr>
        <w:t xml:space="preserve">Cilindro doppio effetto Parker P1P D.032 corsa 30 mm </w:t>
      </w:r>
    </w:p>
    <w:p w:rsidR="00354938" w:rsidRPr="00B0093C" w:rsidRDefault="00DA71CA" w:rsidP="00EC19B7">
      <w:pPr>
        <w:pStyle w:val="corpodeltesto"/>
        <w:numPr>
          <w:ilvl w:val="0"/>
          <w:numId w:val="31"/>
        </w:numPr>
        <w:ind w:left="2127"/>
        <w:rPr>
          <w:i/>
          <w:sz w:val="18"/>
          <w:szCs w:val="18"/>
        </w:rPr>
      </w:pPr>
      <w:r>
        <w:rPr>
          <w:i/>
          <w:sz w:val="18"/>
          <w:szCs w:val="18"/>
        </w:rPr>
        <w:t>EV Viking Lite G1/8 5/2 so/sol pil22 bistabile bobine 24 Vdc</w:t>
      </w:r>
    </w:p>
    <w:p w:rsidR="00B00B9B" w:rsidRDefault="00B00B9B" w:rsidP="00CC1712">
      <w:pPr>
        <w:pStyle w:val="Corpotesto"/>
        <w:ind w:right="38"/>
        <w:rPr>
          <w:sz w:val="18"/>
          <w:szCs w:val="18"/>
        </w:rPr>
      </w:pPr>
    </w:p>
    <w:p w:rsidR="00B00B9B" w:rsidRDefault="00B00B9B" w:rsidP="00CC1712">
      <w:pPr>
        <w:pStyle w:val="Corpotesto"/>
        <w:ind w:right="38"/>
        <w:rPr>
          <w:sz w:val="18"/>
          <w:szCs w:val="18"/>
        </w:rPr>
      </w:pPr>
    </w:p>
    <w:p w:rsidR="00DA71CA" w:rsidRDefault="00DA71CA" w:rsidP="00DA71CA">
      <w:pPr>
        <w:pStyle w:val="corpodeltesto"/>
        <w:rPr>
          <w:sz w:val="18"/>
          <w:szCs w:val="18"/>
        </w:rPr>
      </w:pPr>
      <w:r>
        <w:rPr>
          <w:b/>
          <w:bCs/>
          <w:spacing w:val="-8"/>
          <w:sz w:val="18"/>
          <w:szCs w:val="18"/>
        </w:rPr>
        <w:t>Trasportatore fisso</w:t>
      </w:r>
      <w:r>
        <w:rPr>
          <w:b/>
          <w:bCs/>
          <w:spacing w:val="-8"/>
          <w:sz w:val="18"/>
          <w:szCs w:val="18"/>
        </w:rPr>
        <w:tab/>
      </w:r>
      <w:r>
        <w:rPr>
          <w:sz w:val="18"/>
          <w:szCs w:val="18"/>
        </w:rPr>
        <w:t>Rulliera frizionata mossa dalla slitta del discensore:</w:t>
      </w:r>
    </w:p>
    <w:p w:rsidR="00DA71CA" w:rsidRDefault="00DA71CA" w:rsidP="00DA71CA">
      <w:pPr>
        <w:pStyle w:val="corpodeltesto"/>
        <w:ind w:left="2127" w:hanging="2552"/>
        <w:rPr>
          <w:sz w:val="18"/>
          <w:szCs w:val="18"/>
        </w:rPr>
      </w:pPr>
    </w:p>
    <w:p w:rsidR="00DA71CA" w:rsidRDefault="00DA71CA" w:rsidP="00EC19B7">
      <w:pPr>
        <w:pStyle w:val="corpodeltesto"/>
        <w:numPr>
          <w:ilvl w:val="0"/>
          <w:numId w:val="31"/>
        </w:numPr>
        <w:ind w:left="2127"/>
        <w:rPr>
          <w:i/>
          <w:sz w:val="18"/>
          <w:szCs w:val="18"/>
        </w:rPr>
      </w:pPr>
      <w:r>
        <w:rPr>
          <w:i/>
          <w:sz w:val="18"/>
          <w:szCs w:val="18"/>
        </w:rPr>
        <w:t>Lunghezza 1815 mm</w:t>
      </w:r>
    </w:p>
    <w:p w:rsidR="00DA71CA" w:rsidRPr="00B0093C" w:rsidRDefault="00DA71CA" w:rsidP="00EC19B7">
      <w:pPr>
        <w:pStyle w:val="corpodeltesto"/>
        <w:numPr>
          <w:ilvl w:val="0"/>
          <w:numId w:val="31"/>
        </w:numPr>
        <w:ind w:left="2127"/>
        <w:rPr>
          <w:i/>
          <w:sz w:val="18"/>
          <w:szCs w:val="18"/>
        </w:rPr>
      </w:pPr>
      <w:r>
        <w:rPr>
          <w:i/>
          <w:sz w:val="18"/>
          <w:szCs w:val="18"/>
        </w:rPr>
        <w:t>Velocità 12 m/min</w:t>
      </w:r>
    </w:p>
    <w:p w:rsidR="00DA71CA" w:rsidRPr="00B0093C" w:rsidRDefault="00DA71CA" w:rsidP="00EC19B7">
      <w:pPr>
        <w:pStyle w:val="corpodeltesto"/>
        <w:numPr>
          <w:ilvl w:val="0"/>
          <w:numId w:val="31"/>
        </w:numPr>
        <w:ind w:left="2127"/>
        <w:rPr>
          <w:i/>
          <w:sz w:val="18"/>
          <w:szCs w:val="18"/>
        </w:rPr>
      </w:pPr>
      <w:r>
        <w:rPr>
          <w:i/>
          <w:sz w:val="18"/>
          <w:szCs w:val="18"/>
        </w:rPr>
        <w:t xml:space="preserve">Rulli Ø78 frizionati a coppia; forza di trazione 0,5-1 daN per asse impegnato </w:t>
      </w:r>
    </w:p>
    <w:p w:rsidR="00DA71CA" w:rsidRDefault="00DA71CA" w:rsidP="00EC19B7">
      <w:pPr>
        <w:pStyle w:val="corpodeltesto"/>
        <w:numPr>
          <w:ilvl w:val="0"/>
          <w:numId w:val="31"/>
        </w:numPr>
        <w:ind w:left="2127"/>
        <w:rPr>
          <w:i/>
          <w:sz w:val="18"/>
          <w:szCs w:val="18"/>
        </w:rPr>
      </w:pPr>
      <w:r>
        <w:rPr>
          <w:i/>
          <w:sz w:val="18"/>
          <w:szCs w:val="18"/>
        </w:rPr>
        <w:t>Riduttore a vite senza fine Chiaravalli 05 P i=1/28 P71 B14</w:t>
      </w:r>
    </w:p>
    <w:p w:rsidR="00DA71CA" w:rsidRPr="00F47410" w:rsidRDefault="00DA71CA" w:rsidP="00EC19B7">
      <w:pPr>
        <w:pStyle w:val="corpodeltesto"/>
        <w:numPr>
          <w:ilvl w:val="0"/>
          <w:numId w:val="31"/>
        </w:numPr>
        <w:ind w:left="2127"/>
        <w:rPr>
          <w:i/>
          <w:sz w:val="18"/>
          <w:szCs w:val="18"/>
          <w:lang w:val="en-US"/>
        </w:rPr>
      </w:pPr>
      <w:r w:rsidRPr="00F47410">
        <w:rPr>
          <w:i/>
          <w:sz w:val="18"/>
          <w:szCs w:val="18"/>
          <w:lang w:val="en-US"/>
        </w:rPr>
        <w:t>Motore Trifase 0,25 kW 4P P71 B14</w:t>
      </w:r>
    </w:p>
    <w:p w:rsidR="00DA71CA" w:rsidRPr="00B0093C" w:rsidRDefault="00DA71CA" w:rsidP="00EC19B7">
      <w:pPr>
        <w:pStyle w:val="corpodeltesto"/>
        <w:numPr>
          <w:ilvl w:val="0"/>
          <w:numId w:val="31"/>
        </w:numPr>
        <w:ind w:left="2127"/>
        <w:rPr>
          <w:i/>
          <w:sz w:val="18"/>
          <w:szCs w:val="18"/>
        </w:rPr>
      </w:pPr>
      <w:r>
        <w:rPr>
          <w:i/>
          <w:sz w:val="18"/>
          <w:szCs w:val="18"/>
        </w:rPr>
        <w:t>Catena di trasmissione 1/2” x 5/16” semplice</w:t>
      </w:r>
    </w:p>
    <w:p w:rsidR="00DA71CA" w:rsidRPr="00B0093C" w:rsidRDefault="00DA71CA" w:rsidP="00EC19B7">
      <w:pPr>
        <w:pStyle w:val="corpodeltesto"/>
        <w:numPr>
          <w:ilvl w:val="0"/>
          <w:numId w:val="31"/>
        </w:numPr>
        <w:ind w:left="2127"/>
        <w:rPr>
          <w:i/>
          <w:sz w:val="18"/>
          <w:szCs w:val="18"/>
        </w:rPr>
      </w:pPr>
      <w:r>
        <w:rPr>
          <w:i/>
          <w:sz w:val="18"/>
          <w:szCs w:val="18"/>
        </w:rPr>
        <w:t>Fianchi e struttura in Al alto-resistente</w:t>
      </w:r>
    </w:p>
    <w:p w:rsidR="00DA71CA" w:rsidRPr="00B0093C" w:rsidRDefault="00DA71CA" w:rsidP="00EC19B7">
      <w:pPr>
        <w:pStyle w:val="corpodeltesto"/>
        <w:numPr>
          <w:ilvl w:val="0"/>
          <w:numId w:val="31"/>
        </w:numPr>
        <w:ind w:left="2127"/>
        <w:rPr>
          <w:i/>
          <w:sz w:val="18"/>
          <w:szCs w:val="18"/>
        </w:rPr>
      </w:pPr>
      <w:r>
        <w:rPr>
          <w:i/>
          <w:sz w:val="18"/>
          <w:szCs w:val="18"/>
        </w:rPr>
        <w:t>Frizionamento a secco con materiale antiusura</w:t>
      </w:r>
    </w:p>
    <w:p w:rsidR="00DA71CA" w:rsidRPr="00B0093C" w:rsidRDefault="00DA71CA" w:rsidP="00EC19B7">
      <w:pPr>
        <w:pStyle w:val="corpodeltesto"/>
        <w:numPr>
          <w:ilvl w:val="0"/>
          <w:numId w:val="31"/>
        </w:numPr>
        <w:ind w:left="2127"/>
        <w:rPr>
          <w:i/>
          <w:sz w:val="18"/>
          <w:szCs w:val="18"/>
        </w:rPr>
      </w:pPr>
      <w:r>
        <w:rPr>
          <w:i/>
          <w:sz w:val="18"/>
          <w:szCs w:val="18"/>
        </w:rPr>
        <w:t>Fermo a leva ad azionamento pneumatico</w:t>
      </w:r>
    </w:p>
    <w:p w:rsidR="00DA71CA" w:rsidRPr="00B0093C" w:rsidRDefault="00DA71CA" w:rsidP="00EC19B7">
      <w:pPr>
        <w:pStyle w:val="corpodeltesto"/>
        <w:numPr>
          <w:ilvl w:val="0"/>
          <w:numId w:val="31"/>
        </w:numPr>
        <w:ind w:left="2127"/>
        <w:rPr>
          <w:i/>
          <w:sz w:val="18"/>
          <w:szCs w:val="18"/>
        </w:rPr>
      </w:pPr>
      <w:r>
        <w:rPr>
          <w:i/>
          <w:sz w:val="18"/>
          <w:szCs w:val="18"/>
        </w:rPr>
        <w:t xml:space="preserve">Cilindro doppio effetto Parker P1P D.032 corsa 30 mm </w:t>
      </w:r>
    </w:p>
    <w:p w:rsidR="00DA71CA" w:rsidRDefault="00DA71CA" w:rsidP="00EC19B7">
      <w:pPr>
        <w:pStyle w:val="corpodeltesto"/>
        <w:numPr>
          <w:ilvl w:val="0"/>
          <w:numId w:val="31"/>
        </w:numPr>
        <w:ind w:left="2127"/>
        <w:rPr>
          <w:i/>
          <w:sz w:val="18"/>
          <w:szCs w:val="18"/>
        </w:rPr>
      </w:pPr>
      <w:r>
        <w:rPr>
          <w:i/>
          <w:sz w:val="18"/>
          <w:szCs w:val="18"/>
        </w:rPr>
        <w:t>EV Viking Lite G1/8 5/2 so/sol pil22 bistabile bobine 24 Vdc</w:t>
      </w:r>
    </w:p>
    <w:p w:rsidR="00DA71CA" w:rsidRDefault="00DA71CA" w:rsidP="00EC19B7">
      <w:pPr>
        <w:pStyle w:val="corpodeltesto"/>
        <w:numPr>
          <w:ilvl w:val="0"/>
          <w:numId w:val="31"/>
        </w:numPr>
        <w:ind w:left="2127"/>
        <w:rPr>
          <w:i/>
          <w:sz w:val="18"/>
          <w:szCs w:val="18"/>
        </w:rPr>
      </w:pPr>
      <w:r>
        <w:rPr>
          <w:i/>
          <w:sz w:val="18"/>
          <w:szCs w:val="18"/>
        </w:rPr>
        <w:t>Fermo terminale a doppio puffer Ø50</w:t>
      </w:r>
    </w:p>
    <w:p w:rsidR="00DA71CA" w:rsidRDefault="00DA71CA" w:rsidP="00EC19B7">
      <w:pPr>
        <w:pStyle w:val="corpodeltesto"/>
        <w:numPr>
          <w:ilvl w:val="0"/>
          <w:numId w:val="31"/>
        </w:numPr>
        <w:ind w:left="2127"/>
        <w:rPr>
          <w:i/>
          <w:sz w:val="18"/>
          <w:szCs w:val="18"/>
        </w:rPr>
      </w:pPr>
      <w:r w:rsidRPr="00B0093C">
        <w:rPr>
          <w:i/>
          <w:sz w:val="18"/>
          <w:szCs w:val="18"/>
        </w:rPr>
        <w:t>Piedini M14 a base allargata con regolazione di quota</w:t>
      </w:r>
      <w:r>
        <w:rPr>
          <w:i/>
          <w:sz w:val="18"/>
          <w:szCs w:val="18"/>
        </w:rPr>
        <w:t xml:space="preserve"> +/-20 mm</w:t>
      </w:r>
    </w:p>
    <w:p w:rsidR="00B00B9B" w:rsidRDefault="00B00B9B" w:rsidP="00CC1712">
      <w:pPr>
        <w:pStyle w:val="Corpotesto"/>
        <w:ind w:right="38"/>
        <w:rPr>
          <w:sz w:val="18"/>
          <w:szCs w:val="18"/>
        </w:rPr>
      </w:pPr>
    </w:p>
    <w:p w:rsidR="00D00B1A" w:rsidRDefault="00D00B1A" w:rsidP="006D411B">
      <w:pPr>
        <w:rPr>
          <w:rFonts w:ascii="Arial" w:hAnsi="Arial" w:cs="Arial"/>
          <w:sz w:val="18"/>
          <w:szCs w:val="18"/>
        </w:rPr>
      </w:pPr>
    </w:p>
    <w:p w:rsidR="00F14926" w:rsidRPr="002A6D22" w:rsidRDefault="00D63DB8" w:rsidP="00EC19B7">
      <w:pPr>
        <w:pStyle w:val="Titolo2"/>
        <w:numPr>
          <w:ilvl w:val="1"/>
          <w:numId w:val="35"/>
        </w:numPr>
        <w:spacing w:before="0" w:after="0"/>
        <w:jc w:val="both"/>
        <w:rPr>
          <w:sz w:val="18"/>
          <w:szCs w:val="18"/>
        </w:rPr>
      </w:pPr>
      <w:bookmarkStart w:id="166" w:name="_Toc442712063"/>
      <w:r w:rsidRPr="002A6D22">
        <w:rPr>
          <w:sz w:val="18"/>
          <w:szCs w:val="18"/>
        </w:rPr>
        <w:t>pulizia</w:t>
      </w:r>
      <w:bookmarkEnd w:id="166"/>
    </w:p>
    <w:p w:rsidR="004941BB" w:rsidRDefault="004941BB" w:rsidP="00F14926">
      <w:pPr>
        <w:jc w:val="both"/>
        <w:rPr>
          <w:rFonts w:ascii="Arial" w:hAnsi="Arial" w:cs="Arial"/>
          <w:sz w:val="18"/>
          <w:szCs w:val="18"/>
        </w:rPr>
      </w:pPr>
      <w:r>
        <w:rPr>
          <w:rFonts w:ascii="Arial" w:hAnsi="Arial" w:cs="Arial"/>
          <w:sz w:val="18"/>
          <w:szCs w:val="18"/>
        </w:rPr>
        <w:t>La quasi macchina dispone di elementi mobili su guide/perni a strisciamento o a ricircolazione di sfere; una corretta pulizia periodica ne prolunga la vita utile e riduce la frequenza dei guasti.</w:t>
      </w:r>
      <w:r w:rsidR="00924F0C">
        <w:rPr>
          <w:rFonts w:ascii="Arial" w:hAnsi="Arial" w:cs="Arial"/>
          <w:sz w:val="18"/>
          <w:szCs w:val="18"/>
        </w:rPr>
        <w:t xml:space="preserve"> E’ onere e cure dell’utilizzatore valutare la frequenza e profondità degli interventi di pulizia in base alle condizioni effettive di lavoro e sulla scorta delle esperienze su impianti similari (qualora disponibili).</w:t>
      </w:r>
    </w:p>
    <w:p w:rsidR="00285D7E" w:rsidRPr="002A6D22" w:rsidRDefault="00285D7E" w:rsidP="00F14926">
      <w:pPr>
        <w:jc w:val="both"/>
        <w:rPr>
          <w:rFonts w:ascii="Arial" w:hAnsi="Arial" w:cs="Arial"/>
          <w:sz w:val="18"/>
          <w:szCs w:val="18"/>
        </w:rPr>
      </w:pPr>
    </w:p>
    <w:p w:rsidR="00D52CA0" w:rsidRDefault="00D52CA0" w:rsidP="00F14926">
      <w:pPr>
        <w:jc w:val="both"/>
        <w:rPr>
          <w:rFonts w:ascii="Arial" w:hAnsi="Arial" w:cs="Arial"/>
          <w:sz w:val="18"/>
          <w:szCs w:val="18"/>
        </w:rPr>
      </w:pPr>
    </w:p>
    <w:p w:rsidR="003F6456" w:rsidRPr="00B84C7B" w:rsidRDefault="003F6456" w:rsidP="00EC19B7">
      <w:pPr>
        <w:pStyle w:val="Titolo2"/>
        <w:numPr>
          <w:ilvl w:val="1"/>
          <w:numId w:val="35"/>
        </w:numPr>
        <w:spacing w:before="0" w:after="0"/>
        <w:jc w:val="both"/>
        <w:rPr>
          <w:sz w:val="18"/>
          <w:szCs w:val="18"/>
        </w:rPr>
      </w:pPr>
      <w:bookmarkStart w:id="167" w:name="_Toc442712064"/>
      <w:r>
        <w:rPr>
          <w:sz w:val="18"/>
          <w:szCs w:val="18"/>
        </w:rPr>
        <w:t>rischi specifici</w:t>
      </w:r>
      <w:bookmarkEnd w:id="167"/>
    </w:p>
    <w:p w:rsidR="00017ECE" w:rsidRDefault="00017ECE" w:rsidP="003F6456">
      <w:pPr>
        <w:pStyle w:val="corpodeltesto"/>
        <w:rPr>
          <w:rFonts w:cs="Arial"/>
          <w:sz w:val="18"/>
          <w:szCs w:val="18"/>
        </w:rPr>
      </w:pPr>
    </w:p>
    <w:p w:rsidR="00017ECE" w:rsidRDefault="00017ECE" w:rsidP="00017ECE">
      <w:pPr>
        <w:pStyle w:val="corpodeltesto"/>
        <w:ind w:left="1418" w:hanging="1134"/>
        <w:rPr>
          <w:rFonts w:cs="Arial"/>
          <w:sz w:val="18"/>
          <w:szCs w:val="18"/>
        </w:rPr>
      </w:pPr>
      <w:r w:rsidRPr="00017ECE">
        <w:rPr>
          <w:rFonts w:cs="Arial"/>
          <w:i/>
          <w:sz w:val="18"/>
          <w:szCs w:val="18"/>
        </w:rPr>
        <w:t>Trasportatori</w:t>
      </w:r>
      <w:r>
        <w:rPr>
          <w:rFonts w:cs="Arial"/>
          <w:sz w:val="18"/>
          <w:szCs w:val="18"/>
        </w:rPr>
        <w:t>;</w:t>
      </w:r>
      <w:r>
        <w:rPr>
          <w:rFonts w:cs="Arial"/>
          <w:sz w:val="18"/>
          <w:szCs w:val="18"/>
        </w:rPr>
        <w:tab/>
        <w:t>si tratta di rulliere frizionate con capacità di spinta limitata (0.5-1 daN per asse) e a bassa velocità di traslazione 12 m/min. Tutte le parti della trasmissione sono protette da carter e pertanto non raggiungibili. I rischi residui sono limitati a:</w:t>
      </w:r>
    </w:p>
    <w:p w:rsidR="00017ECE" w:rsidRDefault="00017ECE" w:rsidP="00017ECE">
      <w:pPr>
        <w:pStyle w:val="corpodeltesto"/>
        <w:ind w:left="1418" w:hanging="1134"/>
        <w:rPr>
          <w:rFonts w:cs="Arial"/>
          <w:sz w:val="18"/>
          <w:szCs w:val="18"/>
        </w:rPr>
      </w:pPr>
    </w:p>
    <w:p w:rsidR="00017ECE" w:rsidRDefault="00017ECE" w:rsidP="00EC19B7">
      <w:pPr>
        <w:pStyle w:val="corpodeltesto"/>
        <w:numPr>
          <w:ilvl w:val="0"/>
          <w:numId w:val="32"/>
        </w:numPr>
        <w:rPr>
          <w:rFonts w:cs="Arial"/>
          <w:sz w:val="18"/>
          <w:szCs w:val="18"/>
        </w:rPr>
      </w:pPr>
      <w:r>
        <w:rPr>
          <w:rFonts w:cs="Arial"/>
          <w:sz w:val="18"/>
          <w:szCs w:val="18"/>
        </w:rPr>
        <w:t>Impigliamento di lacci o</w:t>
      </w:r>
      <w:r w:rsidR="00900BC5">
        <w:rPr>
          <w:rFonts w:cs="Arial"/>
          <w:sz w:val="18"/>
          <w:szCs w:val="18"/>
        </w:rPr>
        <w:t xml:space="preserve"> appendici alle</w:t>
      </w:r>
      <w:r>
        <w:rPr>
          <w:rFonts w:cs="Arial"/>
          <w:sz w:val="18"/>
          <w:szCs w:val="18"/>
        </w:rPr>
        <w:t xml:space="preserve"> parti rotanti raggiungibili (asse rulli)</w:t>
      </w:r>
    </w:p>
    <w:p w:rsidR="00C924CC" w:rsidRDefault="00017ECE" w:rsidP="00EC19B7">
      <w:pPr>
        <w:pStyle w:val="corpodeltesto"/>
        <w:numPr>
          <w:ilvl w:val="0"/>
          <w:numId w:val="32"/>
        </w:numPr>
        <w:rPr>
          <w:rFonts w:cs="Arial"/>
          <w:sz w:val="18"/>
          <w:szCs w:val="18"/>
        </w:rPr>
      </w:pPr>
      <w:r>
        <w:rPr>
          <w:rFonts w:cs="Arial"/>
          <w:sz w:val="18"/>
          <w:szCs w:val="18"/>
        </w:rPr>
        <w:t>Caduta del basamento</w:t>
      </w:r>
    </w:p>
    <w:p w:rsidR="007719D7" w:rsidRDefault="00C924CC" w:rsidP="00EC19B7">
      <w:pPr>
        <w:pStyle w:val="corpodeltesto"/>
        <w:numPr>
          <w:ilvl w:val="0"/>
          <w:numId w:val="32"/>
        </w:numPr>
        <w:rPr>
          <w:rFonts w:cs="Arial"/>
          <w:sz w:val="18"/>
          <w:szCs w:val="18"/>
        </w:rPr>
      </w:pPr>
      <w:r>
        <w:rPr>
          <w:rFonts w:cs="Arial"/>
          <w:sz w:val="18"/>
          <w:szCs w:val="18"/>
        </w:rPr>
        <w:t>Schiacciamento contro il fermo terminale nella zona di prelievo</w:t>
      </w:r>
      <w:r w:rsidR="00017ECE">
        <w:rPr>
          <w:rFonts w:cs="Arial"/>
          <w:sz w:val="18"/>
          <w:szCs w:val="18"/>
        </w:rPr>
        <w:t xml:space="preserve"> </w:t>
      </w:r>
    </w:p>
    <w:p w:rsidR="00017ECE" w:rsidRDefault="00900BC5" w:rsidP="003F6456">
      <w:pPr>
        <w:pStyle w:val="corpodeltesto"/>
        <w:rPr>
          <w:rFonts w:cs="Arial"/>
          <w:sz w:val="18"/>
          <w:szCs w:val="18"/>
        </w:rPr>
      </w:pPr>
      <w:r>
        <w:rPr>
          <w:rFonts w:cs="Arial"/>
          <w:noProof/>
          <w:sz w:val="18"/>
          <w:szCs w:val="18"/>
          <w:lang w:bidi="ar-SA"/>
        </w:rPr>
        <mc:AlternateContent>
          <mc:Choice Requires="wpg">
            <w:drawing>
              <wp:anchor distT="0" distB="0" distL="114300" distR="114300" simplePos="0" relativeHeight="251730432" behindDoc="0" locked="0" layoutInCell="1" allowOverlap="1" wp14:anchorId="7CC34212" wp14:editId="69CA95D0">
                <wp:simplePos x="0" y="0"/>
                <wp:positionH relativeFrom="column">
                  <wp:posOffset>108585</wp:posOffset>
                </wp:positionH>
                <wp:positionV relativeFrom="paragraph">
                  <wp:posOffset>102235</wp:posOffset>
                </wp:positionV>
                <wp:extent cx="6134790" cy="666750"/>
                <wp:effectExtent l="0" t="0" r="18415" b="19050"/>
                <wp:wrapNone/>
                <wp:docPr id="2658" name="Gruppo 2658"/>
                <wp:cNvGraphicFramePr/>
                <a:graphic xmlns:a="http://schemas.openxmlformats.org/drawingml/2006/main">
                  <a:graphicData uri="http://schemas.microsoft.com/office/word/2010/wordprocessingGroup">
                    <wpg:wgp>
                      <wpg:cNvGrpSpPr/>
                      <wpg:grpSpPr>
                        <a:xfrm>
                          <a:off x="0" y="0"/>
                          <a:ext cx="6134790" cy="666750"/>
                          <a:chOff x="0" y="0"/>
                          <a:chExt cx="6134790" cy="666750"/>
                        </a:xfrm>
                      </wpg:grpSpPr>
                      <wps:wsp>
                        <wps:cNvPr id="2648" name="Text Box 2421"/>
                        <wps:cNvSpPr txBox="1">
                          <a:spLocks noChangeArrowheads="1"/>
                        </wps:cNvSpPr>
                        <wps:spPr bwMode="auto">
                          <a:xfrm>
                            <a:off x="533400" y="0"/>
                            <a:ext cx="5601390" cy="6667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Default="005A3DA8" w:rsidP="00900BC5">
                              <w:pPr>
                                <w:jc w:val="both"/>
                                <w:rPr>
                                  <w:rFonts w:ascii="Arial" w:hAnsi="Arial" w:cs="Arial"/>
                                  <w:b/>
                                  <w:sz w:val="18"/>
                                  <w:szCs w:val="18"/>
                                </w:rPr>
                              </w:pPr>
                              <w:r>
                                <w:rPr>
                                  <w:rFonts w:ascii="Arial" w:hAnsi="Arial" w:cs="Arial"/>
                                  <w:b/>
                                  <w:sz w:val="18"/>
                                  <w:szCs w:val="18"/>
                                </w:rPr>
                                <w:t>ATTENZIONE: a contatto o in prossimità della rulliera esistono i seguenti rischi residui:</w:t>
                              </w:r>
                            </w:p>
                            <w:p w:rsidR="005A3DA8" w:rsidRDefault="005A3DA8" w:rsidP="00900BC5">
                              <w:pPr>
                                <w:jc w:val="both"/>
                                <w:rPr>
                                  <w:rFonts w:ascii="Arial Black" w:hAnsi="Arial Black" w:cs="Arial"/>
                                  <w:b/>
                                  <w:noProof/>
                                  <w:color w:val="FF0000"/>
                                  <w:sz w:val="22"/>
                                  <w:szCs w:val="22"/>
                                  <w:lang w:bidi="ar-SA"/>
                                </w:rPr>
                              </w:pP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trascinamento / impigliamento / FRIZIONE</w:t>
                              </w:r>
                            </w:p>
                            <w:p w:rsidR="005A3DA8" w:rsidRPr="00D705C1" w:rsidRDefault="005A3DA8" w:rsidP="00900BC5">
                              <w:pPr>
                                <w:jc w:val="both"/>
                                <w:rPr>
                                  <w:rFonts w:ascii="Arial" w:hAnsi="Arial" w:cs="Arial"/>
                                  <w:sz w:val="18"/>
                                  <w:szCs w:val="18"/>
                                </w:rPr>
                              </w:pPr>
                              <w:r w:rsidRPr="00D705C1">
                                <w:rPr>
                                  <w:rFonts w:ascii="Arial Black" w:hAnsi="Arial Black" w:cs="Arial"/>
                                  <w:b/>
                                  <w:noProof/>
                                  <w:color w:val="FF0000"/>
                                  <w:sz w:val="22"/>
                                  <w:szCs w:val="22"/>
                                  <w:lang w:bidi="ar-SA"/>
                                </w:rPr>
                                <w:t xml:space="preserve">PERICOLO DI </w:t>
                              </w:r>
                              <w:r w:rsidRPr="00D705C1">
                                <w:rPr>
                                  <w:rFonts w:ascii="Arial Black" w:hAnsi="Arial Black" w:cs="Arial"/>
                                  <w:b/>
                                  <w:caps/>
                                  <w:noProof/>
                                  <w:color w:val="FF0000"/>
                                  <w:sz w:val="22"/>
                                  <w:szCs w:val="22"/>
                                  <w:lang w:bidi="ar-SA"/>
                                </w:rPr>
                                <w:t>caduta e schiacciamento</w:t>
                              </w:r>
                            </w:p>
                          </w:txbxContent>
                        </wps:txbx>
                        <wps:bodyPr rot="0" vert="horz" wrap="square" lIns="91440" tIns="45720" rIns="91440" bIns="45720" anchor="t" anchorCtr="0" upright="1">
                          <a:noAutofit/>
                        </wps:bodyPr>
                      </wps:wsp>
                      <pic:pic xmlns:pic="http://schemas.openxmlformats.org/drawingml/2006/picture">
                        <pic:nvPicPr>
                          <pic:cNvPr id="2653" name="Picture 2579"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171450"/>
                            <a:ext cx="428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uppo 2658" o:spid="_x0000_s1058" style="position:absolute;left:0;text-align:left;margin-left:8.55pt;margin-top:8.05pt;width:483.05pt;height:52.5pt;z-index:251730432" coordsize="61347,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">
                <v:shape id="Text Box 2421" o:spid="_x0000_s1059" type="#_x0000_t202" style="position:absolute;left:5334;width:56013;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8KcQA&#10;AADdAAAADwAAAGRycy9kb3ducmV2LnhtbERPy2rCQBTdC/7DcAvudFJJxUZHkYK1iF00dqG7S+aa&#10;BDN3QmbM4+87i4LLw3mvt72pREuNKy0reJ1FIIgzq0vOFfye99MlCOeRNVaWScFADrab8WiNibYd&#10;/1Cb+lyEEHYJKii8rxMpXVaQQTezNXHgbrYx6ANscqkb7EK4qeQ8ihbSYMmhocCaPgrK7unDKKBD&#10;nO8P1+/3SH+ejpe3W3rEoVRq8tLvViA89f4p/nd/aQXzRRz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fCnEAAAA3QAAAA8AAAAAAAAAAAAAAAAAmAIAAGRycy9k&#10;b3ducmV2LnhtbFBLBQYAAAAABAAEAPUAAACJAwAAAAA=&#10;" filled="f" strokecolor="red" strokeweight="1.5pt">
                  <v:textbox>
                    <w:txbxContent>
                      <w:p w:rsidR="005A3DA8" w:rsidRDefault="005A3DA8" w:rsidP="00900BC5">
                        <w:pPr>
                          <w:jc w:val="both"/>
                          <w:rPr>
                            <w:rFonts w:ascii="Arial" w:hAnsi="Arial" w:cs="Arial"/>
                            <w:b/>
                            <w:sz w:val="18"/>
                            <w:szCs w:val="18"/>
                          </w:rPr>
                        </w:pPr>
                        <w:r>
                          <w:rPr>
                            <w:rFonts w:ascii="Arial" w:hAnsi="Arial" w:cs="Arial"/>
                            <w:b/>
                            <w:sz w:val="18"/>
                            <w:szCs w:val="18"/>
                          </w:rPr>
                          <w:t>ATTENZIONE: a contatto o in prossimità della rulliera esistono i seguenti rischi residui:</w:t>
                        </w:r>
                      </w:p>
                      <w:p w:rsidR="005A3DA8" w:rsidRDefault="005A3DA8" w:rsidP="00900BC5">
                        <w:pPr>
                          <w:jc w:val="both"/>
                          <w:rPr>
                            <w:rFonts w:ascii="Arial Black" w:hAnsi="Arial Black" w:cs="Arial"/>
                            <w:b/>
                            <w:noProof/>
                            <w:color w:val="FF0000"/>
                            <w:sz w:val="22"/>
                            <w:szCs w:val="22"/>
                            <w:lang w:bidi="ar-SA"/>
                          </w:rPr>
                        </w:pP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trascinamento / impigliamento / FRIZIONE</w:t>
                        </w:r>
                      </w:p>
                      <w:p w:rsidR="005A3DA8" w:rsidRPr="00D705C1" w:rsidRDefault="005A3DA8" w:rsidP="00900BC5">
                        <w:pPr>
                          <w:jc w:val="both"/>
                          <w:rPr>
                            <w:rFonts w:ascii="Arial" w:hAnsi="Arial" w:cs="Arial"/>
                            <w:sz w:val="18"/>
                            <w:szCs w:val="18"/>
                          </w:rPr>
                        </w:pPr>
                        <w:r w:rsidRPr="00D705C1">
                          <w:rPr>
                            <w:rFonts w:ascii="Arial Black" w:hAnsi="Arial Black" w:cs="Arial"/>
                            <w:b/>
                            <w:noProof/>
                            <w:color w:val="FF0000"/>
                            <w:sz w:val="22"/>
                            <w:szCs w:val="22"/>
                            <w:lang w:bidi="ar-SA"/>
                          </w:rPr>
                          <w:t xml:space="preserve">PERICOLO DI </w:t>
                        </w:r>
                        <w:r w:rsidRPr="00D705C1">
                          <w:rPr>
                            <w:rFonts w:ascii="Arial Black" w:hAnsi="Arial Black" w:cs="Arial"/>
                            <w:b/>
                            <w:caps/>
                            <w:noProof/>
                            <w:color w:val="FF0000"/>
                            <w:sz w:val="22"/>
                            <w:szCs w:val="22"/>
                            <w:lang w:bidi="ar-SA"/>
                          </w:rPr>
                          <w:t>caduta e schiacciamento</w:t>
                        </w:r>
                      </w:p>
                    </w:txbxContent>
                  </v:textbox>
                </v:shape>
                <v:shape id="Picture 2579" o:spid="_x0000_s1060" type="#_x0000_t75" alt="Attenzione" style="position:absolute;top:1714;width:4286;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5AHGAAAA3QAAAA8AAABkcnMvZG93bnJldi54bWxEj0FLw0AUhO+C/2F5gje7aUqLpt2WKhRE&#10;gtDqocdH9jUJzb5Nd1/b6K93BcHjMDPfMIvV4Dp1oRBbzwbGowwUceVty7WBz4/NwyOoKMgWO89k&#10;4IsirJa3NwssrL/yli47qVWCcCzQQCPSF1rHqiGHceR74uQdfHAoSYZa24DXBHedzrNsph22nBYa&#10;7Omloeq4OzsD5fN+LOX7dPIWWKzLT0/fQynG3N8N6zkooUH+w3/tV2sgn00n8PsmPQG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TkAcYAAADdAAAADwAAAAAAAAAAAAAA&#10;AACfAgAAZHJzL2Rvd25yZXYueG1sUEsFBgAAAAAEAAQA9wAAAJIDAAAAAA==&#10;">
                  <v:imagedata r:id="rId24" o:title="Attenzione"/>
                  <v:path arrowok="t"/>
                  <o:lock v:ext="edit" aspectratio="f"/>
                </v:shape>
              </v:group>
            </w:pict>
          </mc:Fallback>
        </mc:AlternateContent>
      </w:r>
    </w:p>
    <w:p w:rsidR="00017ECE" w:rsidRDefault="00017ECE" w:rsidP="003F6456">
      <w:pPr>
        <w:pStyle w:val="corpodeltesto"/>
        <w:rPr>
          <w:rFonts w:cs="Arial"/>
          <w:sz w:val="18"/>
          <w:szCs w:val="18"/>
        </w:rPr>
      </w:pPr>
    </w:p>
    <w:p w:rsidR="002C7602" w:rsidRDefault="002C7602" w:rsidP="003F6456">
      <w:pPr>
        <w:pStyle w:val="corpodeltesto"/>
        <w:rPr>
          <w:rFonts w:cs="Arial"/>
          <w:sz w:val="18"/>
          <w:szCs w:val="18"/>
        </w:rPr>
      </w:pPr>
    </w:p>
    <w:p w:rsidR="002C7602" w:rsidRDefault="002C7602" w:rsidP="003F6456">
      <w:pPr>
        <w:pStyle w:val="corpodeltesto"/>
        <w:rPr>
          <w:rFonts w:cs="Arial"/>
          <w:sz w:val="18"/>
          <w:szCs w:val="18"/>
        </w:rPr>
      </w:pPr>
    </w:p>
    <w:p w:rsidR="002C7602" w:rsidRDefault="002C7602" w:rsidP="003F6456">
      <w:pPr>
        <w:pStyle w:val="corpodeltesto"/>
        <w:rPr>
          <w:rFonts w:cs="Arial"/>
          <w:sz w:val="18"/>
          <w:szCs w:val="18"/>
        </w:rPr>
      </w:pPr>
    </w:p>
    <w:p w:rsidR="007719D7" w:rsidRDefault="007719D7" w:rsidP="003F6456">
      <w:pPr>
        <w:pStyle w:val="corpodeltesto"/>
        <w:rPr>
          <w:rFonts w:cs="Arial"/>
          <w:sz w:val="18"/>
          <w:szCs w:val="18"/>
        </w:rPr>
      </w:pPr>
    </w:p>
    <w:p w:rsidR="007719D7" w:rsidRDefault="007719D7" w:rsidP="003F6456">
      <w:pPr>
        <w:pStyle w:val="corpodeltesto"/>
        <w:rPr>
          <w:rFonts w:cs="Arial"/>
          <w:sz w:val="18"/>
          <w:szCs w:val="18"/>
        </w:rPr>
      </w:pPr>
    </w:p>
    <w:p w:rsidR="00A872CC" w:rsidRDefault="00A872CC" w:rsidP="00A872CC">
      <w:pPr>
        <w:pStyle w:val="corpodeltesto"/>
        <w:ind w:left="1418" w:hanging="1134"/>
        <w:rPr>
          <w:rFonts w:cs="Arial"/>
          <w:sz w:val="18"/>
          <w:szCs w:val="18"/>
        </w:rPr>
      </w:pPr>
      <w:r>
        <w:rPr>
          <w:rFonts w:cs="Arial"/>
          <w:i/>
          <w:sz w:val="18"/>
          <w:szCs w:val="18"/>
        </w:rPr>
        <w:lastRenderedPageBreak/>
        <w:t>Discensore</w:t>
      </w:r>
      <w:r>
        <w:rPr>
          <w:rFonts w:cs="Arial"/>
          <w:sz w:val="18"/>
          <w:szCs w:val="18"/>
        </w:rPr>
        <w:t>;</w:t>
      </w:r>
      <w:r>
        <w:rPr>
          <w:rFonts w:cs="Arial"/>
          <w:sz w:val="18"/>
          <w:szCs w:val="18"/>
        </w:rPr>
        <w:tab/>
      </w:r>
      <w:r w:rsidR="002A3AE8">
        <w:rPr>
          <w:rFonts w:cs="Arial"/>
          <w:sz w:val="18"/>
          <w:szCs w:val="18"/>
        </w:rPr>
        <w:t>la velocità massima di traslazione verticale è di 125 mm/s</w:t>
      </w:r>
      <w:r>
        <w:rPr>
          <w:rFonts w:cs="Arial"/>
          <w:sz w:val="18"/>
          <w:szCs w:val="18"/>
        </w:rPr>
        <w:t>.</w:t>
      </w:r>
      <w:r w:rsidR="002A3AE8">
        <w:rPr>
          <w:rFonts w:cs="Arial"/>
          <w:sz w:val="18"/>
          <w:szCs w:val="18"/>
        </w:rPr>
        <w:t xml:space="preserve"> Sono presenti protezioni per la trasmissione principale (motoriduttore epicicloidale Tramec) e secondaria (con vite a rici</w:t>
      </w:r>
      <w:r w:rsidR="007F44C3">
        <w:rPr>
          <w:rFonts w:cs="Arial"/>
          <w:sz w:val="18"/>
          <w:szCs w:val="18"/>
        </w:rPr>
        <w:t>rcolazione di sfere. Tuttavia la</w:t>
      </w:r>
      <w:r w:rsidR="002A3AE8">
        <w:rPr>
          <w:rFonts w:cs="Arial"/>
          <w:sz w:val="18"/>
          <w:szCs w:val="18"/>
        </w:rPr>
        <w:t xml:space="preserve"> slitta ed il trasportatore completo ad essa ancorato sono raggiungibili in tutte le configurazioni, pertanto </w:t>
      </w:r>
      <w:r>
        <w:rPr>
          <w:rFonts w:cs="Arial"/>
          <w:sz w:val="18"/>
          <w:szCs w:val="18"/>
        </w:rPr>
        <w:t xml:space="preserve"> </w:t>
      </w:r>
      <w:r w:rsidR="002A3AE8">
        <w:rPr>
          <w:rFonts w:cs="Arial"/>
          <w:sz w:val="18"/>
          <w:szCs w:val="18"/>
        </w:rPr>
        <w:t>risultano ineliminabili i seguenti risc</w:t>
      </w:r>
      <w:r>
        <w:rPr>
          <w:rFonts w:cs="Arial"/>
          <w:sz w:val="18"/>
          <w:szCs w:val="18"/>
        </w:rPr>
        <w:t>hi residui:</w:t>
      </w:r>
    </w:p>
    <w:p w:rsidR="00A872CC" w:rsidRDefault="00A872CC" w:rsidP="00A872CC">
      <w:pPr>
        <w:pStyle w:val="corpodeltesto"/>
        <w:ind w:left="1418" w:hanging="1134"/>
        <w:rPr>
          <w:rFonts w:cs="Arial"/>
          <w:sz w:val="18"/>
          <w:szCs w:val="18"/>
        </w:rPr>
      </w:pPr>
    </w:p>
    <w:p w:rsidR="00A872CC" w:rsidRDefault="00A872CC" w:rsidP="00EC19B7">
      <w:pPr>
        <w:pStyle w:val="corpodeltesto"/>
        <w:numPr>
          <w:ilvl w:val="0"/>
          <w:numId w:val="33"/>
        </w:numPr>
        <w:rPr>
          <w:rFonts w:cs="Arial"/>
          <w:sz w:val="18"/>
          <w:szCs w:val="18"/>
        </w:rPr>
      </w:pPr>
      <w:r>
        <w:rPr>
          <w:rFonts w:cs="Arial"/>
          <w:sz w:val="18"/>
          <w:szCs w:val="18"/>
        </w:rPr>
        <w:t>Impigliamento</w:t>
      </w:r>
      <w:r w:rsidR="00FA4BE3">
        <w:rPr>
          <w:rFonts w:cs="Arial"/>
          <w:sz w:val="18"/>
          <w:szCs w:val="18"/>
        </w:rPr>
        <w:t>, urto e trascinamento</w:t>
      </w:r>
    </w:p>
    <w:p w:rsidR="00A872CC" w:rsidRDefault="00FA4BE3" w:rsidP="00EC19B7">
      <w:pPr>
        <w:pStyle w:val="corpodeltesto"/>
        <w:numPr>
          <w:ilvl w:val="0"/>
          <w:numId w:val="33"/>
        </w:numPr>
        <w:rPr>
          <w:rFonts w:cs="Arial"/>
          <w:sz w:val="18"/>
          <w:szCs w:val="18"/>
        </w:rPr>
      </w:pPr>
      <w:r>
        <w:rPr>
          <w:rFonts w:cs="Arial"/>
          <w:sz w:val="18"/>
          <w:szCs w:val="18"/>
        </w:rPr>
        <w:t>Schiacciamento contro i fermi in gomma e contro tutte le parti fisse</w:t>
      </w:r>
    </w:p>
    <w:p w:rsidR="00A872CC" w:rsidRDefault="00A872CC" w:rsidP="00A872CC">
      <w:pPr>
        <w:pStyle w:val="corpodeltesto"/>
        <w:rPr>
          <w:rFonts w:cs="Arial"/>
          <w:sz w:val="18"/>
          <w:szCs w:val="18"/>
        </w:rPr>
      </w:pPr>
      <w:r>
        <w:rPr>
          <w:rFonts w:cs="Arial"/>
          <w:noProof/>
          <w:sz w:val="18"/>
          <w:szCs w:val="18"/>
          <w:lang w:bidi="ar-SA"/>
        </w:rPr>
        <mc:AlternateContent>
          <mc:Choice Requires="wpg">
            <w:drawing>
              <wp:anchor distT="0" distB="0" distL="114300" distR="114300" simplePos="0" relativeHeight="251732480" behindDoc="0" locked="0" layoutInCell="1" allowOverlap="1" wp14:anchorId="1BE22E59" wp14:editId="4F18C161">
                <wp:simplePos x="0" y="0"/>
                <wp:positionH relativeFrom="column">
                  <wp:posOffset>108585</wp:posOffset>
                </wp:positionH>
                <wp:positionV relativeFrom="paragraph">
                  <wp:posOffset>102235</wp:posOffset>
                </wp:positionV>
                <wp:extent cx="6134790" cy="666750"/>
                <wp:effectExtent l="0" t="0" r="18415" b="19050"/>
                <wp:wrapNone/>
                <wp:docPr id="2665" name="Gruppo 2665"/>
                <wp:cNvGraphicFramePr/>
                <a:graphic xmlns:a="http://schemas.openxmlformats.org/drawingml/2006/main">
                  <a:graphicData uri="http://schemas.microsoft.com/office/word/2010/wordprocessingGroup">
                    <wpg:wgp>
                      <wpg:cNvGrpSpPr/>
                      <wpg:grpSpPr>
                        <a:xfrm>
                          <a:off x="0" y="0"/>
                          <a:ext cx="6134790" cy="666750"/>
                          <a:chOff x="0" y="0"/>
                          <a:chExt cx="6134790" cy="666750"/>
                        </a:xfrm>
                      </wpg:grpSpPr>
                      <wps:wsp>
                        <wps:cNvPr id="2667" name="Text Box 2421"/>
                        <wps:cNvSpPr txBox="1">
                          <a:spLocks noChangeArrowheads="1"/>
                        </wps:cNvSpPr>
                        <wps:spPr bwMode="auto">
                          <a:xfrm>
                            <a:off x="533400" y="0"/>
                            <a:ext cx="5601390" cy="6667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Default="005A3DA8" w:rsidP="00A872CC">
                              <w:pPr>
                                <w:jc w:val="both"/>
                                <w:rPr>
                                  <w:rFonts w:ascii="Arial" w:hAnsi="Arial" w:cs="Arial"/>
                                  <w:b/>
                                  <w:sz w:val="18"/>
                                  <w:szCs w:val="18"/>
                                </w:rPr>
                              </w:pPr>
                              <w:r>
                                <w:rPr>
                                  <w:rFonts w:ascii="Arial" w:hAnsi="Arial" w:cs="Arial"/>
                                  <w:b/>
                                  <w:sz w:val="18"/>
                                  <w:szCs w:val="18"/>
                                </w:rPr>
                                <w:t>ATTENZIONE: a contatto o in prossimità discensore esistono i seguenti rischi residui:</w:t>
                              </w:r>
                            </w:p>
                            <w:p w:rsidR="005A3DA8" w:rsidRDefault="005A3DA8" w:rsidP="00A872CC">
                              <w:pPr>
                                <w:jc w:val="both"/>
                                <w:rPr>
                                  <w:rFonts w:ascii="Arial Black" w:hAnsi="Arial Black" w:cs="Arial"/>
                                  <w:b/>
                                  <w:noProof/>
                                  <w:color w:val="FF0000"/>
                                  <w:sz w:val="22"/>
                                  <w:szCs w:val="22"/>
                                  <w:lang w:bidi="ar-SA"/>
                                </w:rPr>
                              </w:pP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trascinamento / impigliamento / FRIZIONE</w:t>
                              </w:r>
                            </w:p>
                            <w:p w:rsidR="005A3DA8" w:rsidRPr="00D705C1" w:rsidRDefault="005A3DA8" w:rsidP="00A872CC">
                              <w:pPr>
                                <w:jc w:val="both"/>
                                <w:rPr>
                                  <w:rFonts w:ascii="Arial" w:hAnsi="Arial" w:cs="Arial"/>
                                  <w:sz w:val="18"/>
                                  <w:szCs w:val="18"/>
                                </w:rPr>
                              </w:pPr>
                              <w:r w:rsidRPr="00D705C1">
                                <w:rPr>
                                  <w:rFonts w:ascii="Arial Black" w:hAnsi="Arial Black" w:cs="Arial"/>
                                  <w:b/>
                                  <w:noProof/>
                                  <w:color w:val="FF0000"/>
                                  <w:sz w:val="22"/>
                                  <w:szCs w:val="22"/>
                                  <w:lang w:bidi="ar-SA"/>
                                </w:rPr>
                                <w:t xml:space="preserve">PERICOLO DI </w:t>
                              </w:r>
                              <w:r w:rsidRPr="00D705C1">
                                <w:rPr>
                                  <w:rFonts w:ascii="Arial Black" w:hAnsi="Arial Black" w:cs="Arial"/>
                                  <w:b/>
                                  <w:caps/>
                                  <w:noProof/>
                                  <w:color w:val="FF0000"/>
                                  <w:sz w:val="22"/>
                                  <w:szCs w:val="22"/>
                                  <w:lang w:bidi="ar-SA"/>
                                </w:rPr>
                                <w:t>caduta e schiacciamento</w:t>
                              </w:r>
                            </w:p>
                          </w:txbxContent>
                        </wps:txbx>
                        <wps:bodyPr rot="0" vert="horz" wrap="square" lIns="91440" tIns="45720" rIns="91440" bIns="45720" anchor="t" anchorCtr="0" upright="1">
                          <a:noAutofit/>
                        </wps:bodyPr>
                      </wps:wsp>
                      <pic:pic xmlns:pic="http://schemas.openxmlformats.org/drawingml/2006/picture">
                        <pic:nvPicPr>
                          <pic:cNvPr id="2674" name="Picture 2579"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171450"/>
                            <a:ext cx="428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uppo 2665" o:spid="_x0000_s1061" style="position:absolute;left:0;text-align:left;margin-left:8.55pt;margin-top:8.05pt;width:483.05pt;height:52.5pt;z-index:251732480" coordsize="61347,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">
                <v:shape id="Text Box 2421" o:spid="_x0000_s1062" type="#_x0000_t202" style="position:absolute;left:5334;width:56013;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0O8cA&#10;AADdAAAADwAAAGRycy9kb3ducmV2LnhtbESPT2vCQBTE7wW/w/KE3sxGadM2ZhURrEXsodFDvT2y&#10;L38w+zZktxq/fbcg9DjMzG+YbDmYVlyod41lBdMoBkFcWN1wpeB42ExeQTiPrLG1TApu5GC5GD1k&#10;mGp75S+65L4SAcIuRQW1910qpStqMugi2xEHr7S9QR9kX0nd4zXATStncZxIgw2HhRo7WtdUnPMf&#10;o4C2T9Vme/p8i/X7fvf9XOY7vDVKPY6H1RyEp8H/h+/tD61gliQ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tDvHAAAA3QAAAA8AAAAAAAAAAAAAAAAAmAIAAGRy&#10;cy9kb3ducmV2LnhtbFBLBQYAAAAABAAEAPUAAACMAwAAAAA=&#10;" filled="f" strokecolor="red" strokeweight="1.5pt">
                  <v:textbox>
                    <w:txbxContent>
                      <w:p w:rsidR="005A3DA8" w:rsidRDefault="005A3DA8" w:rsidP="00A872CC">
                        <w:pPr>
                          <w:jc w:val="both"/>
                          <w:rPr>
                            <w:rFonts w:ascii="Arial" w:hAnsi="Arial" w:cs="Arial"/>
                            <w:b/>
                            <w:sz w:val="18"/>
                            <w:szCs w:val="18"/>
                          </w:rPr>
                        </w:pPr>
                        <w:r>
                          <w:rPr>
                            <w:rFonts w:ascii="Arial" w:hAnsi="Arial" w:cs="Arial"/>
                            <w:b/>
                            <w:sz w:val="18"/>
                            <w:szCs w:val="18"/>
                          </w:rPr>
                          <w:t>ATTENZIONE: a contatto o in prossimità discensore esistono i seguenti rischi residui:</w:t>
                        </w:r>
                      </w:p>
                      <w:p w:rsidR="005A3DA8" w:rsidRDefault="005A3DA8" w:rsidP="00A872CC">
                        <w:pPr>
                          <w:jc w:val="both"/>
                          <w:rPr>
                            <w:rFonts w:ascii="Arial Black" w:hAnsi="Arial Black" w:cs="Arial"/>
                            <w:b/>
                            <w:noProof/>
                            <w:color w:val="FF0000"/>
                            <w:sz w:val="22"/>
                            <w:szCs w:val="22"/>
                            <w:lang w:bidi="ar-SA"/>
                          </w:rPr>
                        </w:pP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trascinamento / impigliamento / FRIZIONE</w:t>
                        </w:r>
                      </w:p>
                      <w:p w:rsidR="005A3DA8" w:rsidRPr="00D705C1" w:rsidRDefault="005A3DA8" w:rsidP="00A872CC">
                        <w:pPr>
                          <w:jc w:val="both"/>
                          <w:rPr>
                            <w:rFonts w:ascii="Arial" w:hAnsi="Arial" w:cs="Arial"/>
                            <w:sz w:val="18"/>
                            <w:szCs w:val="18"/>
                          </w:rPr>
                        </w:pPr>
                        <w:r w:rsidRPr="00D705C1">
                          <w:rPr>
                            <w:rFonts w:ascii="Arial Black" w:hAnsi="Arial Black" w:cs="Arial"/>
                            <w:b/>
                            <w:noProof/>
                            <w:color w:val="FF0000"/>
                            <w:sz w:val="22"/>
                            <w:szCs w:val="22"/>
                            <w:lang w:bidi="ar-SA"/>
                          </w:rPr>
                          <w:t xml:space="preserve">PERICOLO DI </w:t>
                        </w:r>
                        <w:r w:rsidRPr="00D705C1">
                          <w:rPr>
                            <w:rFonts w:ascii="Arial Black" w:hAnsi="Arial Black" w:cs="Arial"/>
                            <w:b/>
                            <w:caps/>
                            <w:noProof/>
                            <w:color w:val="FF0000"/>
                            <w:sz w:val="22"/>
                            <w:szCs w:val="22"/>
                            <w:lang w:bidi="ar-SA"/>
                          </w:rPr>
                          <w:t>caduta e schiacciamento</w:t>
                        </w:r>
                      </w:p>
                    </w:txbxContent>
                  </v:textbox>
                </v:shape>
                <v:shape id="Picture 2579" o:spid="_x0000_s1063" type="#_x0000_t75" alt="Attenzione" style="position:absolute;top:1714;width:4286;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4IBXHAAAA3QAAAA8AAABkcnMvZG93bnJldi54bWxEj19Lw0AQxN8Fv8Oxgm/20qitxl6LFgpF&#10;gtA/Dz4uuTUJ5vbi3drGfnqvIPg4zMxvmNlicJ06UIitZwPjUQaKuPK25drAfre6eQAVBdli55kM&#10;/FCExfzyYoaF9Ufe0GErtUoQjgUaaET6QutYNeQwjnxPnLwPHxxKkqHWNuAxwV2n8yybaIctp4UG&#10;e1o2VH1uv52B8uV9LOXb/e1rYLEu/3o8DaUYc301PD+BEhrkP/zXXlsD+WR6B+c36Qn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4IBXHAAAA3QAAAA8AAAAAAAAAAAAA&#10;AAAAnwIAAGRycy9kb3ducmV2LnhtbFBLBQYAAAAABAAEAPcAAACTAwAAAAA=&#10;">
                  <v:imagedata r:id="rId24" o:title="Attenzione"/>
                  <v:path arrowok="t"/>
                  <o:lock v:ext="edit" aspectratio="f"/>
                </v:shape>
              </v:group>
            </w:pict>
          </mc:Fallback>
        </mc:AlternateContent>
      </w:r>
    </w:p>
    <w:p w:rsidR="00A872CC" w:rsidRDefault="00A872CC" w:rsidP="00A872CC">
      <w:pPr>
        <w:pStyle w:val="corpodeltesto"/>
        <w:rPr>
          <w:rFonts w:cs="Arial"/>
          <w:sz w:val="18"/>
          <w:szCs w:val="18"/>
        </w:rPr>
      </w:pPr>
    </w:p>
    <w:p w:rsidR="00A872CC" w:rsidRDefault="00A872CC" w:rsidP="00A872CC">
      <w:pPr>
        <w:pStyle w:val="corpodeltesto"/>
        <w:rPr>
          <w:rFonts w:cs="Arial"/>
          <w:sz w:val="18"/>
          <w:szCs w:val="18"/>
        </w:rPr>
      </w:pPr>
    </w:p>
    <w:p w:rsidR="00A872CC" w:rsidRDefault="00A872CC" w:rsidP="003F6456">
      <w:pPr>
        <w:pStyle w:val="corpodeltesto"/>
        <w:rPr>
          <w:rFonts w:cs="Arial"/>
          <w:sz w:val="18"/>
          <w:szCs w:val="18"/>
        </w:rPr>
      </w:pPr>
    </w:p>
    <w:p w:rsidR="00A872CC" w:rsidRDefault="00A872CC" w:rsidP="003F6456">
      <w:pPr>
        <w:pStyle w:val="corpodeltesto"/>
        <w:rPr>
          <w:rFonts w:cs="Arial"/>
          <w:sz w:val="18"/>
          <w:szCs w:val="18"/>
        </w:rPr>
      </w:pPr>
    </w:p>
    <w:p w:rsidR="00A872CC" w:rsidRDefault="00A872CC" w:rsidP="003F6456">
      <w:pPr>
        <w:pStyle w:val="corpodeltesto"/>
        <w:rPr>
          <w:rFonts w:cs="Arial"/>
          <w:sz w:val="18"/>
          <w:szCs w:val="18"/>
        </w:rPr>
      </w:pPr>
    </w:p>
    <w:p w:rsidR="00A872CC" w:rsidRDefault="00A872CC" w:rsidP="003F6456">
      <w:pPr>
        <w:pStyle w:val="corpodeltesto"/>
        <w:rPr>
          <w:rFonts w:cs="Arial"/>
          <w:sz w:val="18"/>
          <w:szCs w:val="18"/>
        </w:rPr>
      </w:pPr>
    </w:p>
    <w:p w:rsidR="00A872CC" w:rsidRDefault="00A872CC" w:rsidP="003F6456">
      <w:pPr>
        <w:pStyle w:val="corpodeltesto"/>
        <w:rPr>
          <w:rFonts w:cs="Arial"/>
          <w:sz w:val="18"/>
          <w:szCs w:val="18"/>
        </w:rPr>
      </w:pPr>
    </w:p>
    <w:p w:rsidR="00A872CC" w:rsidRDefault="00A872CC" w:rsidP="00A872CC">
      <w:pPr>
        <w:pStyle w:val="corpodeltesto"/>
        <w:ind w:left="1418" w:hanging="1134"/>
        <w:rPr>
          <w:rFonts w:cs="Arial"/>
          <w:sz w:val="18"/>
          <w:szCs w:val="18"/>
        </w:rPr>
      </w:pPr>
      <w:r>
        <w:rPr>
          <w:rFonts w:cs="Arial"/>
          <w:i/>
          <w:sz w:val="18"/>
          <w:szCs w:val="18"/>
        </w:rPr>
        <w:t>Fermi a leva</w:t>
      </w:r>
      <w:r>
        <w:rPr>
          <w:rFonts w:cs="Arial"/>
          <w:sz w:val="18"/>
          <w:szCs w:val="18"/>
        </w:rPr>
        <w:t>;</w:t>
      </w:r>
      <w:r>
        <w:rPr>
          <w:rFonts w:cs="Arial"/>
          <w:sz w:val="18"/>
          <w:szCs w:val="18"/>
        </w:rPr>
        <w:tab/>
      </w:r>
      <w:r w:rsidR="001E3020">
        <w:rPr>
          <w:rFonts w:cs="Arial"/>
          <w:sz w:val="18"/>
          <w:szCs w:val="18"/>
        </w:rPr>
        <w:t xml:space="preserve">sono azionati da cilindri pneumatici Ø32 corsa 30 mm. Il cinematismo è a vista e facilmente raggiungibile. Si raccomanda una accurata registrazione dei regolatori di flusso in dotazione per rendere graduale e sufficientemente lento la rotazione della leva. In ogni caso permangono i seguenti rischi residui </w:t>
      </w:r>
    </w:p>
    <w:p w:rsidR="00A872CC" w:rsidRDefault="00A872CC" w:rsidP="00A872CC">
      <w:pPr>
        <w:pStyle w:val="corpodeltesto"/>
        <w:ind w:left="1418" w:hanging="1134"/>
        <w:rPr>
          <w:rFonts w:cs="Arial"/>
          <w:sz w:val="18"/>
          <w:szCs w:val="18"/>
        </w:rPr>
      </w:pPr>
    </w:p>
    <w:p w:rsidR="00A872CC" w:rsidRDefault="001E3020" w:rsidP="00EC19B7">
      <w:pPr>
        <w:pStyle w:val="corpodeltesto"/>
        <w:numPr>
          <w:ilvl w:val="0"/>
          <w:numId w:val="34"/>
        </w:numPr>
        <w:rPr>
          <w:rFonts w:cs="Arial"/>
          <w:sz w:val="18"/>
          <w:szCs w:val="18"/>
        </w:rPr>
      </w:pPr>
      <w:r>
        <w:rPr>
          <w:rFonts w:cs="Arial"/>
          <w:sz w:val="18"/>
          <w:szCs w:val="18"/>
        </w:rPr>
        <w:t>Trascinamento</w:t>
      </w:r>
    </w:p>
    <w:p w:rsidR="001E3020" w:rsidRDefault="001E3020" w:rsidP="00EC19B7">
      <w:pPr>
        <w:pStyle w:val="corpodeltesto"/>
        <w:numPr>
          <w:ilvl w:val="0"/>
          <w:numId w:val="34"/>
        </w:numPr>
        <w:rPr>
          <w:rFonts w:cs="Arial"/>
          <w:sz w:val="18"/>
          <w:szCs w:val="18"/>
        </w:rPr>
      </w:pPr>
      <w:r>
        <w:rPr>
          <w:rFonts w:cs="Arial"/>
          <w:sz w:val="18"/>
          <w:szCs w:val="18"/>
        </w:rPr>
        <w:t>Cesoiamento</w:t>
      </w:r>
    </w:p>
    <w:p w:rsidR="00A872CC" w:rsidRDefault="001E3020" w:rsidP="00EC19B7">
      <w:pPr>
        <w:pStyle w:val="corpodeltesto"/>
        <w:numPr>
          <w:ilvl w:val="0"/>
          <w:numId w:val="34"/>
        </w:numPr>
        <w:rPr>
          <w:rFonts w:cs="Arial"/>
          <w:sz w:val="18"/>
          <w:szCs w:val="18"/>
        </w:rPr>
      </w:pPr>
      <w:r>
        <w:rPr>
          <w:rFonts w:cs="Arial"/>
          <w:sz w:val="18"/>
          <w:szCs w:val="18"/>
        </w:rPr>
        <w:t>Schiacciamento</w:t>
      </w:r>
    </w:p>
    <w:p w:rsidR="001E3020" w:rsidRDefault="001E3020" w:rsidP="00EC19B7">
      <w:pPr>
        <w:pStyle w:val="corpodeltesto"/>
        <w:numPr>
          <w:ilvl w:val="0"/>
          <w:numId w:val="34"/>
        </w:numPr>
        <w:rPr>
          <w:rFonts w:cs="Arial"/>
          <w:sz w:val="18"/>
          <w:szCs w:val="18"/>
        </w:rPr>
      </w:pPr>
      <w:r>
        <w:rPr>
          <w:rFonts w:cs="Arial"/>
          <w:sz w:val="18"/>
          <w:szCs w:val="18"/>
        </w:rPr>
        <w:t xml:space="preserve">Proiezione di parti/ getto di aria in pressione in caso di rottura / guasto delle tubazioni </w:t>
      </w:r>
    </w:p>
    <w:p w:rsidR="00A872CC" w:rsidRDefault="00A872CC" w:rsidP="00A872CC">
      <w:pPr>
        <w:pStyle w:val="corpodeltesto"/>
        <w:rPr>
          <w:rFonts w:cs="Arial"/>
          <w:sz w:val="18"/>
          <w:szCs w:val="18"/>
        </w:rPr>
      </w:pPr>
      <w:r>
        <w:rPr>
          <w:rFonts w:cs="Arial"/>
          <w:noProof/>
          <w:sz w:val="18"/>
          <w:szCs w:val="18"/>
          <w:lang w:bidi="ar-SA"/>
        </w:rPr>
        <mc:AlternateContent>
          <mc:Choice Requires="wpg">
            <w:drawing>
              <wp:anchor distT="0" distB="0" distL="114300" distR="114300" simplePos="0" relativeHeight="251734528" behindDoc="0" locked="0" layoutInCell="1" allowOverlap="1" wp14:anchorId="03BF9729" wp14:editId="6816A91A">
                <wp:simplePos x="0" y="0"/>
                <wp:positionH relativeFrom="column">
                  <wp:posOffset>108585</wp:posOffset>
                </wp:positionH>
                <wp:positionV relativeFrom="paragraph">
                  <wp:posOffset>102235</wp:posOffset>
                </wp:positionV>
                <wp:extent cx="6134790" cy="666750"/>
                <wp:effectExtent l="0" t="0" r="18415" b="19050"/>
                <wp:wrapNone/>
                <wp:docPr id="2676" name="Gruppo 2676"/>
                <wp:cNvGraphicFramePr/>
                <a:graphic xmlns:a="http://schemas.openxmlformats.org/drawingml/2006/main">
                  <a:graphicData uri="http://schemas.microsoft.com/office/word/2010/wordprocessingGroup">
                    <wpg:wgp>
                      <wpg:cNvGrpSpPr/>
                      <wpg:grpSpPr>
                        <a:xfrm>
                          <a:off x="0" y="0"/>
                          <a:ext cx="6134790" cy="666750"/>
                          <a:chOff x="0" y="0"/>
                          <a:chExt cx="6134790" cy="666750"/>
                        </a:xfrm>
                      </wpg:grpSpPr>
                      <wps:wsp>
                        <wps:cNvPr id="2679" name="Text Box 2421"/>
                        <wps:cNvSpPr txBox="1">
                          <a:spLocks noChangeArrowheads="1"/>
                        </wps:cNvSpPr>
                        <wps:spPr bwMode="auto">
                          <a:xfrm>
                            <a:off x="533400" y="0"/>
                            <a:ext cx="5601390" cy="6667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Default="005A3DA8" w:rsidP="00A872CC">
                              <w:pPr>
                                <w:jc w:val="both"/>
                                <w:rPr>
                                  <w:rFonts w:ascii="Arial" w:hAnsi="Arial" w:cs="Arial"/>
                                  <w:b/>
                                  <w:sz w:val="18"/>
                                  <w:szCs w:val="18"/>
                                </w:rPr>
                              </w:pPr>
                              <w:r>
                                <w:rPr>
                                  <w:rFonts w:ascii="Arial" w:hAnsi="Arial" w:cs="Arial"/>
                                  <w:b/>
                                  <w:sz w:val="18"/>
                                  <w:szCs w:val="18"/>
                                </w:rPr>
                                <w:t>ATTENZIONE: a contatto o in prossimità del fermo a leva esistono i seguenti rischi residui:</w:t>
                              </w:r>
                            </w:p>
                            <w:p w:rsidR="005A3DA8" w:rsidRDefault="005A3DA8" w:rsidP="00A872CC">
                              <w:pPr>
                                <w:jc w:val="both"/>
                                <w:rPr>
                                  <w:rFonts w:ascii="Arial Black" w:hAnsi="Arial Black" w:cs="Arial"/>
                                  <w:b/>
                                  <w:noProof/>
                                  <w:color w:val="FF0000"/>
                                  <w:sz w:val="22"/>
                                  <w:szCs w:val="22"/>
                                  <w:lang w:bidi="ar-SA"/>
                                </w:rPr>
                              </w:pP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trascinamento / URto / FRIZIONE</w:t>
                              </w:r>
                            </w:p>
                            <w:p w:rsidR="005A3DA8" w:rsidRPr="00D705C1" w:rsidRDefault="005A3DA8" w:rsidP="00A872CC">
                              <w:pPr>
                                <w:jc w:val="both"/>
                                <w:rPr>
                                  <w:rFonts w:ascii="Arial" w:hAnsi="Arial" w:cs="Arial"/>
                                  <w:sz w:val="18"/>
                                  <w:szCs w:val="18"/>
                                </w:rPr>
                              </w:pP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CESOIAMENTO E PROIEZIONE</w:t>
                              </w:r>
                            </w:p>
                          </w:txbxContent>
                        </wps:txbx>
                        <wps:bodyPr rot="0" vert="horz" wrap="square" lIns="91440" tIns="45720" rIns="91440" bIns="45720" anchor="t" anchorCtr="0" upright="1">
                          <a:noAutofit/>
                        </wps:bodyPr>
                      </wps:wsp>
                      <pic:pic xmlns:pic="http://schemas.openxmlformats.org/drawingml/2006/picture">
                        <pic:nvPicPr>
                          <pic:cNvPr id="2816" name="Picture 2579"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171450"/>
                            <a:ext cx="428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uppo 2676" o:spid="_x0000_s1064" style="position:absolute;left:0;text-align:left;margin-left:8.55pt;margin-top:8.05pt;width:483.05pt;height:52.5pt;z-index:251734528" coordsize="61347,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">
                <v:shape id="Text Box 2421" o:spid="_x0000_s1065" type="#_x0000_t202" style="position:absolute;left:5334;width:56013;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TD8cA&#10;AADdAAAADwAAAGRycy9kb3ducmV2LnhtbESPT2vCQBTE74V+h+UVequbhvovuoZSsBHRg9GD3h7Z&#10;ZxKafRuyW02+fbdQ6HGYmd8wy7Q3jbhR52rLCl5HEQjiwuqaSwWn4/plBsJ5ZI2NZVIwkIN09fiw&#10;xETbOx/olvtSBAi7BBVU3reJlK6oyKAb2ZY4eFfbGfRBdqXUHd4D3DQyjqKJNFhzWKiwpY+Kiq/8&#10;2yig7K1cZ5f9PNKfu+15fM23ONRKPT/17wsQnnr/H/5rb7SCeDKdw++b8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Ew/HAAAA3QAAAA8AAAAAAAAAAAAAAAAAmAIAAGRy&#10;cy9kb3ducmV2LnhtbFBLBQYAAAAABAAEAPUAAACMAwAAAAA=&#10;" filled="f" strokecolor="red" strokeweight="1.5pt">
                  <v:textbox>
                    <w:txbxContent>
                      <w:p w:rsidR="005A3DA8" w:rsidRDefault="005A3DA8" w:rsidP="00A872CC">
                        <w:pPr>
                          <w:jc w:val="both"/>
                          <w:rPr>
                            <w:rFonts w:ascii="Arial" w:hAnsi="Arial" w:cs="Arial"/>
                            <w:b/>
                            <w:sz w:val="18"/>
                            <w:szCs w:val="18"/>
                          </w:rPr>
                        </w:pPr>
                        <w:r>
                          <w:rPr>
                            <w:rFonts w:ascii="Arial" w:hAnsi="Arial" w:cs="Arial"/>
                            <w:b/>
                            <w:sz w:val="18"/>
                            <w:szCs w:val="18"/>
                          </w:rPr>
                          <w:t>ATTENZIONE: a contatto o in prossimità del fermo a leva esistono i seguenti rischi residui:</w:t>
                        </w:r>
                      </w:p>
                      <w:p w:rsidR="005A3DA8" w:rsidRDefault="005A3DA8" w:rsidP="00A872CC">
                        <w:pPr>
                          <w:jc w:val="both"/>
                          <w:rPr>
                            <w:rFonts w:ascii="Arial Black" w:hAnsi="Arial Black" w:cs="Arial"/>
                            <w:b/>
                            <w:noProof/>
                            <w:color w:val="FF0000"/>
                            <w:sz w:val="22"/>
                            <w:szCs w:val="22"/>
                            <w:lang w:bidi="ar-SA"/>
                          </w:rPr>
                        </w:pP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trascinamento / URto / FRIZIONE</w:t>
                        </w:r>
                      </w:p>
                      <w:p w:rsidR="005A3DA8" w:rsidRPr="00D705C1" w:rsidRDefault="005A3DA8" w:rsidP="00A872CC">
                        <w:pPr>
                          <w:jc w:val="both"/>
                          <w:rPr>
                            <w:rFonts w:ascii="Arial" w:hAnsi="Arial" w:cs="Arial"/>
                            <w:sz w:val="18"/>
                            <w:szCs w:val="18"/>
                          </w:rPr>
                        </w:pP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CESOIAMENTO E PROIEZIONE</w:t>
                        </w:r>
                      </w:p>
                    </w:txbxContent>
                  </v:textbox>
                </v:shape>
                <v:shape id="Picture 2579" o:spid="_x0000_s1066" type="#_x0000_t75" alt="Attenzione" style="position:absolute;top:1714;width:4286;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sZZLGAAAA3QAAAA8AAABkcnMvZG93bnJldi54bWxEj0FLw0AUhO8F/8PyBG/tJhFLjd0WKwgi&#10;oWD04PGRfSbB7Nt099lGf70rFDwOM/MNs95OblBHCrH3bCBfZKCIG297bg28vT7OV6CiIFscPJOB&#10;b4qw3VzM1lhaf+IXOtbSqgThWKKBTmQstY5NRw7jwo/EyfvwwaEkGVptA54S3A26yLKldthzWuhw&#10;pIeOms/6yxmodu+5VPub6+fAYl1xuP2ZKjHm6nK6vwMlNMl/+Nx+sgaKVb6EvzfpCe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xlksYAAADdAAAADwAAAAAAAAAAAAAA&#10;AACfAgAAZHJzL2Rvd25yZXYueG1sUEsFBgAAAAAEAAQA9wAAAJIDAAAAAA==&#10;">
                  <v:imagedata r:id="rId24" o:title="Attenzione"/>
                  <v:path arrowok="t"/>
                  <o:lock v:ext="edit" aspectratio="f"/>
                </v:shape>
              </v:group>
            </w:pict>
          </mc:Fallback>
        </mc:AlternateContent>
      </w:r>
    </w:p>
    <w:p w:rsidR="00A872CC" w:rsidRDefault="00A872CC" w:rsidP="00A872CC">
      <w:pPr>
        <w:pStyle w:val="corpodeltesto"/>
        <w:rPr>
          <w:rFonts w:cs="Arial"/>
          <w:sz w:val="18"/>
          <w:szCs w:val="18"/>
        </w:rPr>
      </w:pPr>
    </w:p>
    <w:p w:rsidR="00A872CC" w:rsidRDefault="00A872CC" w:rsidP="00A872CC">
      <w:pPr>
        <w:pStyle w:val="corpodeltesto"/>
        <w:rPr>
          <w:rFonts w:cs="Arial"/>
          <w:sz w:val="18"/>
          <w:szCs w:val="18"/>
        </w:rPr>
      </w:pPr>
    </w:p>
    <w:p w:rsidR="00A872CC" w:rsidRDefault="00A872CC" w:rsidP="003F6456">
      <w:pPr>
        <w:pStyle w:val="corpodeltesto"/>
        <w:rPr>
          <w:rFonts w:cs="Arial"/>
          <w:sz w:val="18"/>
          <w:szCs w:val="18"/>
        </w:rPr>
      </w:pPr>
    </w:p>
    <w:p w:rsidR="00A872CC" w:rsidRDefault="00A872CC" w:rsidP="003F6456">
      <w:pPr>
        <w:pStyle w:val="corpodeltesto"/>
        <w:rPr>
          <w:rFonts w:cs="Arial"/>
          <w:sz w:val="18"/>
          <w:szCs w:val="18"/>
        </w:rPr>
      </w:pPr>
    </w:p>
    <w:p w:rsidR="00A872CC" w:rsidRDefault="00A872CC" w:rsidP="003F6456">
      <w:pPr>
        <w:pStyle w:val="corpodeltesto"/>
        <w:rPr>
          <w:rFonts w:cs="Arial"/>
          <w:sz w:val="18"/>
          <w:szCs w:val="18"/>
        </w:rPr>
      </w:pPr>
    </w:p>
    <w:p w:rsidR="008A0CF7" w:rsidRDefault="008A0CF7" w:rsidP="00F14926">
      <w:pPr>
        <w:jc w:val="both"/>
        <w:rPr>
          <w:rFonts w:ascii="Arial" w:hAnsi="Arial" w:cs="Arial"/>
          <w:sz w:val="18"/>
          <w:szCs w:val="18"/>
        </w:rPr>
      </w:pPr>
    </w:p>
    <w:p w:rsidR="00E2425C" w:rsidRDefault="00E2425C" w:rsidP="00F14926">
      <w:pPr>
        <w:jc w:val="both"/>
        <w:rPr>
          <w:rFonts w:ascii="Arial" w:hAnsi="Arial" w:cs="Arial"/>
          <w:sz w:val="18"/>
          <w:szCs w:val="18"/>
        </w:rPr>
      </w:pPr>
      <w:r>
        <w:rPr>
          <w:rFonts w:ascii="Arial" w:hAnsi="Arial" w:cs="Arial"/>
          <w:sz w:val="18"/>
          <w:szCs w:val="18"/>
        </w:rPr>
        <w:t xml:space="preserve">La valutazione dei rischi </w:t>
      </w:r>
      <w:r w:rsidR="00752BF6">
        <w:rPr>
          <w:rFonts w:ascii="Arial" w:hAnsi="Arial" w:cs="Arial"/>
          <w:sz w:val="18"/>
          <w:szCs w:val="18"/>
        </w:rPr>
        <w:t xml:space="preserve">meccanici </w:t>
      </w:r>
      <w:r>
        <w:rPr>
          <w:rFonts w:ascii="Arial" w:hAnsi="Arial" w:cs="Arial"/>
          <w:sz w:val="18"/>
          <w:szCs w:val="18"/>
        </w:rPr>
        <w:t xml:space="preserve">sopra riportata </w:t>
      </w:r>
      <w:r w:rsidR="00752BF6">
        <w:rPr>
          <w:rFonts w:ascii="Arial" w:hAnsi="Arial" w:cs="Arial"/>
          <w:sz w:val="18"/>
          <w:szCs w:val="18"/>
        </w:rPr>
        <w:t xml:space="preserve">si riferisce alla </w:t>
      </w:r>
      <w:r w:rsidR="00752BF6" w:rsidRPr="00752BF6">
        <w:rPr>
          <w:rFonts w:ascii="Arial" w:hAnsi="Arial" w:cs="Arial"/>
          <w:i/>
          <w:sz w:val="18"/>
          <w:szCs w:val="18"/>
        </w:rPr>
        <w:t>quasi macchina</w:t>
      </w:r>
      <w:r w:rsidR="00752BF6">
        <w:rPr>
          <w:rFonts w:ascii="Arial" w:hAnsi="Arial" w:cs="Arial"/>
          <w:sz w:val="18"/>
          <w:szCs w:val="18"/>
        </w:rPr>
        <w:t xml:space="preserve"> qui descritta e </w:t>
      </w:r>
      <w:r>
        <w:rPr>
          <w:rFonts w:ascii="Arial" w:hAnsi="Arial" w:cs="Arial"/>
          <w:sz w:val="18"/>
          <w:szCs w:val="18"/>
        </w:rPr>
        <w:t>non comprende</w:t>
      </w:r>
      <w:r w:rsidR="00752BF6">
        <w:rPr>
          <w:rFonts w:ascii="Arial" w:hAnsi="Arial" w:cs="Arial"/>
          <w:sz w:val="18"/>
          <w:szCs w:val="18"/>
        </w:rPr>
        <w:t xml:space="preserve"> valutazioni</w:t>
      </w:r>
      <w:r>
        <w:rPr>
          <w:rFonts w:ascii="Arial" w:hAnsi="Arial" w:cs="Arial"/>
          <w:sz w:val="18"/>
          <w:szCs w:val="18"/>
        </w:rPr>
        <w:t xml:space="preserve"> </w:t>
      </w:r>
      <w:r w:rsidR="00752BF6">
        <w:rPr>
          <w:rFonts w:ascii="Arial" w:hAnsi="Arial" w:cs="Arial"/>
          <w:sz w:val="18"/>
          <w:szCs w:val="18"/>
        </w:rPr>
        <w:t xml:space="preserve">su ulteriori rischi di </w:t>
      </w:r>
      <w:r>
        <w:rPr>
          <w:rFonts w:ascii="Arial" w:hAnsi="Arial" w:cs="Arial"/>
          <w:sz w:val="18"/>
          <w:szCs w:val="18"/>
        </w:rPr>
        <w:t xml:space="preserve">natura elettrica </w:t>
      </w:r>
      <w:r w:rsidR="00752BF6">
        <w:rPr>
          <w:rFonts w:ascii="Arial" w:hAnsi="Arial" w:cs="Arial"/>
          <w:sz w:val="18"/>
          <w:szCs w:val="18"/>
        </w:rPr>
        <w:t xml:space="preserve">e/o </w:t>
      </w:r>
      <w:r>
        <w:rPr>
          <w:rFonts w:ascii="Arial" w:hAnsi="Arial" w:cs="Arial"/>
          <w:sz w:val="18"/>
          <w:szCs w:val="18"/>
        </w:rPr>
        <w:t xml:space="preserve"> </w:t>
      </w:r>
      <w:r w:rsidR="00752BF6">
        <w:rPr>
          <w:rFonts w:ascii="Arial" w:hAnsi="Arial" w:cs="Arial"/>
          <w:sz w:val="18"/>
          <w:szCs w:val="18"/>
        </w:rPr>
        <w:t xml:space="preserve">pertinenti </w:t>
      </w:r>
      <w:r>
        <w:rPr>
          <w:rFonts w:ascii="Arial" w:hAnsi="Arial" w:cs="Arial"/>
          <w:sz w:val="18"/>
          <w:szCs w:val="18"/>
        </w:rPr>
        <w:t xml:space="preserve">la </w:t>
      </w:r>
      <w:r w:rsidR="00752BF6">
        <w:rPr>
          <w:rFonts w:ascii="Arial" w:hAnsi="Arial" w:cs="Arial"/>
          <w:sz w:val="18"/>
          <w:szCs w:val="18"/>
        </w:rPr>
        <w:t>specifica applicazione curata dal committente / installatore che provvede pertanto a predisporre tutte le protezioni fisiche e non fisiche necessarie a segregare l’area destinata alla macchina/impianto, nonché ad apporre la cartellonistica di sicurezza opportuna.</w:t>
      </w:r>
    </w:p>
    <w:p w:rsidR="00E2425C" w:rsidRDefault="00E2425C" w:rsidP="00F14926">
      <w:pPr>
        <w:jc w:val="both"/>
        <w:rPr>
          <w:rFonts w:ascii="Arial" w:hAnsi="Arial" w:cs="Arial"/>
          <w:sz w:val="18"/>
          <w:szCs w:val="18"/>
        </w:rPr>
      </w:pPr>
    </w:p>
    <w:p w:rsidR="008A0CF7" w:rsidRPr="002A6D22" w:rsidRDefault="008A0CF7" w:rsidP="00F14926">
      <w:pPr>
        <w:jc w:val="both"/>
        <w:rPr>
          <w:rFonts w:ascii="Arial" w:hAnsi="Arial" w:cs="Arial"/>
          <w:sz w:val="18"/>
          <w:szCs w:val="18"/>
        </w:rPr>
      </w:pPr>
    </w:p>
    <w:p w:rsidR="009B089E" w:rsidRPr="002A6D22" w:rsidRDefault="009B089E" w:rsidP="00EC19B7">
      <w:pPr>
        <w:pStyle w:val="Titolo1"/>
        <w:numPr>
          <w:ilvl w:val="2"/>
          <w:numId w:val="11"/>
        </w:numPr>
        <w:spacing w:before="0" w:after="0"/>
        <w:jc w:val="both"/>
        <w:rPr>
          <w:rFonts w:cs="Arial"/>
          <w:bCs/>
          <w:sz w:val="22"/>
          <w:szCs w:val="22"/>
        </w:rPr>
      </w:pPr>
      <w:bookmarkStart w:id="168" w:name="_Toc223846681"/>
      <w:bookmarkStart w:id="169" w:name="_Toc442712065"/>
      <w:r w:rsidRPr="002A6D22">
        <w:rPr>
          <w:sz w:val="22"/>
          <w:szCs w:val="22"/>
        </w:rPr>
        <w:t>MANUTENZIONE</w:t>
      </w:r>
      <w:bookmarkEnd w:id="168"/>
      <w:bookmarkEnd w:id="169"/>
    </w:p>
    <w:p w:rsidR="009B089E" w:rsidRPr="002A6D22" w:rsidRDefault="008A0CF7" w:rsidP="00EC19B7">
      <w:pPr>
        <w:pStyle w:val="Titolo2"/>
        <w:numPr>
          <w:ilvl w:val="0"/>
          <w:numId w:val="16"/>
        </w:numPr>
        <w:spacing w:before="120" w:after="0"/>
        <w:jc w:val="both"/>
        <w:rPr>
          <w:sz w:val="18"/>
          <w:szCs w:val="18"/>
        </w:rPr>
      </w:pPr>
      <w:bookmarkStart w:id="170" w:name="_Toc223846682"/>
      <w:bookmarkStart w:id="171" w:name="_Toc442712066"/>
      <w:r>
        <w:rPr>
          <w:sz w:val="18"/>
          <w:szCs w:val="18"/>
        </w:rPr>
        <w:t>av</w:t>
      </w:r>
      <w:r w:rsidR="009B089E" w:rsidRPr="002A6D22">
        <w:rPr>
          <w:sz w:val="18"/>
          <w:szCs w:val="18"/>
        </w:rPr>
        <w:t>vertenze generali</w:t>
      </w:r>
      <w:bookmarkEnd w:id="170"/>
      <w:bookmarkEnd w:id="171"/>
    </w:p>
    <w:p w:rsidR="00233FD0" w:rsidRPr="002A6D22" w:rsidRDefault="00004D4F" w:rsidP="009B089E">
      <w:pPr>
        <w:pStyle w:val="corpodeltesto"/>
        <w:rPr>
          <w:sz w:val="18"/>
          <w:szCs w:val="18"/>
        </w:rPr>
      </w:pPr>
      <w:r>
        <w:rPr>
          <w:noProof/>
          <w:sz w:val="18"/>
          <w:szCs w:val="18"/>
          <w:lang w:bidi="ar-SA"/>
        </w:rPr>
        <mc:AlternateContent>
          <mc:Choice Requires="wpg">
            <w:drawing>
              <wp:anchor distT="0" distB="0" distL="114300" distR="114300" simplePos="0" relativeHeight="251613696" behindDoc="1" locked="0" layoutInCell="1" allowOverlap="1" wp14:anchorId="486246E7" wp14:editId="7D46DA70">
                <wp:simplePos x="0" y="0"/>
                <wp:positionH relativeFrom="column">
                  <wp:posOffset>73660</wp:posOffset>
                </wp:positionH>
                <wp:positionV relativeFrom="paragraph">
                  <wp:posOffset>23784</wp:posOffset>
                </wp:positionV>
                <wp:extent cx="6033135" cy="600075"/>
                <wp:effectExtent l="0" t="0" r="0" b="9525"/>
                <wp:wrapNone/>
                <wp:docPr id="2600"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600075"/>
                          <a:chOff x="1254" y="4882"/>
                          <a:chExt cx="9501" cy="945"/>
                        </a:xfrm>
                      </wpg:grpSpPr>
                      <pic:pic xmlns:pic="http://schemas.openxmlformats.org/drawingml/2006/picture">
                        <pic:nvPicPr>
                          <pic:cNvPr id="2601" name="Picture 2591" descr="Obbligo generi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54" y="5209"/>
                            <a:ext cx="41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2" name="Text Box 2426"/>
                        <wps:cNvSpPr txBox="1">
                          <a:spLocks noChangeArrowheads="1"/>
                        </wps:cNvSpPr>
                        <wps:spPr bwMode="auto">
                          <a:xfrm>
                            <a:off x="1690" y="4882"/>
                            <a:ext cx="9065" cy="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3DA8" w:rsidRPr="002A6D22" w:rsidRDefault="005A3DA8" w:rsidP="0006641A">
                              <w:pPr>
                                <w:jc w:val="both"/>
                                <w:rPr>
                                  <w:rFonts w:ascii="Arial" w:hAnsi="Arial" w:cs="Arial"/>
                                  <w:sz w:val="18"/>
                                  <w:szCs w:val="18"/>
                                </w:rPr>
                              </w:pPr>
                              <w:r w:rsidRPr="002A6D22">
                                <w:rPr>
                                  <w:rFonts w:ascii="Arial" w:hAnsi="Arial" w:cs="Arial"/>
                                  <w:b/>
                                  <w:bCs/>
                                  <w:color w:val="0000FF"/>
                                  <w:sz w:val="18"/>
                                  <w:szCs w:val="18"/>
                                </w:rPr>
                                <w:t>L</w:t>
                              </w:r>
                              <w:r>
                                <w:rPr>
                                  <w:rFonts w:ascii="Arial" w:hAnsi="Arial" w:cs="Arial"/>
                                  <w:b/>
                                  <w:bCs/>
                                  <w:color w:val="0000FF"/>
                                  <w:sz w:val="18"/>
                                  <w:szCs w:val="18"/>
                                </w:rPr>
                                <w:t xml:space="preserve">a manutenzione della </w:t>
                              </w:r>
                              <w:r w:rsidRPr="002C6FF0">
                                <w:rPr>
                                  <w:rFonts w:ascii="Arial" w:hAnsi="Arial" w:cs="Arial"/>
                                  <w:b/>
                                  <w:bCs/>
                                  <w:i/>
                                  <w:color w:val="0000FF"/>
                                  <w:sz w:val="18"/>
                                  <w:szCs w:val="18"/>
                                </w:rPr>
                                <w:t>quasi macchina</w:t>
                              </w:r>
                              <w:r w:rsidRPr="002A6D22">
                                <w:rPr>
                                  <w:rFonts w:ascii="Arial" w:hAnsi="Arial" w:cs="Arial"/>
                                  <w:b/>
                                  <w:bCs/>
                                  <w:color w:val="0000FF"/>
                                  <w:sz w:val="18"/>
                                  <w:szCs w:val="18"/>
                                </w:rPr>
                                <w:t xml:space="preserve">, deve essere eseguita obbligatoriamente </w:t>
                              </w:r>
                              <w:r>
                                <w:rPr>
                                  <w:rFonts w:ascii="Arial" w:hAnsi="Arial" w:cs="Arial"/>
                                  <w:b/>
                                  <w:bCs/>
                                  <w:color w:val="0000FF"/>
                                  <w:sz w:val="18"/>
                                  <w:szCs w:val="18"/>
                                </w:rPr>
                                <w:t>con alimentazione assente</w:t>
                              </w:r>
                              <w:r w:rsidRPr="002A6D22">
                                <w:rPr>
                                  <w:rFonts w:ascii="Arial" w:hAnsi="Arial" w:cs="Arial"/>
                                  <w:b/>
                                  <w:bCs/>
                                  <w:color w:val="0000FF"/>
                                  <w:sz w:val="18"/>
                                  <w:szCs w:val="18"/>
                                </w:rPr>
                                <w:t xml:space="preserve"> </w:t>
                              </w:r>
                              <w:r>
                                <w:rPr>
                                  <w:rFonts w:ascii="Arial" w:hAnsi="Arial" w:cs="Arial"/>
                                  <w:b/>
                                  <w:bCs/>
                                  <w:color w:val="0000FF"/>
                                  <w:sz w:val="18"/>
                                  <w:szCs w:val="18"/>
                                </w:rPr>
                                <w:t xml:space="preserve">da personale qualificato di provata esperienza. </w:t>
                              </w:r>
                              <w:r w:rsidRPr="002A6D22">
                                <w:rPr>
                                  <w:rFonts w:ascii="Arial" w:hAnsi="Arial" w:cs="Arial"/>
                                  <w:b/>
                                  <w:bCs/>
                                  <w:color w:val="0000FF"/>
                                  <w:sz w:val="18"/>
                                  <w:szCs w:val="18"/>
                                </w:rPr>
                                <w:t>La responsabilità delle operazioni che sono eseguite trascurando le indicazioni del presente manuale, é a carico dell’utilizzatore, il quale ha l’obbligo di formare ed informare il personale addetto all’operatività della macchina</w:t>
                              </w:r>
                              <w:r w:rsidRPr="002A6D22">
                                <w:rPr>
                                  <w:rFonts w:ascii="Arial" w:hAnsi="Arial" w:cs="Arial"/>
                                  <w:b/>
                                  <w:color w:val="0000FF"/>
                                  <w:sz w:val="18"/>
                                  <w:szCs w:val="18"/>
                                </w:rPr>
                                <w:t>.</w:t>
                              </w:r>
                            </w:p>
                            <w:p w:rsidR="005A3DA8" w:rsidRDefault="005A3DA8" w:rsidP="00233FD0">
                              <w:pPr>
                                <w:jc w:val="both"/>
                                <w:rPr>
                                  <w:rFonts w:ascii="Arial" w:hAnsi="Arial" w:cs="Arial"/>
                                  <w:b/>
                                  <w:bCs/>
                                  <w:color w:val="0000FF"/>
                                  <w:sz w:val="18"/>
                                  <w:szCs w:val="18"/>
                                </w:rPr>
                              </w:pPr>
                            </w:p>
                            <w:p w:rsidR="005A3DA8" w:rsidRPr="00350AC0" w:rsidRDefault="005A3DA8" w:rsidP="00233FD0">
                              <w:pPr>
                                <w:jc w:val="both"/>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8" o:spid="_x0000_s1067" style="position:absolute;left:0;text-align:left;margin-left:5.8pt;margin-top:1.85pt;width:475.05pt;height:47.25pt;z-index:-251702784" coordorigin="1254,4882" coordsize="950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">
                <v:shape id="Picture 2591" o:spid="_x0000_s1068" type="#_x0000_t75" alt="Obbligo generico" style="position:absolute;left:1254;top:5209;width:417;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8+UDFAAAA3QAAAA8AAABkcnMvZG93bnJldi54bWxEj81uwjAQhO9IfQdrK3EDm1AQCjgItY3U&#10;Qy+kPMAq3uaHeB3FLglvjytV6nE0M99oDsfJduJGg28ca1gtFQji0pmGKw2Xr3yxA+EDssHOMWm4&#10;k4dj9jQ7YGrcyGe6FaESEcI+RQ11CH0qpS9rsuiXrieO3rcbLIYoh0qaAccIt51MlNpKiw3HhRp7&#10;eq2pvBY/VkNO6uXSfibtaa3GfPdW9O+q2Wg9f55OexCBpvAf/mt/GA3JVq3g9018AjJ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PPlAxQAAAN0AAAAPAAAAAAAAAAAAAAAA&#10;AJ8CAABkcnMvZG93bnJldi54bWxQSwUGAAAAAAQABAD3AAAAkQMAAAAA&#10;">
                  <v:imagedata r:id="rId22" o:title="Obbligo generico"/>
                </v:shape>
                <v:shape id="Text Box 2426" o:spid="_x0000_s1069" type="#_x0000_t202" style="position:absolute;left:1690;top:4882;width:906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jLsQA&#10;AADdAAAADwAAAGRycy9kb3ducmV2LnhtbESPT4vCMBTE7wt+h/AEb2tiUXG7RhFF8OSy/lnY26N5&#10;tsXmpTTR1m9vFhY8DjPzG2a+7Gwl7tT40rGG0VCBIM6cKTnXcDpu32cgfEA2WDkmDQ/ysFz03uaY&#10;GtfyN90PIRcRwj5FDUUIdSqlzwqy6IeuJo7exTUWQ5RNLk2DbYTbSiZKTaXFkuNCgTWtC8quh5vV&#10;cN5ffn/G6ivf2Enduk5Jth9S60G/W32CCNSFV/i/vTMakqlK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4y7EAAAA3QAAAA8AAAAAAAAAAAAAAAAAmAIAAGRycy9k&#10;b3ducmV2LnhtbFBLBQYAAAAABAAEAPUAAACJAwAAAAA=&#10;" filled="f" stroked="f">
                  <v:textbox>
                    <w:txbxContent>
                      <w:p w:rsidR="005A3DA8" w:rsidRPr="002A6D22" w:rsidRDefault="005A3DA8" w:rsidP="0006641A">
                        <w:pPr>
                          <w:jc w:val="both"/>
                          <w:rPr>
                            <w:rFonts w:ascii="Arial" w:hAnsi="Arial" w:cs="Arial"/>
                            <w:sz w:val="18"/>
                            <w:szCs w:val="18"/>
                          </w:rPr>
                        </w:pPr>
                        <w:r w:rsidRPr="002A6D22">
                          <w:rPr>
                            <w:rFonts w:ascii="Arial" w:hAnsi="Arial" w:cs="Arial"/>
                            <w:b/>
                            <w:bCs/>
                            <w:color w:val="0000FF"/>
                            <w:sz w:val="18"/>
                            <w:szCs w:val="18"/>
                          </w:rPr>
                          <w:t>L</w:t>
                        </w:r>
                        <w:r>
                          <w:rPr>
                            <w:rFonts w:ascii="Arial" w:hAnsi="Arial" w:cs="Arial"/>
                            <w:b/>
                            <w:bCs/>
                            <w:color w:val="0000FF"/>
                            <w:sz w:val="18"/>
                            <w:szCs w:val="18"/>
                          </w:rPr>
                          <w:t xml:space="preserve">a manutenzione della </w:t>
                        </w:r>
                        <w:r w:rsidRPr="002C6FF0">
                          <w:rPr>
                            <w:rFonts w:ascii="Arial" w:hAnsi="Arial" w:cs="Arial"/>
                            <w:b/>
                            <w:bCs/>
                            <w:i/>
                            <w:color w:val="0000FF"/>
                            <w:sz w:val="18"/>
                            <w:szCs w:val="18"/>
                          </w:rPr>
                          <w:t>quasi macchina</w:t>
                        </w:r>
                        <w:r w:rsidRPr="002A6D22">
                          <w:rPr>
                            <w:rFonts w:ascii="Arial" w:hAnsi="Arial" w:cs="Arial"/>
                            <w:b/>
                            <w:bCs/>
                            <w:color w:val="0000FF"/>
                            <w:sz w:val="18"/>
                            <w:szCs w:val="18"/>
                          </w:rPr>
                          <w:t xml:space="preserve">, deve essere eseguita obbligatoriamente </w:t>
                        </w:r>
                        <w:r>
                          <w:rPr>
                            <w:rFonts w:ascii="Arial" w:hAnsi="Arial" w:cs="Arial"/>
                            <w:b/>
                            <w:bCs/>
                            <w:color w:val="0000FF"/>
                            <w:sz w:val="18"/>
                            <w:szCs w:val="18"/>
                          </w:rPr>
                          <w:t>con alimentazione assente</w:t>
                        </w:r>
                        <w:r w:rsidRPr="002A6D22">
                          <w:rPr>
                            <w:rFonts w:ascii="Arial" w:hAnsi="Arial" w:cs="Arial"/>
                            <w:b/>
                            <w:bCs/>
                            <w:color w:val="0000FF"/>
                            <w:sz w:val="18"/>
                            <w:szCs w:val="18"/>
                          </w:rPr>
                          <w:t xml:space="preserve"> </w:t>
                        </w:r>
                        <w:r>
                          <w:rPr>
                            <w:rFonts w:ascii="Arial" w:hAnsi="Arial" w:cs="Arial"/>
                            <w:b/>
                            <w:bCs/>
                            <w:color w:val="0000FF"/>
                            <w:sz w:val="18"/>
                            <w:szCs w:val="18"/>
                          </w:rPr>
                          <w:t xml:space="preserve">da personale qualificato di provata esperienza. </w:t>
                        </w:r>
                        <w:r w:rsidRPr="002A6D22">
                          <w:rPr>
                            <w:rFonts w:ascii="Arial" w:hAnsi="Arial" w:cs="Arial"/>
                            <w:b/>
                            <w:bCs/>
                            <w:color w:val="0000FF"/>
                            <w:sz w:val="18"/>
                            <w:szCs w:val="18"/>
                          </w:rPr>
                          <w:t>La responsabilità delle operazioni che sono eseguite trascurando le indicazioni del presente manuale, é a carico dell’utilizzatore, il quale ha l’obbligo di formare ed informare il personale addetto all’operatività della macchina</w:t>
                        </w:r>
                        <w:r w:rsidRPr="002A6D22">
                          <w:rPr>
                            <w:rFonts w:ascii="Arial" w:hAnsi="Arial" w:cs="Arial"/>
                            <w:b/>
                            <w:color w:val="0000FF"/>
                            <w:sz w:val="18"/>
                            <w:szCs w:val="18"/>
                          </w:rPr>
                          <w:t>.</w:t>
                        </w:r>
                      </w:p>
                      <w:p w:rsidR="005A3DA8" w:rsidRDefault="005A3DA8" w:rsidP="00233FD0">
                        <w:pPr>
                          <w:jc w:val="both"/>
                          <w:rPr>
                            <w:rFonts w:ascii="Arial" w:hAnsi="Arial" w:cs="Arial"/>
                            <w:b/>
                            <w:bCs/>
                            <w:color w:val="0000FF"/>
                            <w:sz w:val="18"/>
                            <w:szCs w:val="18"/>
                          </w:rPr>
                        </w:pPr>
                      </w:p>
                      <w:p w:rsidR="005A3DA8" w:rsidRPr="00350AC0" w:rsidRDefault="005A3DA8" w:rsidP="00233FD0">
                        <w:pPr>
                          <w:jc w:val="both"/>
                          <w:rPr>
                            <w:rFonts w:ascii="Arial" w:hAnsi="Arial" w:cs="Arial"/>
                            <w:sz w:val="18"/>
                            <w:szCs w:val="18"/>
                          </w:rPr>
                        </w:pPr>
                      </w:p>
                    </w:txbxContent>
                  </v:textbox>
                </v:shape>
              </v:group>
            </w:pict>
          </mc:Fallback>
        </mc:AlternateContent>
      </w:r>
    </w:p>
    <w:p w:rsidR="00233FD0" w:rsidRPr="002A6D22" w:rsidRDefault="00233FD0" w:rsidP="009B089E">
      <w:pPr>
        <w:pStyle w:val="corpodeltesto"/>
        <w:rPr>
          <w:sz w:val="18"/>
          <w:szCs w:val="18"/>
        </w:rPr>
      </w:pPr>
    </w:p>
    <w:p w:rsidR="00233FD0" w:rsidRPr="002A6D22" w:rsidRDefault="00233FD0" w:rsidP="009B089E">
      <w:pPr>
        <w:pStyle w:val="corpodeltesto"/>
        <w:rPr>
          <w:sz w:val="18"/>
          <w:szCs w:val="18"/>
        </w:rPr>
      </w:pPr>
    </w:p>
    <w:p w:rsidR="00350AC0" w:rsidRDefault="00350AC0" w:rsidP="009B089E">
      <w:pPr>
        <w:pStyle w:val="corpodeltesto"/>
        <w:rPr>
          <w:sz w:val="18"/>
          <w:szCs w:val="18"/>
        </w:rPr>
      </w:pPr>
    </w:p>
    <w:p w:rsidR="007716B9" w:rsidRDefault="007716B9" w:rsidP="009B089E">
      <w:pPr>
        <w:pStyle w:val="corpodeltesto"/>
        <w:rPr>
          <w:sz w:val="18"/>
          <w:szCs w:val="18"/>
        </w:rPr>
      </w:pPr>
    </w:p>
    <w:p w:rsidR="009B089E" w:rsidRPr="002A6D22" w:rsidRDefault="00B44167" w:rsidP="009B089E">
      <w:pPr>
        <w:pStyle w:val="corpodeltesto"/>
        <w:rPr>
          <w:sz w:val="18"/>
          <w:szCs w:val="18"/>
        </w:rPr>
      </w:pPr>
      <w:r>
        <w:rPr>
          <w:noProof/>
          <w:sz w:val="18"/>
          <w:szCs w:val="18"/>
          <w:lang w:bidi="ar-SA"/>
        </w:rPr>
        <mc:AlternateContent>
          <mc:Choice Requires="wps">
            <w:drawing>
              <wp:anchor distT="0" distB="0" distL="114300" distR="114300" simplePos="0" relativeHeight="251677184" behindDoc="1" locked="0" layoutInCell="1" allowOverlap="1" wp14:anchorId="223708AE" wp14:editId="3454B6C8">
                <wp:simplePos x="0" y="0"/>
                <wp:positionH relativeFrom="column">
                  <wp:posOffset>-301625</wp:posOffset>
                </wp:positionH>
                <wp:positionV relativeFrom="page">
                  <wp:posOffset>97963</wp:posOffset>
                </wp:positionV>
                <wp:extent cx="5848350" cy="571500"/>
                <wp:effectExtent l="0" t="0" r="0" b="0"/>
                <wp:wrapNone/>
                <wp:docPr id="28"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3DA8" w:rsidRPr="002A6D22" w:rsidRDefault="005A3DA8" w:rsidP="009B089E">
                            <w:pPr>
                              <w:jc w:val="both"/>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0" o:spid="_x0000_s1070" type="#_x0000_t202" style="position:absolute;left:0;text-align:left;margin-left:-23.75pt;margin-top:7.7pt;width:460.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" filled="f" stroked="f">
                <v:textbox>
                  <w:txbxContent>
                    <w:p w:rsidR="005A3DA8" w:rsidRPr="002A6D22" w:rsidRDefault="005A3DA8" w:rsidP="009B089E">
                      <w:pPr>
                        <w:jc w:val="both"/>
                        <w:rPr>
                          <w:rFonts w:ascii="Arial" w:hAnsi="Arial" w:cs="Arial"/>
                          <w:sz w:val="18"/>
                          <w:szCs w:val="18"/>
                        </w:rPr>
                      </w:pPr>
                    </w:p>
                  </w:txbxContent>
                </v:textbox>
                <w10:wrap anchory="page"/>
              </v:shape>
            </w:pict>
          </mc:Fallback>
        </mc:AlternateContent>
      </w:r>
      <w:r w:rsidR="009B089E" w:rsidRPr="002A6D22">
        <w:rPr>
          <w:sz w:val="18"/>
          <w:szCs w:val="18"/>
        </w:rPr>
        <w:t xml:space="preserve">Una manutenzione preventiva, corretta e puntuale previene l’insorgenza di problemi legati al </w:t>
      </w:r>
      <w:r w:rsidR="00B63FA0" w:rsidRPr="002A6D22">
        <w:rPr>
          <w:sz w:val="18"/>
          <w:szCs w:val="18"/>
        </w:rPr>
        <w:t xml:space="preserve">precoce </w:t>
      </w:r>
      <w:r w:rsidR="009B089E" w:rsidRPr="002A6D22">
        <w:rPr>
          <w:sz w:val="18"/>
          <w:szCs w:val="18"/>
        </w:rPr>
        <w:t>degrado dei componenti.</w:t>
      </w:r>
    </w:p>
    <w:p w:rsidR="00233FD0" w:rsidRPr="002A6D22" w:rsidRDefault="008A0CF7" w:rsidP="00EC19B7">
      <w:pPr>
        <w:pStyle w:val="Titolo2"/>
        <w:numPr>
          <w:ilvl w:val="0"/>
          <w:numId w:val="17"/>
        </w:numPr>
        <w:spacing w:before="120" w:after="0"/>
        <w:jc w:val="both"/>
        <w:rPr>
          <w:sz w:val="18"/>
          <w:szCs w:val="18"/>
        </w:rPr>
      </w:pPr>
      <w:bookmarkStart w:id="172" w:name="_Toc223846683"/>
      <w:bookmarkStart w:id="173" w:name="_Toc442712067"/>
      <w:r>
        <w:rPr>
          <w:sz w:val="18"/>
          <w:szCs w:val="18"/>
        </w:rPr>
        <w:t>ma</w:t>
      </w:r>
      <w:r w:rsidR="00233FD0" w:rsidRPr="002A6D22">
        <w:rPr>
          <w:sz w:val="18"/>
          <w:szCs w:val="18"/>
        </w:rPr>
        <w:t>nutenzione parte impiantistica</w:t>
      </w:r>
      <w:r w:rsidR="006B0BDC" w:rsidRPr="002A6D22">
        <w:rPr>
          <w:sz w:val="18"/>
          <w:szCs w:val="18"/>
        </w:rPr>
        <w:t xml:space="preserve"> e meccanica</w:t>
      </w:r>
      <w:bookmarkEnd w:id="173"/>
    </w:p>
    <w:p w:rsidR="00233FD0" w:rsidRPr="002A6D22" w:rsidRDefault="00233FD0" w:rsidP="00233FD0">
      <w:pPr>
        <w:rPr>
          <w:sz w:val="18"/>
          <w:szCs w:val="18"/>
        </w:rPr>
      </w:pPr>
    </w:p>
    <w:p w:rsidR="00233FD0" w:rsidRPr="002A6D22" w:rsidRDefault="00D00B1A" w:rsidP="00233FD0">
      <w:pPr>
        <w:rPr>
          <w:sz w:val="18"/>
          <w:szCs w:val="18"/>
        </w:rPr>
      </w:pPr>
      <w:r>
        <w:rPr>
          <w:noProof/>
          <w:sz w:val="18"/>
          <w:szCs w:val="18"/>
          <w:lang w:bidi="ar-SA"/>
        </w:rPr>
        <mc:AlternateContent>
          <mc:Choice Requires="wpg">
            <w:drawing>
              <wp:anchor distT="0" distB="0" distL="114300" distR="114300" simplePos="0" relativeHeight="251634176" behindDoc="0" locked="0" layoutInCell="1" allowOverlap="1" wp14:anchorId="30F4D9A5" wp14:editId="3C4E5141">
                <wp:simplePos x="0" y="0"/>
                <wp:positionH relativeFrom="column">
                  <wp:posOffset>-41996</wp:posOffset>
                </wp:positionH>
                <wp:positionV relativeFrom="paragraph">
                  <wp:posOffset>51649</wp:posOffset>
                </wp:positionV>
                <wp:extent cx="6094381" cy="368935"/>
                <wp:effectExtent l="0" t="0" r="20955" b="12065"/>
                <wp:wrapNone/>
                <wp:docPr id="2779" name="Gruppo 2779"/>
                <wp:cNvGraphicFramePr/>
                <a:graphic xmlns:a="http://schemas.openxmlformats.org/drawingml/2006/main">
                  <a:graphicData uri="http://schemas.microsoft.com/office/word/2010/wordprocessingGroup">
                    <wpg:wgp>
                      <wpg:cNvGrpSpPr/>
                      <wpg:grpSpPr>
                        <a:xfrm>
                          <a:off x="0" y="0"/>
                          <a:ext cx="6094381" cy="368935"/>
                          <a:chOff x="0" y="0"/>
                          <a:chExt cx="6094381" cy="368935"/>
                        </a:xfrm>
                      </wpg:grpSpPr>
                      <wps:wsp>
                        <wps:cNvPr id="2599" name="Text Box 2438"/>
                        <wps:cNvSpPr txBox="1">
                          <a:spLocks noChangeArrowheads="1"/>
                        </wps:cNvSpPr>
                        <wps:spPr bwMode="auto">
                          <a:xfrm>
                            <a:off x="482886" y="0"/>
                            <a:ext cx="5611495" cy="36893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2A6D22" w:rsidRDefault="005A3DA8" w:rsidP="00233FD0">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il personale di manutenzione, non deve in alcun modo compromettere le cond</w:t>
                              </w:r>
                              <w:r>
                                <w:rPr>
                                  <w:rFonts w:ascii="Arial" w:hAnsi="Arial" w:cs="Arial"/>
                                  <w:b/>
                                  <w:sz w:val="18"/>
                                  <w:szCs w:val="18"/>
                                </w:rPr>
                                <w:t>izioni di utilizzo in sicurezza</w:t>
                              </w:r>
                              <w:r w:rsidRPr="002A6D22">
                                <w:rPr>
                                  <w:rFonts w:ascii="Arial" w:hAnsi="Arial" w:cs="Arial"/>
                                  <w:b/>
                                  <w:sz w:val="18"/>
                                  <w:szCs w:val="18"/>
                                </w:rPr>
                                <w:t xml:space="preserve"> attraverso interventi e/o modifiche non autorizzate.</w:t>
                              </w:r>
                            </w:p>
                          </w:txbxContent>
                        </wps:txbx>
                        <wps:bodyPr rot="0" vert="horz" wrap="square" lIns="91440" tIns="45720" rIns="91440" bIns="45720" anchor="t" anchorCtr="0" upright="1">
                          <a:noAutofit/>
                        </wps:bodyPr>
                      </wps:wsp>
                      <pic:pic xmlns:pic="http://schemas.openxmlformats.org/drawingml/2006/picture">
                        <pic:nvPicPr>
                          <pic:cNvPr id="2587" name="Immagine 2587"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30823"/>
                            <a:ext cx="431800" cy="332105"/>
                          </a:xfrm>
                          <a:prstGeom prst="rect">
                            <a:avLst/>
                          </a:prstGeom>
                          <a:noFill/>
                          <a:ln>
                            <a:noFill/>
                          </a:ln>
                        </pic:spPr>
                      </pic:pic>
                    </wpg:wgp>
                  </a:graphicData>
                </a:graphic>
              </wp:anchor>
            </w:drawing>
          </mc:Choice>
          <mc:Fallback>
            <w:pict>
              <v:group id="Gruppo 2779" o:spid="_x0000_s1071" style="position:absolute;margin-left:-3.3pt;margin-top:4.05pt;width:479.85pt;height:29.05pt;z-index:251634176" coordsize="6094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">
                <v:shape id="Text Box 2438" o:spid="_x0000_s1072" type="#_x0000_t202" style="position:absolute;left:4828;width:56115;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UicYA&#10;AADdAAAADwAAAGRycy9kb3ducmV2LnhtbESPT4vCMBTE78J+h/AEb5oqumy7RlkE/yDrYasHvT2a&#10;Z1u2eSlN1PrtjSB4HGbmN8x03ppKXKlxpWUFw0EEgjizuuRcwWG/7H+BcB5ZY2WZFNzJwXz20Zli&#10;ou2N/+ia+lwECLsEFRTe14mULivIoBvYmjh4Z9sY9EE2udQN3gLcVHIURZ/SYMlhocCaFgVl/+nF&#10;KKD1OF+uT7s40qvf7XFyTrd4L5XqddufbxCeWv8Ov9obrWA0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qUicYAAADdAAAADwAAAAAAAAAAAAAAAACYAgAAZHJz&#10;L2Rvd25yZXYueG1sUEsFBgAAAAAEAAQA9QAAAIsDAAAAAA==&#10;" filled="f" strokecolor="red" strokeweight="1.5pt">
                  <v:textbox>
                    <w:txbxContent>
                      <w:p w:rsidR="005A3DA8" w:rsidRPr="002A6D22" w:rsidRDefault="005A3DA8" w:rsidP="00233FD0">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il personale di manutenzione, non deve in alcun modo compromettere le cond</w:t>
                        </w:r>
                        <w:r>
                          <w:rPr>
                            <w:rFonts w:ascii="Arial" w:hAnsi="Arial" w:cs="Arial"/>
                            <w:b/>
                            <w:sz w:val="18"/>
                            <w:szCs w:val="18"/>
                          </w:rPr>
                          <w:t>izioni di utilizzo in sicurezza</w:t>
                        </w:r>
                        <w:r w:rsidRPr="002A6D22">
                          <w:rPr>
                            <w:rFonts w:ascii="Arial" w:hAnsi="Arial" w:cs="Arial"/>
                            <w:b/>
                            <w:sz w:val="18"/>
                            <w:szCs w:val="18"/>
                          </w:rPr>
                          <w:t xml:space="preserve"> attraverso interventi e/o modifiche non autorizzate.</w:t>
                        </w:r>
                      </w:p>
                    </w:txbxContent>
                  </v:textbox>
                </v:shape>
                <v:shape id="Immagine 2587" o:spid="_x0000_s1073" type="#_x0000_t75" alt="Attenzione" style="position:absolute;top:308;width:4318;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rznGAAAA3QAAAA8AAABkcnMvZG93bnJldi54bWxEj0FLw0AUhO+C/2F5grd200hrG7stKggi&#10;oWD00OMj+0yC2bdx99lGf71bKHgcZuYbZr0dXa8OFGLn2cBsmoEirr3tuDHw/vY0WYKKgmyx90wG&#10;fijCdnN5scbC+iO/0qGSRiUIxwINtCJDoXWsW3IYp34gTt6HDw4lydBoG/CY4K7XeZYttMOO00KL&#10;Az22VH9W385A+bCfSbmb37wEFuvyr9XvWIox11fj/R0ooVH+w+f2szWQz5e3cHqTnoD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qvOcYAAADdAAAADwAAAAAAAAAAAAAA&#10;AACfAgAAZHJzL2Rvd25yZXYueG1sUEsFBgAAAAAEAAQA9wAAAJIDAAAAAA==&#10;">
                  <v:imagedata r:id="rId24" o:title="Attenzione"/>
                  <v:path arrowok="t"/>
                  <o:lock v:ext="edit" aspectratio="f"/>
                </v:shape>
              </v:group>
            </w:pict>
          </mc:Fallback>
        </mc:AlternateContent>
      </w:r>
    </w:p>
    <w:p w:rsidR="00233FD0" w:rsidRPr="002A6D22" w:rsidRDefault="00233FD0" w:rsidP="00233FD0">
      <w:pPr>
        <w:rPr>
          <w:sz w:val="18"/>
          <w:szCs w:val="18"/>
        </w:rPr>
      </w:pPr>
    </w:p>
    <w:p w:rsidR="00233FD0" w:rsidRPr="002A6D22" w:rsidRDefault="00233FD0" w:rsidP="00233FD0">
      <w:pPr>
        <w:pStyle w:val="corpodeltesto"/>
        <w:rPr>
          <w:sz w:val="18"/>
          <w:szCs w:val="18"/>
        </w:rPr>
      </w:pPr>
    </w:p>
    <w:p w:rsidR="00233FD0" w:rsidRPr="002A6D22" w:rsidRDefault="00233FD0" w:rsidP="00233FD0">
      <w:pPr>
        <w:pStyle w:val="corpodeltesto"/>
        <w:rPr>
          <w:sz w:val="18"/>
          <w:szCs w:val="18"/>
        </w:rPr>
      </w:pPr>
    </w:p>
    <w:p w:rsidR="00233FD0" w:rsidRPr="002A6D22" w:rsidRDefault="001B0FAE" w:rsidP="00233FD0">
      <w:pPr>
        <w:pStyle w:val="corpodeltesto"/>
        <w:rPr>
          <w:sz w:val="18"/>
          <w:szCs w:val="18"/>
        </w:rPr>
      </w:pPr>
      <w:r w:rsidRPr="002A6D22">
        <w:rPr>
          <w:sz w:val="18"/>
          <w:szCs w:val="18"/>
        </w:rPr>
        <w:t>I controlli e/o l'eventuale sostituzione</w:t>
      </w:r>
      <w:r w:rsidR="00233FD0" w:rsidRPr="002A6D22">
        <w:rPr>
          <w:sz w:val="18"/>
          <w:szCs w:val="18"/>
        </w:rPr>
        <w:t xml:space="preserve"> di </w:t>
      </w:r>
      <w:r w:rsidRPr="002A6D22">
        <w:rPr>
          <w:sz w:val="18"/>
          <w:szCs w:val="18"/>
        </w:rPr>
        <w:t>parti dell'apparecchiatura,</w:t>
      </w:r>
      <w:r w:rsidR="00233FD0" w:rsidRPr="002A6D22">
        <w:rPr>
          <w:sz w:val="18"/>
          <w:szCs w:val="18"/>
        </w:rPr>
        <w:t xml:space="preserve"> devono essere eseguiti </w:t>
      </w:r>
      <w:r w:rsidRPr="002A6D22">
        <w:rPr>
          <w:sz w:val="18"/>
          <w:szCs w:val="18"/>
        </w:rPr>
        <w:t>in sicurezza</w:t>
      </w:r>
      <w:r w:rsidR="00233FD0" w:rsidRPr="002A6D22">
        <w:rPr>
          <w:sz w:val="18"/>
          <w:szCs w:val="18"/>
        </w:rPr>
        <w:t xml:space="preserve"> facendo uso degli opportuni dispos</w:t>
      </w:r>
      <w:r w:rsidR="00585AA8" w:rsidRPr="002A6D22">
        <w:rPr>
          <w:sz w:val="18"/>
          <w:szCs w:val="18"/>
        </w:rPr>
        <w:t>itivi di protezione individuale (guanti, mascherina</w:t>
      </w:r>
      <w:r w:rsidR="00D44883" w:rsidRPr="002A6D22">
        <w:rPr>
          <w:sz w:val="18"/>
          <w:szCs w:val="18"/>
        </w:rPr>
        <w:t>,</w:t>
      </w:r>
      <w:r w:rsidR="00585AA8" w:rsidRPr="002A6D22">
        <w:rPr>
          <w:sz w:val="18"/>
          <w:szCs w:val="18"/>
        </w:rPr>
        <w:t xml:space="preserve"> </w:t>
      </w:r>
      <w:r w:rsidR="00D44883" w:rsidRPr="002A6D22">
        <w:rPr>
          <w:sz w:val="18"/>
          <w:szCs w:val="18"/>
        </w:rPr>
        <w:t xml:space="preserve">cuffia, </w:t>
      </w:r>
      <w:r w:rsidR="00585AA8" w:rsidRPr="002A6D22">
        <w:rPr>
          <w:sz w:val="18"/>
          <w:szCs w:val="18"/>
        </w:rPr>
        <w:t>ecc.)</w:t>
      </w:r>
      <w:r w:rsidR="00D44883" w:rsidRPr="002A6D22">
        <w:rPr>
          <w:sz w:val="18"/>
          <w:szCs w:val="18"/>
        </w:rPr>
        <w:t xml:space="preserve"> come previsto dal piano di sicurezza interno.</w:t>
      </w:r>
    </w:p>
    <w:p w:rsidR="00233FD0" w:rsidRPr="002A6D22" w:rsidRDefault="0006641A" w:rsidP="00233FD0">
      <w:pPr>
        <w:pStyle w:val="corpodeltesto"/>
        <w:rPr>
          <w:b/>
          <w:sz w:val="18"/>
          <w:szCs w:val="18"/>
        </w:rPr>
      </w:pPr>
      <w:r>
        <w:rPr>
          <w:b/>
          <w:noProof/>
          <w:sz w:val="18"/>
          <w:szCs w:val="18"/>
          <w:lang w:bidi="ar-SA"/>
        </w:rPr>
        <mc:AlternateContent>
          <mc:Choice Requires="wpg">
            <w:drawing>
              <wp:anchor distT="0" distB="0" distL="114300" distR="114300" simplePos="0" relativeHeight="251668992" behindDoc="1" locked="0" layoutInCell="1" allowOverlap="1" wp14:anchorId="238FFAF0" wp14:editId="659A983C">
                <wp:simplePos x="0" y="0"/>
                <wp:positionH relativeFrom="column">
                  <wp:posOffset>46240</wp:posOffset>
                </wp:positionH>
                <wp:positionV relativeFrom="paragraph">
                  <wp:posOffset>25285</wp:posOffset>
                </wp:positionV>
                <wp:extent cx="6118225" cy="485140"/>
                <wp:effectExtent l="0" t="0" r="0" b="0"/>
                <wp:wrapNone/>
                <wp:docPr id="2595" name="Group 2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485140"/>
                          <a:chOff x="1370" y="8407"/>
                          <a:chExt cx="9635" cy="764"/>
                        </a:xfrm>
                      </wpg:grpSpPr>
                      <pic:pic xmlns:pic="http://schemas.openxmlformats.org/drawingml/2006/picture">
                        <pic:nvPicPr>
                          <pic:cNvPr id="2597" name="Picture 2592" descr="Obbligo generi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70" y="8589"/>
                            <a:ext cx="41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8" name="Text Box 2440"/>
                        <wps:cNvSpPr txBox="1">
                          <a:spLocks noChangeArrowheads="1"/>
                        </wps:cNvSpPr>
                        <wps:spPr bwMode="auto">
                          <a:xfrm>
                            <a:off x="1880" y="8407"/>
                            <a:ext cx="9125"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3DA8" w:rsidRPr="002A6D22" w:rsidRDefault="005A3DA8" w:rsidP="00233FD0">
                              <w:pPr>
                                <w:jc w:val="both"/>
                                <w:rPr>
                                  <w:rFonts w:ascii="Arial" w:hAnsi="Arial" w:cs="Arial"/>
                                  <w:b/>
                                  <w:sz w:val="18"/>
                                  <w:szCs w:val="18"/>
                                </w:rPr>
                              </w:pPr>
                              <w:r w:rsidRPr="002A6D22">
                                <w:rPr>
                                  <w:rFonts w:ascii="Arial" w:hAnsi="Arial" w:cs="Arial"/>
                                  <w:b/>
                                  <w:color w:val="0000FF"/>
                                  <w:sz w:val="18"/>
                                  <w:szCs w:val="18"/>
                                </w:rPr>
                                <w:t>Tenere sempre a portata di mano dei manutentori una copia dei disegni meccanici, degli schemi elettrici e pneumatici (se presenti) e del presente manuale d’uso e manutenzione, per consentire idonee operazioni secondo le indicazioni prescritte.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9" o:spid="_x0000_s1074" style="position:absolute;left:0;text-align:left;margin-left:3.65pt;margin-top:2pt;width:481.75pt;height:38.2pt;z-index:-251647488" coordorigin="1370,8407" coordsize="9635,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">
                <v:shape id="Picture 2592" o:spid="_x0000_s1075" type="#_x0000_t75" alt="Obbligo generico" style="position:absolute;left:1370;top:8589;width:417;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MFTGAAAA3QAAAA8AAABkcnMvZG93bnJldi54bWxEj81uwjAQhO+VeAdrkbgVm7T8NMUgVIjU&#10;AxcCD7CKt0lovI5iQ8Lb15Uq9TiamW806+1gG3GnzteONcymCgRx4UzNpYbLOXtegfAB2WDjmDQ8&#10;yMN2M3paY2pczye656EUEcI+RQ1VCG0qpS8qsuinriWO3pfrLIYou1KaDvsIt41MlFpIizXHhQpb&#10;+qio+M5vVkNG6vVyPSbX3Yvqs9U+bw+qnms9GQ+7dxCBhvAf/mt/Gg3J/G0Jv2/iE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7YwVMYAAADdAAAADwAAAAAAAAAAAAAA&#10;AACfAgAAZHJzL2Rvd25yZXYueG1sUEsFBgAAAAAEAAQA9wAAAJIDAAAAAA==&#10;">
                  <v:imagedata r:id="rId22" o:title="Obbligo generico"/>
                </v:shape>
                <v:shape id="Text Box 2440" o:spid="_x0000_s1076" type="#_x0000_t202" style="position:absolute;left:1880;top:8407;width:9125;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gP8AA&#10;AADdAAAADwAAAGRycy9kb3ducmV2LnhtbERPy4rCMBTdD/gP4QqzGxNFRatRxEGYleIT3F2aa1ts&#10;bkqTsfXvzUJweTjv+bK1pXhQ7QvHGvo9BYI4dabgTMPpuPmZgPAB2WDpmDQ8ycNy0fmaY2Jcw3t6&#10;HEImYgj7BDXkIVSJlD7NyaLvuYo4cjdXWwwR1pk0NTYx3JZyoNRYWiw4NuRY0Tqn9H74txrO29v1&#10;MlS77NeOqsa1SrKdSq2/u+1qBiJQGz7it/vPaBiMp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gP8AAAADdAAAADwAAAAAAAAAAAAAAAACYAgAAZHJzL2Rvd25y&#10;ZXYueG1sUEsFBgAAAAAEAAQA9QAAAIUDAAAAAA==&#10;" filled="f" stroked="f">
                  <v:textbox>
                    <w:txbxContent>
                      <w:p w:rsidR="005A3DA8" w:rsidRPr="002A6D22" w:rsidRDefault="005A3DA8" w:rsidP="00233FD0">
                        <w:pPr>
                          <w:jc w:val="both"/>
                          <w:rPr>
                            <w:rFonts w:ascii="Arial" w:hAnsi="Arial" w:cs="Arial"/>
                            <w:b/>
                            <w:sz w:val="18"/>
                            <w:szCs w:val="18"/>
                          </w:rPr>
                        </w:pPr>
                        <w:r w:rsidRPr="002A6D22">
                          <w:rPr>
                            <w:rFonts w:ascii="Arial" w:hAnsi="Arial" w:cs="Arial"/>
                            <w:b/>
                            <w:color w:val="0000FF"/>
                            <w:sz w:val="18"/>
                            <w:szCs w:val="18"/>
                          </w:rPr>
                          <w:t>Tenere sempre a portata di mano dei manutentori una copia dei disegni meccanici, degli schemi elettrici e pneumatici (se presenti) e del presente manuale d’uso e manutenzione, per consentire idonee operazioni secondo le indicazioni prescritte.</w:t>
                        </w:r>
                      </w:p>
                    </w:txbxContent>
                  </v:textbox>
                </v:shape>
              </v:group>
            </w:pict>
          </mc:Fallback>
        </mc:AlternateContent>
      </w:r>
    </w:p>
    <w:p w:rsidR="00233FD0" w:rsidRPr="002A6D22" w:rsidRDefault="00233FD0" w:rsidP="00233FD0">
      <w:pPr>
        <w:pStyle w:val="corpodeltesto"/>
        <w:rPr>
          <w:b/>
          <w:sz w:val="18"/>
          <w:szCs w:val="18"/>
        </w:rPr>
      </w:pPr>
    </w:p>
    <w:p w:rsidR="00233FD0" w:rsidRPr="002A6D22" w:rsidRDefault="00233FD0" w:rsidP="00233FD0">
      <w:pPr>
        <w:pStyle w:val="corpodeltesto"/>
        <w:rPr>
          <w:b/>
          <w:sz w:val="18"/>
          <w:szCs w:val="18"/>
        </w:rPr>
      </w:pPr>
    </w:p>
    <w:p w:rsidR="00233FD0" w:rsidRPr="002A6D22" w:rsidRDefault="00B44167" w:rsidP="00233FD0">
      <w:pPr>
        <w:pStyle w:val="corpodeltesto"/>
        <w:rPr>
          <w:sz w:val="18"/>
          <w:szCs w:val="18"/>
        </w:rPr>
      </w:pPr>
      <w:r>
        <w:rPr>
          <w:noProof/>
          <w:sz w:val="18"/>
          <w:szCs w:val="18"/>
          <w:lang w:bidi="ar-SA"/>
        </w:rPr>
        <mc:AlternateContent>
          <mc:Choice Requires="wpg">
            <w:drawing>
              <wp:anchor distT="0" distB="0" distL="114300" distR="114300" simplePos="0" relativeHeight="251670016" behindDoc="1" locked="0" layoutInCell="1" allowOverlap="1" wp14:anchorId="76CF27D6" wp14:editId="0438281E">
                <wp:simplePos x="0" y="0"/>
                <wp:positionH relativeFrom="column">
                  <wp:posOffset>55765</wp:posOffset>
                </wp:positionH>
                <wp:positionV relativeFrom="paragraph">
                  <wp:posOffset>111240</wp:posOffset>
                </wp:positionV>
                <wp:extent cx="6102985" cy="382905"/>
                <wp:effectExtent l="0" t="0" r="0" b="0"/>
                <wp:wrapNone/>
                <wp:docPr id="2592"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382905"/>
                          <a:chOff x="1219" y="8860"/>
                          <a:chExt cx="9611" cy="603"/>
                        </a:xfrm>
                      </wpg:grpSpPr>
                      <pic:pic xmlns:pic="http://schemas.openxmlformats.org/drawingml/2006/picture">
                        <pic:nvPicPr>
                          <pic:cNvPr id="2593" name="Picture 2593" descr="Obbligo generi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19" y="8931"/>
                            <a:ext cx="41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4" name="Text Box 1633"/>
                        <wps:cNvSpPr txBox="1">
                          <a:spLocks noChangeArrowheads="1"/>
                        </wps:cNvSpPr>
                        <wps:spPr bwMode="auto">
                          <a:xfrm>
                            <a:off x="1722" y="8860"/>
                            <a:ext cx="9108" cy="6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3DA8" w:rsidRPr="002A6D22" w:rsidRDefault="005A3DA8" w:rsidP="009B089E">
                              <w:pPr>
                                <w:jc w:val="both"/>
                                <w:rPr>
                                  <w:rFonts w:ascii="Arial" w:hAnsi="Arial" w:cs="Arial"/>
                                  <w:sz w:val="18"/>
                                  <w:szCs w:val="18"/>
                                </w:rPr>
                              </w:pPr>
                              <w:r w:rsidRPr="002A6D22">
                                <w:rPr>
                                  <w:rFonts w:ascii="Arial" w:hAnsi="Arial" w:cs="Arial"/>
                                  <w:b/>
                                  <w:color w:val="0000FF"/>
                                  <w:sz w:val="18"/>
                                  <w:szCs w:val="18"/>
                                </w:rPr>
                                <w:t>E’ compito dell’utente mantenere tutti i dispositivi in condizioni di perfetta efficienza secondo quanto richiesto dal presente manuale di uso e manutenzione.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0" o:spid="_x0000_s1077" style="position:absolute;left:0;text-align:left;margin-left:4.4pt;margin-top:8.75pt;width:480.55pt;height:30.15pt;z-index:-251646464" coordorigin="1219,8860" coordsize="961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">
                <v:shape id="Picture 2593" o:spid="_x0000_s1078" type="#_x0000_t75" alt="Obbligo generico" style="position:absolute;left:1219;top:8931;width:417;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NlfFAAAA3QAAAA8AAABkcnMvZG93bnJldi54bWxEj8FuwjAQRO+V+AdrkbgVm1AQTTEIUSJx&#10;6IXAB6zibRIar6PYJeHvcSWkHkcz80az3g62ETfqfO1Yw2yqQBAXztRcarics9cVCB+QDTaOScOd&#10;PGw3o5c1psb1fKJbHkoRIexT1FCF0KZS+qIii37qWuLofbvOYoiyK6XpsI9w28hEqaW0WHNcqLCl&#10;fUXFT/5rNWSk3i7Xr+S6m6s+W33m7UHVC60n42H3ASLQEP7Dz/bRaEgW73P4exOfgN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jTZXxQAAAN0AAAAPAAAAAAAAAAAAAAAA&#10;AJ8CAABkcnMvZG93bnJldi54bWxQSwUGAAAAAAQABAD3AAAAkQMAAAAA&#10;">
                  <v:imagedata r:id="rId22" o:title="Obbligo generico"/>
                </v:shape>
                <v:shape id="Text Box 1633" o:spid="_x0000_s1079" type="#_x0000_t202" style="position:absolute;left:1722;top:8860;width:910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qOsQA&#10;AADdAAAADwAAAGRycy9kb3ducmV2LnhtbESPT4vCMBTE7wt+h/AEb2ui6KLVKLKL4Mll/QfeHs2z&#10;LTYvpYm2fvuNIHgcZuY3zHzZ2lLcqfaFYw2DvgJBnDpTcKbhsF9/TkD4gGywdEwaHuRhueh8zDEx&#10;ruE/uu9CJiKEfYIa8hCqREqf5mTR911FHL2Lqy2GKOtMmhqbCLelHCr1JS0WHBdyrOg7p/S6u1kN&#10;x+3lfBqp3+zHjqvGtUqynUqte912NQMRqA3v8Ku9MRqG4+kI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KjrEAAAA3QAAAA8AAAAAAAAAAAAAAAAAmAIAAGRycy9k&#10;b3ducmV2LnhtbFBLBQYAAAAABAAEAPUAAACJAwAAAAA=&#10;" filled="f" stroked="f">
                  <v:textbox>
                    <w:txbxContent>
                      <w:p w:rsidR="005A3DA8" w:rsidRPr="002A6D22" w:rsidRDefault="005A3DA8" w:rsidP="009B089E">
                        <w:pPr>
                          <w:jc w:val="both"/>
                          <w:rPr>
                            <w:rFonts w:ascii="Arial" w:hAnsi="Arial" w:cs="Arial"/>
                            <w:sz w:val="18"/>
                            <w:szCs w:val="18"/>
                          </w:rPr>
                        </w:pPr>
                        <w:r w:rsidRPr="002A6D22">
                          <w:rPr>
                            <w:rFonts w:ascii="Arial" w:hAnsi="Arial" w:cs="Arial"/>
                            <w:b/>
                            <w:color w:val="0000FF"/>
                            <w:sz w:val="18"/>
                            <w:szCs w:val="18"/>
                          </w:rPr>
                          <w:t>E’ compito dell’utente mantenere tutti i dispositivi in condizioni di perfetta efficienza secondo quanto richiesto dal presente manuale di uso e manutenzione.</w:t>
                        </w:r>
                      </w:p>
                    </w:txbxContent>
                  </v:textbox>
                </v:shape>
              </v:group>
            </w:pict>
          </mc:Fallback>
        </mc:AlternateContent>
      </w:r>
    </w:p>
    <w:bookmarkEnd w:id="172"/>
    <w:p w:rsidR="009B089E" w:rsidRPr="002A6D22" w:rsidRDefault="009B089E" w:rsidP="009B089E">
      <w:pPr>
        <w:pStyle w:val="corpodeltesto"/>
        <w:rPr>
          <w:rFonts w:cs="Arial"/>
          <w:sz w:val="18"/>
          <w:szCs w:val="18"/>
        </w:rPr>
      </w:pPr>
    </w:p>
    <w:p w:rsidR="009B089E" w:rsidRPr="002A6D22" w:rsidRDefault="009B089E" w:rsidP="009B089E">
      <w:pPr>
        <w:pStyle w:val="corpodeltesto"/>
        <w:rPr>
          <w:rFonts w:cs="Arial"/>
          <w:sz w:val="18"/>
          <w:szCs w:val="18"/>
        </w:rPr>
      </w:pPr>
    </w:p>
    <w:p w:rsidR="0000535C" w:rsidRPr="002A6D22" w:rsidRDefault="0000535C" w:rsidP="009B089E">
      <w:pPr>
        <w:pStyle w:val="corpodeltesto"/>
        <w:rPr>
          <w:rFonts w:cs="Arial"/>
          <w:sz w:val="18"/>
          <w:szCs w:val="18"/>
        </w:rPr>
      </w:pPr>
    </w:p>
    <w:p w:rsidR="002F734D" w:rsidRDefault="002F734D" w:rsidP="0000535C">
      <w:pPr>
        <w:pStyle w:val="corpodeltesto"/>
        <w:spacing w:before="120"/>
        <w:rPr>
          <w:sz w:val="18"/>
          <w:szCs w:val="18"/>
        </w:rPr>
      </w:pPr>
    </w:p>
    <w:p w:rsidR="0000535C" w:rsidRPr="002A6D22" w:rsidRDefault="0006641A" w:rsidP="0000535C">
      <w:pPr>
        <w:pStyle w:val="corpodeltesto"/>
        <w:spacing w:before="120"/>
        <w:rPr>
          <w:sz w:val="18"/>
          <w:szCs w:val="18"/>
        </w:rPr>
      </w:pPr>
      <w:r>
        <w:rPr>
          <w:sz w:val="18"/>
          <w:szCs w:val="18"/>
        </w:rPr>
        <w:lastRenderedPageBreak/>
        <w:t xml:space="preserve">La </w:t>
      </w:r>
      <w:r w:rsidR="002C6FF0" w:rsidRPr="002C6FF0">
        <w:rPr>
          <w:i/>
          <w:sz w:val="18"/>
          <w:szCs w:val="18"/>
        </w:rPr>
        <w:t>quasi macchina</w:t>
      </w:r>
      <w:r>
        <w:rPr>
          <w:sz w:val="18"/>
          <w:szCs w:val="18"/>
        </w:rPr>
        <w:t xml:space="preserve"> qui descritt</w:t>
      </w:r>
      <w:r w:rsidR="002C6FF0">
        <w:rPr>
          <w:sz w:val="18"/>
          <w:szCs w:val="18"/>
        </w:rPr>
        <w:t>a</w:t>
      </w:r>
      <w:r w:rsidR="0000535C" w:rsidRPr="002A6D22">
        <w:rPr>
          <w:sz w:val="18"/>
          <w:szCs w:val="18"/>
        </w:rPr>
        <w:t xml:space="preserve"> non richie</w:t>
      </w:r>
      <w:r w:rsidR="0090702D" w:rsidRPr="002A6D22">
        <w:rPr>
          <w:sz w:val="18"/>
          <w:szCs w:val="18"/>
        </w:rPr>
        <w:t>de</w:t>
      </w:r>
      <w:r w:rsidR="0000535C" w:rsidRPr="002A6D22">
        <w:rPr>
          <w:sz w:val="18"/>
          <w:szCs w:val="18"/>
        </w:rPr>
        <w:t xml:space="preserve"> </w:t>
      </w:r>
      <w:r w:rsidR="002C6FF0">
        <w:rPr>
          <w:sz w:val="18"/>
          <w:szCs w:val="18"/>
        </w:rPr>
        <w:t xml:space="preserve">frequenti </w:t>
      </w:r>
      <w:r w:rsidR="0000535C" w:rsidRPr="002A6D22">
        <w:rPr>
          <w:sz w:val="18"/>
          <w:szCs w:val="18"/>
        </w:rPr>
        <w:t>interventi di lubrificazione</w:t>
      </w:r>
      <w:r w:rsidR="0090702D" w:rsidRPr="002A6D22">
        <w:rPr>
          <w:sz w:val="18"/>
          <w:szCs w:val="18"/>
        </w:rPr>
        <w:t xml:space="preserve">; </w:t>
      </w:r>
      <w:r>
        <w:rPr>
          <w:sz w:val="18"/>
          <w:szCs w:val="18"/>
        </w:rPr>
        <w:t>l’olio</w:t>
      </w:r>
      <w:r w:rsidR="002C6FF0">
        <w:rPr>
          <w:sz w:val="18"/>
          <w:szCs w:val="18"/>
        </w:rPr>
        <w:t xml:space="preserve"> dei riduttori meccanici</w:t>
      </w:r>
      <w:r w:rsidR="0090702D" w:rsidRPr="002A6D22">
        <w:rPr>
          <w:sz w:val="18"/>
          <w:szCs w:val="18"/>
        </w:rPr>
        <w:t xml:space="preserve">, </w:t>
      </w:r>
      <w:r w:rsidR="0000535C" w:rsidRPr="002A6D22">
        <w:rPr>
          <w:sz w:val="18"/>
          <w:szCs w:val="18"/>
        </w:rPr>
        <w:t>introdotti dal costruttore</w:t>
      </w:r>
      <w:r>
        <w:rPr>
          <w:sz w:val="18"/>
          <w:szCs w:val="18"/>
        </w:rPr>
        <w:t xml:space="preserve"> o dei cuscinetti</w:t>
      </w:r>
      <w:r w:rsidR="0000535C" w:rsidRPr="002A6D22">
        <w:rPr>
          <w:sz w:val="18"/>
          <w:szCs w:val="18"/>
        </w:rPr>
        <w:t xml:space="preserve">, garantiscono una lubrificazione efficace </w:t>
      </w:r>
      <w:r w:rsidR="002C6FF0">
        <w:rPr>
          <w:sz w:val="18"/>
          <w:szCs w:val="18"/>
        </w:rPr>
        <w:t>per alcuni anni o a vita nel caso dei cuscinetti sigillat</w:t>
      </w:r>
      <w:r w:rsidR="00CF74E3">
        <w:rPr>
          <w:sz w:val="18"/>
          <w:szCs w:val="18"/>
        </w:rPr>
        <w:t>i</w:t>
      </w:r>
      <w:r w:rsidR="0000535C" w:rsidRPr="002A6D22">
        <w:rPr>
          <w:sz w:val="18"/>
          <w:szCs w:val="18"/>
        </w:rPr>
        <w:t xml:space="preserve">. In ogni caso, tutti gli organi meccanici che dovessero presentare giochi o indurimenti nel loro movimento, devono essere tempestivamente lubrificati </w:t>
      </w:r>
      <w:r w:rsidR="00DD2562" w:rsidRPr="002A6D22">
        <w:rPr>
          <w:sz w:val="18"/>
          <w:szCs w:val="18"/>
        </w:rPr>
        <w:t xml:space="preserve">(utilizzare </w:t>
      </w:r>
      <w:r w:rsidR="00CF74E3">
        <w:rPr>
          <w:sz w:val="18"/>
          <w:szCs w:val="18"/>
        </w:rPr>
        <w:t>lubrificanti</w:t>
      </w:r>
      <w:r w:rsidR="00DD2562" w:rsidRPr="002A6D22">
        <w:rPr>
          <w:sz w:val="18"/>
          <w:szCs w:val="18"/>
        </w:rPr>
        <w:t xml:space="preserve"> industriale </w:t>
      </w:r>
      <w:r w:rsidR="00CF74E3">
        <w:rPr>
          <w:sz w:val="18"/>
          <w:szCs w:val="18"/>
        </w:rPr>
        <w:t>di alta qualità</w:t>
      </w:r>
      <w:r w:rsidR="00DD2562" w:rsidRPr="002A6D22">
        <w:rPr>
          <w:sz w:val="18"/>
          <w:szCs w:val="18"/>
        </w:rPr>
        <w:t xml:space="preserve">) </w:t>
      </w:r>
      <w:r w:rsidR="0000535C" w:rsidRPr="002A6D22">
        <w:rPr>
          <w:sz w:val="18"/>
          <w:szCs w:val="18"/>
        </w:rPr>
        <w:t>e/o sostituiti.</w:t>
      </w:r>
    </w:p>
    <w:p w:rsidR="007A2704" w:rsidRDefault="007A2704" w:rsidP="005B2CBB">
      <w:pPr>
        <w:pStyle w:val="corpodeltesto"/>
        <w:rPr>
          <w:sz w:val="18"/>
          <w:szCs w:val="18"/>
        </w:rPr>
      </w:pPr>
    </w:p>
    <w:p w:rsidR="005B2CBB" w:rsidRDefault="007A2704" w:rsidP="005B2CBB">
      <w:pPr>
        <w:pStyle w:val="corpodeltesto"/>
        <w:rPr>
          <w:sz w:val="18"/>
          <w:szCs w:val="18"/>
        </w:rPr>
      </w:pPr>
      <w:r>
        <w:rPr>
          <w:sz w:val="18"/>
          <w:szCs w:val="18"/>
        </w:rPr>
        <w:t>Prospetto interventi di lubrificazione periodica o in caso di necessità</w:t>
      </w:r>
      <w:r w:rsidR="005B2CBB" w:rsidRPr="002A6D22">
        <w:rPr>
          <w:sz w:val="18"/>
          <w:szCs w:val="18"/>
        </w:rPr>
        <w:t>:</w:t>
      </w:r>
    </w:p>
    <w:p w:rsidR="009A24FF" w:rsidRPr="002A6D22" w:rsidRDefault="009A24FF" w:rsidP="005B2CBB">
      <w:pPr>
        <w:pStyle w:val="corpodeltesto"/>
        <w:rPr>
          <w:sz w:val="18"/>
          <w:szCs w:val="18"/>
        </w:rPr>
      </w:pPr>
    </w:p>
    <w:p w:rsidR="009A24FF" w:rsidRPr="00205886" w:rsidRDefault="009A24FF" w:rsidP="00EC19B7">
      <w:pPr>
        <w:numPr>
          <w:ilvl w:val="0"/>
          <w:numId w:val="28"/>
        </w:numPr>
        <w:tabs>
          <w:tab w:val="clear" w:pos="2392"/>
          <w:tab w:val="num" w:pos="851"/>
        </w:tabs>
        <w:ind w:left="851" w:right="38" w:hanging="284"/>
        <w:jc w:val="both"/>
        <w:rPr>
          <w:rFonts w:ascii="Arial" w:hAnsi="Arial" w:cs="Arial"/>
          <w:sz w:val="18"/>
          <w:szCs w:val="18"/>
        </w:rPr>
      </w:pPr>
      <w:r w:rsidRPr="009A24FF">
        <w:rPr>
          <w:rFonts w:ascii="Arial" w:hAnsi="Arial" w:cs="Arial"/>
          <w:b/>
          <w:i/>
          <w:sz w:val="18"/>
          <w:szCs w:val="18"/>
        </w:rPr>
        <w:t>Trasmissione a caten</w:t>
      </w:r>
      <w:r w:rsidR="00205886">
        <w:rPr>
          <w:rFonts w:ascii="Arial" w:hAnsi="Arial" w:cs="Arial"/>
          <w:b/>
          <w:i/>
          <w:sz w:val="18"/>
          <w:szCs w:val="18"/>
        </w:rPr>
        <w:t xml:space="preserve">a; </w:t>
      </w:r>
      <w:r w:rsidRPr="00205886">
        <w:rPr>
          <w:rFonts w:ascii="Arial" w:hAnsi="Arial" w:cs="Arial"/>
          <w:sz w:val="18"/>
          <w:szCs w:val="18"/>
        </w:rPr>
        <w:t>grasso tipo standard ISO L-X-BCHB-2 e DIN 51</w:t>
      </w:r>
      <w:r w:rsidR="00205886">
        <w:rPr>
          <w:rFonts w:ascii="Arial" w:hAnsi="Arial" w:cs="Arial"/>
          <w:sz w:val="18"/>
          <w:szCs w:val="18"/>
        </w:rPr>
        <w:t xml:space="preserve">825 KP2K-20 (-20°C / +120°C) da </w:t>
      </w:r>
      <w:r w:rsidRPr="00205886">
        <w:rPr>
          <w:rFonts w:ascii="Arial" w:hAnsi="Arial" w:cs="Arial"/>
          <w:sz w:val="18"/>
          <w:szCs w:val="18"/>
        </w:rPr>
        <w:t>eseguirsi ca. ogni 5.000 ore di lavoro</w:t>
      </w:r>
    </w:p>
    <w:p w:rsidR="009A24FF" w:rsidRDefault="009A24FF" w:rsidP="009A24FF">
      <w:pPr>
        <w:ind w:left="1276" w:right="38"/>
        <w:jc w:val="both"/>
        <w:rPr>
          <w:rFonts w:ascii="Arial" w:hAnsi="Arial" w:cs="Arial"/>
          <w:sz w:val="18"/>
          <w:szCs w:val="18"/>
        </w:rPr>
      </w:pPr>
    </w:p>
    <w:p w:rsidR="009A24FF" w:rsidRPr="00205886" w:rsidRDefault="009A24FF" w:rsidP="00EC19B7">
      <w:pPr>
        <w:numPr>
          <w:ilvl w:val="0"/>
          <w:numId w:val="28"/>
        </w:numPr>
        <w:tabs>
          <w:tab w:val="clear" w:pos="2392"/>
          <w:tab w:val="num" w:pos="851"/>
        </w:tabs>
        <w:ind w:left="4536" w:right="38" w:hanging="3969"/>
        <w:jc w:val="both"/>
        <w:rPr>
          <w:rFonts w:ascii="Arial" w:hAnsi="Arial" w:cs="Arial"/>
          <w:sz w:val="18"/>
          <w:szCs w:val="18"/>
        </w:rPr>
      </w:pPr>
      <w:r w:rsidRPr="009A24FF">
        <w:rPr>
          <w:rFonts w:ascii="Arial" w:hAnsi="Arial" w:cs="Arial"/>
          <w:b/>
          <w:i/>
          <w:sz w:val="18"/>
          <w:szCs w:val="18"/>
        </w:rPr>
        <w:t>R</w:t>
      </w:r>
      <w:r>
        <w:rPr>
          <w:rFonts w:ascii="Arial" w:hAnsi="Arial" w:cs="Arial"/>
          <w:b/>
          <w:i/>
          <w:sz w:val="18"/>
          <w:szCs w:val="18"/>
        </w:rPr>
        <w:t>iduttore</w:t>
      </w:r>
      <w:r w:rsidRPr="009A24FF">
        <w:rPr>
          <w:rFonts w:ascii="Arial" w:hAnsi="Arial" w:cs="Arial"/>
          <w:b/>
          <w:i/>
          <w:sz w:val="18"/>
          <w:szCs w:val="18"/>
        </w:rPr>
        <w:t xml:space="preserve"> Chiaravalli CH05 P 1/28 P71 B14</w:t>
      </w:r>
      <w:r w:rsidR="00205886">
        <w:rPr>
          <w:rFonts w:ascii="Arial" w:hAnsi="Arial" w:cs="Arial"/>
          <w:b/>
          <w:i/>
          <w:sz w:val="18"/>
          <w:szCs w:val="18"/>
        </w:rPr>
        <w:t>;</w:t>
      </w:r>
      <w:r w:rsidR="00205886">
        <w:rPr>
          <w:rFonts w:ascii="Arial" w:hAnsi="Arial" w:cs="Arial"/>
          <w:sz w:val="18"/>
          <w:szCs w:val="18"/>
        </w:rPr>
        <w:t xml:space="preserve"> l</w:t>
      </w:r>
      <w:r w:rsidR="00205886" w:rsidRPr="00205886">
        <w:rPr>
          <w:rFonts w:ascii="Arial" w:hAnsi="Arial" w:cs="Arial"/>
          <w:sz w:val="18"/>
          <w:szCs w:val="18"/>
        </w:rPr>
        <w:t xml:space="preserve">ubrificato a vita con olio sintetico permanente </w:t>
      </w:r>
    </w:p>
    <w:p w:rsidR="009A24FF" w:rsidRDefault="009A24FF" w:rsidP="009A24FF">
      <w:pPr>
        <w:ind w:right="38"/>
        <w:jc w:val="both"/>
        <w:rPr>
          <w:rFonts w:ascii="Arial" w:hAnsi="Arial" w:cs="Arial"/>
          <w:sz w:val="18"/>
          <w:szCs w:val="18"/>
        </w:rPr>
      </w:pPr>
    </w:p>
    <w:p w:rsidR="009A24FF" w:rsidRDefault="009A24FF" w:rsidP="00EC19B7">
      <w:pPr>
        <w:numPr>
          <w:ilvl w:val="0"/>
          <w:numId w:val="28"/>
        </w:numPr>
        <w:tabs>
          <w:tab w:val="clear" w:pos="2392"/>
          <w:tab w:val="num" w:pos="851"/>
        </w:tabs>
        <w:ind w:left="4536" w:right="38" w:hanging="3969"/>
        <w:jc w:val="both"/>
        <w:rPr>
          <w:rFonts w:ascii="Arial" w:hAnsi="Arial" w:cs="Arial"/>
          <w:sz w:val="18"/>
          <w:szCs w:val="18"/>
        </w:rPr>
      </w:pPr>
      <w:r w:rsidRPr="009A24FF">
        <w:rPr>
          <w:rFonts w:ascii="Arial" w:hAnsi="Arial" w:cs="Arial"/>
          <w:b/>
          <w:i/>
          <w:sz w:val="18"/>
          <w:szCs w:val="18"/>
        </w:rPr>
        <w:t>R</w:t>
      </w:r>
      <w:r>
        <w:rPr>
          <w:rFonts w:ascii="Arial" w:hAnsi="Arial" w:cs="Arial"/>
          <w:b/>
          <w:i/>
          <w:sz w:val="18"/>
          <w:szCs w:val="18"/>
        </w:rPr>
        <w:t>iduttore</w:t>
      </w:r>
      <w:r w:rsidRPr="009A24FF">
        <w:rPr>
          <w:rFonts w:ascii="Arial" w:hAnsi="Arial" w:cs="Arial"/>
          <w:b/>
          <w:i/>
          <w:sz w:val="18"/>
          <w:szCs w:val="18"/>
        </w:rPr>
        <w:t xml:space="preserve"> </w:t>
      </w:r>
      <w:r>
        <w:rPr>
          <w:rFonts w:ascii="Arial" w:hAnsi="Arial" w:cs="Arial"/>
          <w:b/>
          <w:i/>
          <w:sz w:val="18"/>
          <w:szCs w:val="18"/>
        </w:rPr>
        <w:t>Tramec</w:t>
      </w:r>
      <w:r w:rsidR="00251FCD">
        <w:rPr>
          <w:rFonts w:ascii="Arial" w:hAnsi="Arial" w:cs="Arial"/>
          <w:b/>
          <w:i/>
          <w:sz w:val="18"/>
          <w:szCs w:val="18"/>
        </w:rPr>
        <w:t xml:space="preserve"> EP90</w:t>
      </w:r>
      <w:r w:rsidR="00827DDD" w:rsidRPr="00827DDD">
        <w:rPr>
          <w:rFonts w:ascii="Calibri" w:hAnsi="Calibri"/>
          <w:sz w:val="22"/>
          <w:szCs w:val="22"/>
        </w:rPr>
        <w:t xml:space="preserve"> </w:t>
      </w:r>
      <w:r w:rsidR="00827DDD" w:rsidRPr="00827DDD">
        <w:rPr>
          <w:rFonts w:ascii="Calibri" w:hAnsi="Calibri"/>
          <w:b/>
          <w:i/>
          <w:sz w:val="22"/>
          <w:szCs w:val="22"/>
        </w:rPr>
        <w:t>1 C 10 TQ AE19 P34</w:t>
      </w:r>
      <w:r w:rsidR="00251FCD">
        <w:rPr>
          <w:rFonts w:ascii="Arial" w:hAnsi="Arial" w:cs="Arial"/>
          <w:b/>
          <w:i/>
          <w:sz w:val="18"/>
          <w:szCs w:val="18"/>
        </w:rPr>
        <w:t xml:space="preserve">; </w:t>
      </w:r>
      <w:r w:rsidR="00251FCD">
        <w:rPr>
          <w:rFonts w:ascii="Arial" w:hAnsi="Arial" w:cs="Arial"/>
          <w:sz w:val="18"/>
          <w:szCs w:val="18"/>
        </w:rPr>
        <w:t>l</w:t>
      </w:r>
      <w:r w:rsidR="00251FCD" w:rsidRPr="00205886">
        <w:rPr>
          <w:rFonts w:ascii="Arial" w:hAnsi="Arial" w:cs="Arial"/>
          <w:sz w:val="18"/>
          <w:szCs w:val="18"/>
        </w:rPr>
        <w:t>ubrificato a vita con olio sintetico permanente</w:t>
      </w:r>
    </w:p>
    <w:p w:rsidR="002E575B" w:rsidRDefault="002E575B" w:rsidP="002E575B">
      <w:pPr>
        <w:pStyle w:val="Paragrafoelenco"/>
        <w:rPr>
          <w:rFonts w:ascii="Arial" w:hAnsi="Arial" w:cs="Arial"/>
          <w:sz w:val="18"/>
          <w:szCs w:val="18"/>
        </w:rPr>
      </w:pPr>
    </w:p>
    <w:p w:rsidR="002E575B" w:rsidRDefault="002E575B" w:rsidP="002E575B">
      <w:pPr>
        <w:numPr>
          <w:ilvl w:val="0"/>
          <w:numId w:val="28"/>
        </w:numPr>
        <w:tabs>
          <w:tab w:val="clear" w:pos="2392"/>
          <w:tab w:val="num" w:pos="851"/>
        </w:tabs>
        <w:ind w:left="851" w:right="38" w:hanging="284"/>
        <w:jc w:val="both"/>
        <w:rPr>
          <w:rFonts w:ascii="Arial" w:hAnsi="Arial" w:cs="Arial"/>
          <w:sz w:val="18"/>
          <w:szCs w:val="18"/>
        </w:rPr>
      </w:pPr>
      <w:r w:rsidRPr="006132BF">
        <w:rPr>
          <w:rFonts w:ascii="Arial" w:hAnsi="Arial" w:cs="Arial"/>
          <w:b/>
          <w:sz w:val="18"/>
          <w:szCs w:val="18"/>
        </w:rPr>
        <w:t xml:space="preserve">Pattino Rexroth 1623 </w:t>
      </w:r>
      <w:r w:rsidR="006132BF">
        <w:rPr>
          <w:rFonts w:ascii="Arial" w:hAnsi="Arial" w:cs="Arial"/>
          <w:b/>
          <w:sz w:val="18"/>
          <w:szCs w:val="18"/>
        </w:rPr>
        <w:t>8</w:t>
      </w:r>
      <w:r w:rsidRPr="006132BF">
        <w:rPr>
          <w:rFonts w:ascii="Arial" w:hAnsi="Arial" w:cs="Arial"/>
          <w:b/>
          <w:sz w:val="18"/>
          <w:szCs w:val="18"/>
        </w:rPr>
        <w:t>14 20</w:t>
      </w:r>
      <w:r>
        <w:rPr>
          <w:rFonts w:ascii="Arial" w:hAnsi="Arial" w:cs="Arial"/>
          <w:sz w:val="18"/>
          <w:szCs w:val="18"/>
        </w:rPr>
        <w:t>; grasso tipo DIN 51825 K2K, da eseguirsi ogni 5000 km (corrispondente a 5</w:t>
      </w:r>
      <w:r w:rsidR="006132BF">
        <w:rPr>
          <w:rFonts w:ascii="Arial" w:hAnsi="Arial" w:cs="Arial"/>
          <w:sz w:val="18"/>
          <w:szCs w:val="18"/>
        </w:rPr>
        <w:t>.</w:t>
      </w:r>
      <w:r>
        <w:rPr>
          <w:rFonts w:ascii="Arial" w:hAnsi="Arial" w:cs="Arial"/>
          <w:sz w:val="18"/>
          <w:szCs w:val="18"/>
        </w:rPr>
        <w:t>000</w:t>
      </w:r>
      <w:r w:rsidR="006132BF">
        <w:rPr>
          <w:rFonts w:ascii="Arial" w:hAnsi="Arial" w:cs="Arial"/>
          <w:sz w:val="18"/>
          <w:szCs w:val="18"/>
        </w:rPr>
        <w:t>.</w:t>
      </w:r>
      <w:r>
        <w:rPr>
          <w:rFonts w:ascii="Arial" w:hAnsi="Arial" w:cs="Arial"/>
          <w:sz w:val="18"/>
          <w:szCs w:val="18"/>
        </w:rPr>
        <w:t xml:space="preserve">000 </w:t>
      </w:r>
      <w:r w:rsidR="006132BF">
        <w:rPr>
          <w:rFonts w:ascii="Arial" w:hAnsi="Arial" w:cs="Arial"/>
          <w:sz w:val="18"/>
          <w:szCs w:val="18"/>
        </w:rPr>
        <w:t>cicli)</w:t>
      </w:r>
    </w:p>
    <w:p w:rsidR="005B4FBE" w:rsidRDefault="005B4FBE" w:rsidP="005B4FBE">
      <w:pPr>
        <w:pStyle w:val="Paragrafoelenco"/>
        <w:rPr>
          <w:rFonts w:ascii="Arial" w:hAnsi="Arial" w:cs="Arial"/>
          <w:sz w:val="18"/>
          <w:szCs w:val="18"/>
        </w:rPr>
      </w:pPr>
    </w:p>
    <w:p w:rsidR="002F734D" w:rsidRPr="006860FD" w:rsidRDefault="005B4FBE" w:rsidP="005B2CBB">
      <w:pPr>
        <w:numPr>
          <w:ilvl w:val="0"/>
          <w:numId w:val="28"/>
        </w:numPr>
        <w:tabs>
          <w:tab w:val="clear" w:pos="2392"/>
          <w:tab w:val="num" w:pos="851"/>
        </w:tabs>
        <w:ind w:left="851" w:right="38" w:hanging="284"/>
        <w:jc w:val="both"/>
        <w:rPr>
          <w:rFonts w:ascii="Arial" w:hAnsi="Arial" w:cs="Arial"/>
          <w:sz w:val="18"/>
          <w:szCs w:val="18"/>
        </w:rPr>
      </w:pPr>
      <w:r w:rsidRPr="005B4FBE">
        <w:rPr>
          <w:rFonts w:ascii="Arial" w:hAnsi="Arial" w:cs="Arial"/>
          <w:b/>
          <w:sz w:val="18"/>
          <w:szCs w:val="18"/>
        </w:rPr>
        <w:t>Chiocciola Rexroth FEM-E-C 25x25Rx3-4</w:t>
      </w:r>
      <w:r>
        <w:rPr>
          <w:rFonts w:ascii="Arial" w:hAnsi="Arial" w:cs="Arial"/>
          <w:sz w:val="18"/>
          <w:szCs w:val="18"/>
        </w:rPr>
        <w:t xml:space="preserve">; </w:t>
      </w:r>
      <w:r w:rsidR="0048293C">
        <w:rPr>
          <w:rFonts w:ascii="Arial" w:hAnsi="Arial" w:cs="Arial"/>
          <w:sz w:val="18"/>
          <w:szCs w:val="18"/>
        </w:rPr>
        <w:t xml:space="preserve">continua con cartuccia automatica o </w:t>
      </w:r>
      <w:r w:rsidR="00552DA6">
        <w:rPr>
          <w:rFonts w:ascii="Arial" w:hAnsi="Arial" w:cs="Arial"/>
          <w:sz w:val="18"/>
          <w:szCs w:val="18"/>
        </w:rPr>
        <w:t>consigliata ogni 1250 km (corrispondente a 1.250.000 cicli) con grasso tipo DIN 51825 K2K. Non utilizzare grasso con additivi solidi (tipo grafite)</w:t>
      </w:r>
    </w:p>
    <w:p w:rsidR="002F734D" w:rsidRDefault="002F734D" w:rsidP="005B2CBB">
      <w:pPr>
        <w:pStyle w:val="corpodeltesto"/>
        <w:rPr>
          <w:sz w:val="18"/>
          <w:szCs w:val="18"/>
        </w:rPr>
      </w:pPr>
    </w:p>
    <w:p w:rsidR="002F734D" w:rsidRDefault="002F734D" w:rsidP="005B2CBB">
      <w:pPr>
        <w:pStyle w:val="corpodeltesto"/>
        <w:rPr>
          <w:sz w:val="18"/>
          <w:szCs w:val="18"/>
        </w:rPr>
      </w:pPr>
      <w:r>
        <w:rPr>
          <w:sz w:val="18"/>
          <w:szCs w:val="18"/>
        </w:rPr>
        <w:t>Prima di procedere con qualsiasi intervento di manutenzione e/o riparazione da parte di personale debitamente formato ed autorizzato, assicurarsi di aver disconness</w:t>
      </w:r>
      <w:r w:rsidR="006860FD">
        <w:rPr>
          <w:sz w:val="18"/>
          <w:szCs w:val="18"/>
        </w:rPr>
        <w:t xml:space="preserve">o tutte le sorgenti di energia </w:t>
      </w:r>
      <w:r w:rsidR="006860FD">
        <w:rPr>
          <w:sz w:val="18"/>
          <w:szCs w:val="18"/>
        </w:rPr>
        <w:t xml:space="preserve">(elettrica e pneumatica) </w:t>
      </w:r>
      <w:r w:rsidR="006860FD">
        <w:rPr>
          <w:sz w:val="18"/>
          <w:szCs w:val="18"/>
        </w:rPr>
        <w:t xml:space="preserve">ed eventuali altri </w:t>
      </w:r>
      <w:r>
        <w:rPr>
          <w:sz w:val="18"/>
          <w:szCs w:val="18"/>
        </w:rPr>
        <w:t xml:space="preserve">collegamenti e che ogni parte </w:t>
      </w:r>
      <w:r w:rsidR="006860FD">
        <w:rPr>
          <w:sz w:val="18"/>
          <w:szCs w:val="18"/>
        </w:rPr>
        <w:t>risulti</w:t>
      </w:r>
      <w:r>
        <w:rPr>
          <w:sz w:val="18"/>
          <w:szCs w:val="18"/>
        </w:rPr>
        <w:t xml:space="preserve"> ferma e stabile; se necessario inoltre, rimuovere tutti i basamenti sulle rulliere.</w:t>
      </w:r>
    </w:p>
    <w:p w:rsidR="005A3DA8" w:rsidRDefault="002F734D" w:rsidP="005B2CBB">
      <w:pPr>
        <w:pStyle w:val="corpodeltesto"/>
        <w:rPr>
          <w:sz w:val="18"/>
          <w:szCs w:val="18"/>
        </w:rPr>
      </w:pPr>
      <w:r>
        <w:rPr>
          <w:sz w:val="18"/>
          <w:szCs w:val="18"/>
        </w:rPr>
        <w:t xml:space="preserve">N.B. Prima di eseguire interventi sul discensore, montare la barra filettata M12 </w:t>
      </w:r>
      <w:r w:rsidR="00F24A41">
        <w:rPr>
          <w:sz w:val="18"/>
          <w:szCs w:val="18"/>
        </w:rPr>
        <w:t xml:space="preserve">Classe 8.8 </w:t>
      </w:r>
      <w:r w:rsidR="005A3DA8">
        <w:rPr>
          <w:sz w:val="18"/>
          <w:szCs w:val="18"/>
        </w:rPr>
        <w:t>(L=6</w:t>
      </w:r>
      <w:r w:rsidR="00F24A41">
        <w:rPr>
          <w:sz w:val="18"/>
          <w:szCs w:val="18"/>
        </w:rPr>
        <w:t>85</w:t>
      </w:r>
      <w:r w:rsidR="005A3DA8">
        <w:rPr>
          <w:sz w:val="18"/>
          <w:szCs w:val="18"/>
        </w:rPr>
        <w:t xml:space="preserve"> mm, dis.1215-30-00 pos.19) e bloccarla </w:t>
      </w:r>
      <w:r>
        <w:rPr>
          <w:sz w:val="18"/>
          <w:szCs w:val="18"/>
        </w:rPr>
        <w:t xml:space="preserve">sulla </w:t>
      </w:r>
      <w:r w:rsidR="005A3DA8">
        <w:rPr>
          <w:sz w:val="18"/>
          <w:szCs w:val="18"/>
        </w:rPr>
        <w:t>staffa (pos.18)</w:t>
      </w:r>
      <w:r>
        <w:rPr>
          <w:sz w:val="18"/>
          <w:szCs w:val="18"/>
        </w:rPr>
        <w:t xml:space="preserve"> </w:t>
      </w:r>
      <w:r w:rsidR="005A3DA8">
        <w:rPr>
          <w:sz w:val="18"/>
          <w:szCs w:val="18"/>
        </w:rPr>
        <w:t>con i dadi in dotazione.</w:t>
      </w:r>
    </w:p>
    <w:p w:rsidR="005A3DA8" w:rsidRDefault="005A3DA8" w:rsidP="005B2CBB">
      <w:pPr>
        <w:pStyle w:val="corpodeltesto"/>
        <w:rPr>
          <w:sz w:val="18"/>
          <w:szCs w:val="18"/>
        </w:rPr>
      </w:pPr>
      <w:r>
        <w:rPr>
          <w:noProof/>
          <w:sz w:val="18"/>
          <w:szCs w:val="18"/>
          <w:lang w:bidi="ar-SA"/>
        </w:rPr>
        <mc:AlternateContent>
          <mc:Choice Requires="wps">
            <w:drawing>
              <wp:anchor distT="0" distB="0" distL="114300" distR="114300" simplePos="0" relativeHeight="251760128" behindDoc="0" locked="0" layoutInCell="1" allowOverlap="1" wp14:anchorId="7967C59C" wp14:editId="1D14F327">
                <wp:simplePos x="0" y="0"/>
                <wp:positionH relativeFrom="column">
                  <wp:posOffset>444476</wp:posOffset>
                </wp:positionH>
                <wp:positionV relativeFrom="paragraph">
                  <wp:posOffset>80849</wp:posOffset>
                </wp:positionV>
                <wp:extent cx="5633188" cy="1354347"/>
                <wp:effectExtent l="0" t="0" r="24765" b="17780"/>
                <wp:wrapNone/>
                <wp:docPr id="19" name="Text 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188" cy="1354347"/>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Default="005A3DA8" w:rsidP="005A3DA8">
                            <w:pPr>
                              <w:jc w:val="both"/>
                              <w:rPr>
                                <w:rFonts w:ascii="Arial" w:hAnsi="Arial" w:cs="Arial"/>
                                <w:b/>
                                <w:sz w:val="18"/>
                                <w:szCs w:val="18"/>
                              </w:rPr>
                            </w:pPr>
                            <w:r w:rsidRPr="002A6D22">
                              <w:rPr>
                                <w:rFonts w:ascii="Arial" w:hAnsi="Arial" w:cs="Arial"/>
                                <w:b/>
                                <w:noProof/>
                                <w:sz w:val="18"/>
                                <w:szCs w:val="18"/>
                                <w:lang w:bidi="ar-SA"/>
                              </w:rPr>
                              <w:t xml:space="preserve">ATTENZIONE: </w:t>
                            </w:r>
                            <w:r>
                              <w:rPr>
                                <w:rFonts w:ascii="Arial" w:hAnsi="Arial" w:cs="Arial"/>
                                <w:b/>
                                <w:sz w:val="18"/>
                                <w:szCs w:val="18"/>
                              </w:rPr>
                              <w:t>è fatto obbligo al personale di man</w:t>
                            </w:r>
                            <w:r w:rsidR="00DC3398">
                              <w:rPr>
                                <w:rFonts w:ascii="Arial" w:hAnsi="Arial" w:cs="Arial"/>
                                <w:b/>
                                <w:sz w:val="18"/>
                                <w:szCs w:val="18"/>
                              </w:rPr>
                              <w:t>utenzione dopo aver sconnesso tutte le sorgenti di energia</w:t>
                            </w:r>
                            <w:r>
                              <w:rPr>
                                <w:rFonts w:ascii="Arial" w:hAnsi="Arial" w:cs="Arial"/>
                                <w:b/>
                                <w:sz w:val="18"/>
                                <w:szCs w:val="18"/>
                              </w:rPr>
                              <w:t>, di montare la barra di sicurezza sopra descritta, prima di procedere alla manutenzione/riparazione del discensore.</w:t>
                            </w:r>
                          </w:p>
                          <w:p w:rsidR="005A3DA8" w:rsidRDefault="005A3DA8" w:rsidP="005A3DA8">
                            <w:pPr>
                              <w:jc w:val="both"/>
                              <w:rPr>
                                <w:rFonts w:ascii="Arial" w:hAnsi="Arial" w:cs="Arial"/>
                                <w:b/>
                                <w:noProof/>
                                <w:sz w:val="18"/>
                                <w:szCs w:val="18"/>
                                <w:lang w:bidi="ar-SA"/>
                              </w:rPr>
                            </w:pPr>
                            <w:r>
                              <w:rPr>
                                <w:rFonts w:ascii="Arial" w:hAnsi="Arial" w:cs="Arial"/>
                                <w:b/>
                                <w:noProof/>
                                <w:sz w:val="18"/>
                                <w:szCs w:val="18"/>
                                <w:lang w:bidi="ar-SA"/>
                              </w:rPr>
                              <w:t xml:space="preserve">N.B. La barra M12, avvitata per almeno 12 filetti sul carrello slitta protegge dalla caduta dello stesso e del trasportatore ad esso ancorato ma non del carico supplementare </w:t>
                            </w:r>
                            <w:r w:rsidR="00DC3398">
                              <w:rPr>
                                <w:rFonts w:ascii="Arial" w:hAnsi="Arial" w:cs="Arial"/>
                                <w:b/>
                                <w:noProof/>
                                <w:sz w:val="18"/>
                                <w:szCs w:val="18"/>
                                <w:lang w:bidi="ar-SA"/>
                              </w:rPr>
                              <w:t>dovuto ai</w:t>
                            </w:r>
                            <w:r>
                              <w:rPr>
                                <w:rFonts w:ascii="Arial" w:hAnsi="Arial" w:cs="Arial"/>
                                <w:b/>
                                <w:noProof/>
                                <w:sz w:val="18"/>
                                <w:szCs w:val="18"/>
                                <w:lang w:bidi="ar-SA"/>
                              </w:rPr>
                              <w:t xml:space="preserve"> basamenti che pertanto devono anticipatamente essere rimossi.</w:t>
                            </w:r>
                          </w:p>
                          <w:p w:rsidR="00F24A41" w:rsidRDefault="00F24A41" w:rsidP="005A3DA8">
                            <w:pPr>
                              <w:jc w:val="both"/>
                              <w:rPr>
                                <w:rFonts w:ascii="Arial" w:hAnsi="Arial" w:cs="Arial"/>
                                <w:b/>
                                <w:noProof/>
                                <w:sz w:val="18"/>
                                <w:szCs w:val="18"/>
                                <w:lang w:bidi="ar-SA"/>
                              </w:rPr>
                            </w:pPr>
                            <w:r w:rsidRPr="00F24A41">
                              <w:rPr>
                                <w:rFonts w:ascii="Arial" w:hAnsi="Arial" w:cs="Arial"/>
                                <w:b/>
                                <w:noProof/>
                                <w:color w:val="FF0000"/>
                                <w:sz w:val="18"/>
                                <w:szCs w:val="18"/>
                                <w:u w:val="single"/>
                                <w:lang w:bidi="ar-SA"/>
                              </w:rPr>
                              <w:t>NON DIMENTICARE</w:t>
                            </w:r>
                            <w:r w:rsidRPr="00F24A41">
                              <w:rPr>
                                <w:rFonts w:ascii="Arial" w:hAnsi="Arial" w:cs="Arial"/>
                                <w:b/>
                                <w:noProof/>
                                <w:color w:val="FF0000"/>
                                <w:sz w:val="18"/>
                                <w:szCs w:val="18"/>
                                <w:lang w:bidi="ar-SA"/>
                              </w:rPr>
                              <w:t xml:space="preserve"> </w:t>
                            </w:r>
                            <w:r>
                              <w:rPr>
                                <w:rFonts w:ascii="Arial" w:hAnsi="Arial" w:cs="Arial"/>
                                <w:b/>
                                <w:noProof/>
                                <w:sz w:val="18"/>
                                <w:szCs w:val="18"/>
                                <w:lang w:bidi="ar-SA"/>
                              </w:rPr>
                              <w:t>di rimuovere completamente la barra M12 prima di procedere al riutilizzo del discensore.</w:t>
                            </w:r>
                          </w:p>
                          <w:p w:rsidR="00F24A41" w:rsidRPr="002A6D22" w:rsidRDefault="00F24A41" w:rsidP="005A3DA8">
                            <w:pPr>
                              <w:jc w:val="both"/>
                              <w:rPr>
                                <w:rFonts w:ascii="Arial" w:hAnsi="Arial" w:cs="Arial"/>
                                <w:b/>
                                <w:noProof/>
                                <w:sz w:val="18"/>
                                <w:szCs w:val="18"/>
                                <w:lang w:bidi="ar-SA"/>
                              </w:rPr>
                            </w:pPr>
                            <w:r>
                              <w:rPr>
                                <w:rFonts w:ascii="Arial" w:hAnsi="Arial" w:cs="Arial"/>
                                <w:b/>
                                <w:noProof/>
                                <w:sz w:val="18"/>
                                <w:szCs w:val="18"/>
                                <w:lang w:bidi="ar-SA"/>
                              </w:rPr>
                              <w:t xml:space="preserve"> </w:t>
                            </w: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urto</w:t>
                            </w:r>
                            <w:r w:rsidRPr="00D705C1">
                              <w:rPr>
                                <w:rFonts w:ascii="Arial Black" w:hAnsi="Arial Black" w:cs="Arial"/>
                                <w:b/>
                                <w:caps/>
                                <w:noProof/>
                                <w:color w:val="FF0000"/>
                                <w:sz w:val="22"/>
                                <w:szCs w:val="22"/>
                                <w:lang w:bidi="ar-SA"/>
                              </w:rPr>
                              <w:t xml:space="preserve"> e schiacciamento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654" o:spid="_x0000_s1080" type="#_x0000_t202" style="position:absolute;left:0;text-align:left;margin-left:35pt;margin-top:6.35pt;width:443.55pt;height:106.6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" filled="f" strokecolor="red" strokeweight="1.5pt">
                <v:textbox>
                  <w:txbxContent>
                    <w:p w:rsidR="005A3DA8" w:rsidRDefault="005A3DA8" w:rsidP="005A3DA8">
                      <w:pPr>
                        <w:jc w:val="both"/>
                        <w:rPr>
                          <w:rFonts w:ascii="Arial" w:hAnsi="Arial" w:cs="Arial"/>
                          <w:b/>
                          <w:sz w:val="18"/>
                          <w:szCs w:val="18"/>
                        </w:rPr>
                      </w:pPr>
                      <w:r w:rsidRPr="002A6D22">
                        <w:rPr>
                          <w:rFonts w:ascii="Arial" w:hAnsi="Arial" w:cs="Arial"/>
                          <w:b/>
                          <w:noProof/>
                          <w:sz w:val="18"/>
                          <w:szCs w:val="18"/>
                          <w:lang w:bidi="ar-SA"/>
                        </w:rPr>
                        <w:t xml:space="preserve">ATTENZIONE: </w:t>
                      </w:r>
                      <w:r>
                        <w:rPr>
                          <w:rFonts w:ascii="Arial" w:hAnsi="Arial" w:cs="Arial"/>
                          <w:b/>
                          <w:sz w:val="18"/>
                          <w:szCs w:val="18"/>
                        </w:rPr>
                        <w:t>è fatto obbligo al personale di man</w:t>
                      </w:r>
                      <w:r w:rsidR="00DC3398">
                        <w:rPr>
                          <w:rFonts w:ascii="Arial" w:hAnsi="Arial" w:cs="Arial"/>
                          <w:b/>
                          <w:sz w:val="18"/>
                          <w:szCs w:val="18"/>
                        </w:rPr>
                        <w:t>utenzione dopo aver sconnesso tutte le sorgenti di energia</w:t>
                      </w:r>
                      <w:r>
                        <w:rPr>
                          <w:rFonts w:ascii="Arial" w:hAnsi="Arial" w:cs="Arial"/>
                          <w:b/>
                          <w:sz w:val="18"/>
                          <w:szCs w:val="18"/>
                        </w:rPr>
                        <w:t>, di montare la barra di sicurezza sopra descritta, prima di procedere alla manutenzione/riparazione del discensore.</w:t>
                      </w:r>
                    </w:p>
                    <w:p w:rsidR="005A3DA8" w:rsidRDefault="005A3DA8" w:rsidP="005A3DA8">
                      <w:pPr>
                        <w:jc w:val="both"/>
                        <w:rPr>
                          <w:rFonts w:ascii="Arial" w:hAnsi="Arial" w:cs="Arial"/>
                          <w:b/>
                          <w:noProof/>
                          <w:sz w:val="18"/>
                          <w:szCs w:val="18"/>
                          <w:lang w:bidi="ar-SA"/>
                        </w:rPr>
                      </w:pPr>
                      <w:r>
                        <w:rPr>
                          <w:rFonts w:ascii="Arial" w:hAnsi="Arial" w:cs="Arial"/>
                          <w:b/>
                          <w:noProof/>
                          <w:sz w:val="18"/>
                          <w:szCs w:val="18"/>
                          <w:lang w:bidi="ar-SA"/>
                        </w:rPr>
                        <w:t xml:space="preserve">N.B. La barra M12, avvitata per almeno 12 filetti sul carrello slitta protegge dalla caduta dello stesso e del trasportatore ad esso ancorato ma non del carico supplementare </w:t>
                      </w:r>
                      <w:r w:rsidR="00DC3398">
                        <w:rPr>
                          <w:rFonts w:ascii="Arial" w:hAnsi="Arial" w:cs="Arial"/>
                          <w:b/>
                          <w:noProof/>
                          <w:sz w:val="18"/>
                          <w:szCs w:val="18"/>
                          <w:lang w:bidi="ar-SA"/>
                        </w:rPr>
                        <w:t>dovuto ai</w:t>
                      </w:r>
                      <w:r>
                        <w:rPr>
                          <w:rFonts w:ascii="Arial" w:hAnsi="Arial" w:cs="Arial"/>
                          <w:b/>
                          <w:noProof/>
                          <w:sz w:val="18"/>
                          <w:szCs w:val="18"/>
                          <w:lang w:bidi="ar-SA"/>
                        </w:rPr>
                        <w:t xml:space="preserve"> basamenti che pertanto devono anticipatamente essere rimossi.</w:t>
                      </w:r>
                    </w:p>
                    <w:p w:rsidR="00F24A41" w:rsidRDefault="00F24A41" w:rsidP="005A3DA8">
                      <w:pPr>
                        <w:jc w:val="both"/>
                        <w:rPr>
                          <w:rFonts w:ascii="Arial" w:hAnsi="Arial" w:cs="Arial"/>
                          <w:b/>
                          <w:noProof/>
                          <w:sz w:val="18"/>
                          <w:szCs w:val="18"/>
                          <w:lang w:bidi="ar-SA"/>
                        </w:rPr>
                      </w:pPr>
                      <w:r w:rsidRPr="00F24A41">
                        <w:rPr>
                          <w:rFonts w:ascii="Arial" w:hAnsi="Arial" w:cs="Arial"/>
                          <w:b/>
                          <w:noProof/>
                          <w:color w:val="FF0000"/>
                          <w:sz w:val="18"/>
                          <w:szCs w:val="18"/>
                          <w:u w:val="single"/>
                          <w:lang w:bidi="ar-SA"/>
                        </w:rPr>
                        <w:t>NON DIMENTICARE</w:t>
                      </w:r>
                      <w:r w:rsidRPr="00F24A41">
                        <w:rPr>
                          <w:rFonts w:ascii="Arial" w:hAnsi="Arial" w:cs="Arial"/>
                          <w:b/>
                          <w:noProof/>
                          <w:color w:val="FF0000"/>
                          <w:sz w:val="18"/>
                          <w:szCs w:val="18"/>
                          <w:lang w:bidi="ar-SA"/>
                        </w:rPr>
                        <w:t xml:space="preserve"> </w:t>
                      </w:r>
                      <w:r>
                        <w:rPr>
                          <w:rFonts w:ascii="Arial" w:hAnsi="Arial" w:cs="Arial"/>
                          <w:b/>
                          <w:noProof/>
                          <w:sz w:val="18"/>
                          <w:szCs w:val="18"/>
                          <w:lang w:bidi="ar-SA"/>
                        </w:rPr>
                        <w:t>di rimuovere completamente la barra M12 prima di procedere al riutilizzo del discensore.</w:t>
                      </w:r>
                    </w:p>
                    <w:p w:rsidR="00F24A41" w:rsidRPr="002A6D22" w:rsidRDefault="00F24A41" w:rsidP="005A3DA8">
                      <w:pPr>
                        <w:jc w:val="both"/>
                        <w:rPr>
                          <w:rFonts w:ascii="Arial" w:hAnsi="Arial" w:cs="Arial"/>
                          <w:b/>
                          <w:noProof/>
                          <w:sz w:val="18"/>
                          <w:szCs w:val="18"/>
                          <w:lang w:bidi="ar-SA"/>
                        </w:rPr>
                      </w:pPr>
                      <w:r>
                        <w:rPr>
                          <w:rFonts w:ascii="Arial" w:hAnsi="Arial" w:cs="Arial"/>
                          <w:b/>
                          <w:noProof/>
                          <w:sz w:val="18"/>
                          <w:szCs w:val="18"/>
                          <w:lang w:bidi="ar-SA"/>
                        </w:rPr>
                        <w:t xml:space="preserve"> </w:t>
                      </w:r>
                      <w:r w:rsidRPr="00D705C1">
                        <w:rPr>
                          <w:rFonts w:ascii="Arial Black" w:hAnsi="Arial Black" w:cs="Arial"/>
                          <w:b/>
                          <w:noProof/>
                          <w:color w:val="FF0000"/>
                          <w:sz w:val="22"/>
                          <w:szCs w:val="22"/>
                          <w:lang w:bidi="ar-SA"/>
                        </w:rPr>
                        <w:t xml:space="preserve">PERICOLO DI </w:t>
                      </w:r>
                      <w:r>
                        <w:rPr>
                          <w:rFonts w:ascii="Arial Black" w:hAnsi="Arial Black" w:cs="Arial"/>
                          <w:b/>
                          <w:caps/>
                          <w:noProof/>
                          <w:color w:val="FF0000"/>
                          <w:sz w:val="22"/>
                          <w:szCs w:val="22"/>
                          <w:lang w:bidi="ar-SA"/>
                        </w:rPr>
                        <w:t>urto</w:t>
                      </w:r>
                      <w:r w:rsidRPr="00D705C1">
                        <w:rPr>
                          <w:rFonts w:ascii="Arial Black" w:hAnsi="Arial Black" w:cs="Arial"/>
                          <w:b/>
                          <w:caps/>
                          <w:noProof/>
                          <w:color w:val="FF0000"/>
                          <w:sz w:val="22"/>
                          <w:szCs w:val="22"/>
                          <w:lang w:bidi="ar-SA"/>
                        </w:rPr>
                        <w:t xml:space="preserve"> e schiacciamento</w:t>
                      </w:r>
                    </w:p>
                  </w:txbxContent>
                </v:textbox>
              </v:shape>
            </w:pict>
          </mc:Fallback>
        </mc:AlternateContent>
      </w:r>
    </w:p>
    <w:p w:rsidR="005A3DA8" w:rsidRDefault="005A3DA8" w:rsidP="005B2CBB">
      <w:pPr>
        <w:pStyle w:val="corpodeltesto"/>
        <w:rPr>
          <w:sz w:val="18"/>
          <w:szCs w:val="18"/>
        </w:rPr>
      </w:pPr>
    </w:p>
    <w:p w:rsidR="002F734D" w:rsidRDefault="002F734D" w:rsidP="005B2CBB">
      <w:pPr>
        <w:pStyle w:val="corpodeltesto"/>
        <w:rPr>
          <w:sz w:val="18"/>
          <w:szCs w:val="18"/>
        </w:rPr>
      </w:pPr>
      <w:r>
        <w:rPr>
          <w:sz w:val="18"/>
          <w:szCs w:val="18"/>
        </w:rPr>
        <w:t xml:space="preserve">   </w:t>
      </w:r>
    </w:p>
    <w:p w:rsidR="005A3DA8" w:rsidRDefault="005A3DA8" w:rsidP="005B2CBB">
      <w:pPr>
        <w:pStyle w:val="corpodeltesto"/>
        <w:rPr>
          <w:sz w:val="18"/>
          <w:szCs w:val="18"/>
        </w:rPr>
      </w:pPr>
    </w:p>
    <w:p w:rsidR="005A3DA8" w:rsidRDefault="00F24A41" w:rsidP="005B2CBB">
      <w:pPr>
        <w:pStyle w:val="corpodeltesto"/>
        <w:rPr>
          <w:sz w:val="18"/>
          <w:szCs w:val="18"/>
        </w:rPr>
      </w:pPr>
      <w:r>
        <w:rPr>
          <w:noProof/>
          <w:sz w:val="18"/>
          <w:szCs w:val="18"/>
          <w:lang w:bidi="ar-SA"/>
        </w:rPr>
        <w:drawing>
          <wp:anchor distT="0" distB="0" distL="114300" distR="114300" simplePos="0" relativeHeight="251761152" behindDoc="0" locked="0" layoutInCell="1" allowOverlap="1" wp14:anchorId="47C0CDD9" wp14:editId="4AA5DDE4">
            <wp:simplePos x="0" y="0"/>
            <wp:positionH relativeFrom="column">
              <wp:posOffset>-41275</wp:posOffset>
            </wp:positionH>
            <wp:positionV relativeFrom="paragraph">
              <wp:posOffset>83185</wp:posOffset>
            </wp:positionV>
            <wp:extent cx="431165" cy="332105"/>
            <wp:effectExtent l="0" t="0" r="6985" b="0"/>
            <wp:wrapNone/>
            <wp:docPr id="20" name="Picture 2589" descr="Attenzi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589"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1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A3DA8" w:rsidRDefault="005A3DA8" w:rsidP="005B2CBB">
      <w:pPr>
        <w:pStyle w:val="corpodeltesto"/>
        <w:rPr>
          <w:sz w:val="18"/>
          <w:szCs w:val="18"/>
        </w:rPr>
      </w:pPr>
    </w:p>
    <w:p w:rsidR="005A3DA8" w:rsidRDefault="005A3DA8" w:rsidP="005B2CBB">
      <w:pPr>
        <w:pStyle w:val="corpodeltesto"/>
        <w:rPr>
          <w:sz w:val="18"/>
          <w:szCs w:val="18"/>
        </w:rPr>
      </w:pPr>
    </w:p>
    <w:p w:rsidR="005A3DA8" w:rsidRDefault="005A3DA8" w:rsidP="005B2CBB">
      <w:pPr>
        <w:pStyle w:val="corpodeltesto"/>
        <w:rPr>
          <w:sz w:val="18"/>
          <w:szCs w:val="18"/>
        </w:rPr>
      </w:pPr>
    </w:p>
    <w:p w:rsidR="005A3DA8" w:rsidRDefault="005A3DA8" w:rsidP="005B2CBB">
      <w:pPr>
        <w:pStyle w:val="corpodeltesto"/>
        <w:rPr>
          <w:sz w:val="18"/>
          <w:szCs w:val="18"/>
        </w:rPr>
      </w:pPr>
    </w:p>
    <w:p w:rsidR="005A3DA8" w:rsidRDefault="005A3DA8" w:rsidP="005B2CBB">
      <w:pPr>
        <w:pStyle w:val="corpodeltesto"/>
        <w:rPr>
          <w:sz w:val="18"/>
          <w:szCs w:val="18"/>
        </w:rPr>
      </w:pPr>
    </w:p>
    <w:p w:rsidR="00F24A41" w:rsidRDefault="00F24A41" w:rsidP="005B2CBB">
      <w:pPr>
        <w:pStyle w:val="corpodeltesto"/>
        <w:rPr>
          <w:sz w:val="18"/>
          <w:szCs w:val="18"/>
        </w:rPr>
      </w:pPr>
    </w:p>
    <w:p w:rsidR="005B2CBB" w:rsidRPr="002A6D22" w:rsidRDefault="005B2CBB" w:rsidP="005B2CBB">
      <w:pPr>
        <w:pStyle w:val="corpodeltesto"/>
        <w:rPr>
          <w:sz w:val="18"/>
          <w:szCs w:val="18"/>
        </w:rPr>
      </w:pPr>
      <w:r w:rsidRPr="002A6D22">
        <w:rPr>
          <w:sz w:val="18"/>
          <w:szCs w:val="18"/>
        </w:rPr>
        <w:tab/>
      </w:r>
    </w:p>
    <w:p w:rsidR="0000535C" w:rsidRPr="002A6D22" w:rsidRDefault="0000535C" w:rsidP="005B2CBB">
      <w:pPr>
        <w:pStyle w:val="corpodeltesto"/>
        <w:rPr>
          <w:sz w:val="18"/>
          <w:szCs w:val="18"/>
        </w:rPr>
      </w:pPr>
      <w:r w:rsidRPr="002A6D22">
        <w:rPr>
          <w:sz w:val="18"/>
          <w:szCs w:val="18"/>
        </w:rPr>
        <w:t>Raccomandazioni:</w:t>
      </w:r>
    </w:p>
    <w:p w:rsidR="0000535C" w:rsidRPr="002A6D22" w:rsidRDefault="0000535C" w:rsidP="00EC19B7">
      <w:pPr>
        <w:pStyle w:val="corpodeltesto"/>
        <w:numPr>
          <w:ilvl w:val="0"/>
          <w:numId w:val="9"/>
        </w:numPr>
        <w:rPr>
          <w:sz w:val="18"/>
          <w:szCs w:val="18"/>
        </w:rPr>
      </w:pPr>
      <w:r w:rsidRPr="002A6D22">
        <w:rPr>
          <w:sz w:val="18"/>
          <w:szCs w:val="18"/>
        </w:rPr>
        <w:t>Una lubrificazione adeguata con lubrificante corretto, è essenziale per il buon funzionamento e la longevità di tutti i dispositivi;</w:t>
      </w:r>
    </w:p>
    <w:p w:rsidR="0000535C" w:rsidRPr="002A6D22" w:rsidRDefault="0000535C" w:rsidP="00EC19B7">
      <w:pPr>
        <w:pStyle w:val="corpodeltesto"/>
        <w:numPr>
          <w:ilvl w:val="0"/>
          <w:numId w:val="8"/>
        </w:numPr>
        <w:rPr>
          <w:sz w:val="18"/>
          <w:szCs w:val="18"/>
        </w:rPr>
      </w:pPr>
      <w:r w:rsidRPr="002A6D22">
        <w:rPr>
          <w:sz w:val="18"/>
          <w:szCs w:val="18"/>
        </w:rPr>
        <w:t>Non utilizzare lubrificanti diversi da quelli prescritti anche se della stessa marca;</w:t>
      </w:r>
    </w:p>
    <w:p w:rsidR="0000535C" w:rsidRPr="002A6D22" w:rsidRDefault="0000535C" w:rsidP="00EC19B7">
      <w:pPr>
        <w:pStyle w:val="corpodeltesto"/>
        <w:numPr>
          <w:ilvl w:val="0"/>
          <w:numId w:val="8"/>
        </w:numPr>
        <w:rPr>
          <w:sz w:val="18"/>
          <w:szCs w:val="18"/>
        </w:rPr>
      </w:pPr>
      <w:r w:rsidRPr="002A6D22">
        <w:rPr>
          <w:sz w:val="18"/>
          <w:szCs w:val="18"/>
        </w:rPr>
        <w:t>Non mescolare oli a base minerale con oli a base sintetica;</w:t>
      </w:r>
    </w:p>
    <w:p w:rsidR="0000535C" w:rsidRPr="002A6D22" w:rsidRDefault="0000535C" w:rsidP="00EC19B7">
      <w:pPr>
        <w:pStyle w:val="corpodeltesto"/>
        <w:numPr>
          <w:ilvl w:val="0"/>
          <w:numId w:val="8"/>
        </w:numPr>
        <w:rPr>
          <w:sz w:val="18"/>
          <w:szCs w:val="18"/>
        </w:rPr>
      </w:pPr>
      <w:r w:rsidRPr="002A6D22">
        <w:rPr>
          <w:sz w:val="18"/>
          <w:szCs w:val="18"/>
        </w:rPr>
        <w:t>Controllare la lubrificazione di tutti gli organi in movimento ad intervalli regolari in funzione delle reali condizioni d’utilizzo;</w:t>
      </w:r>
    </w:p>
    <w:p w:rsidR="006B0BDC" w:rsidRPr="002A6D22" w:rsidRDefault="00004D4F" w:rsidP="006B0BDC">
      <w:pPr>
        <w:pStyle w:val="corpodeltesto"/>
        <w:rPr>
          <w:sz w:val="18"/>
          <w:szCs w:val="18"/>
        </w:rPr>
      </w:pPr>
      <w:r>
        <w:rPr>
          <w:noProof/>
          <w:sz w:val="18"/>
          <w:szCs w:val="18"/>
          <w:lang w:bidi="ar-SA"/>
        </w:rPr>
        <mc:AlternateContent>
          <mc:Choice Requires="wpg">
            <w:drawing>
              <wp:anchor distT="0" distB="0" distL="114300" distR="114300" simplePos="0" relativeHeight="251646464" behindDoc="0" locked="0" layoutInCell="1" allowOverlap="1" wp14:anchorId="583E486C" wp14:editId="686D33D8">
                <wp:simplePos x="0" y="0"/>
                <wp:positionH relativeFrom="column">
                  <wp:posOffset>-46990</wp:posOffset>
                </wp:positionH>
                <wp:positionV relativeFrom="paragraph">
                  <wp:posOffset>103505</wp:posOffset>
                </wp:positionV>
                <wp:extent cx="6106160" cy="374015"/>
                <wp:effectExtent l="0" t="0" r="0" b="0"/>
                <wp:wrapNone/>
                <wp:docPr id="29" name="Group 2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374015"/>
                          <a:chOff x="1061" y="12936"/>
                          <a:chExt cx="9616" cy="589"/>
                        </a:xfrm>
                      </wpg:grpSpPr>
                      <wps:wsp>
                        <wps:cNvPr id="30" name="Text Box 1648"/>
                        <wps:cNvSpPr txBox="1">
                          <a:spLocks noChangeArrowheads="1"/>
                        </wps:cNvSpPr>
                        <wps:spPr bwMode="auto">
                          <a:xfrm>
                            <a:off x="1819" y="12936"/>
                            <a:ext cx="8858" cy="589"/>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2A6D22" w:rsidRDefault="005A3DA8" w:rsidP="009B089E">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tutte le operazioni devono essere eseguite da personale esperto di manutenzione in possesso dei necessari requisiti tecnico-professionali.</w:t>
                              </w:r>
                            </w:p>
                          </w:txbxContent>
                        </wps:txbx>
                        <wps:bodyPr rot="0" vert="horz" wrap="square" lIns="91440" tIns="45720" rIns="91440" bIns="45720" anchor="t" anchorCtr="0" upright="1">
                          <a:noAutofit/>
                        </wps:bodyPr>
                      </wps:wsp>
                      <pic:pic xmlns:pic="http://schemas.openxmlformats.org/drawingml/2006/picture">
                        <pic:nvPicPr>
                          <pic:cNvPr id="31" name="Picture 2588" descr="Attenzion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61" y="12936"/>
                            <a:ext cx="6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11" o:spid="_x0000_s1081" style="position:absolute;left:0;text-align:left;margin-left:-3.7pt;margin-top:8.15pt;width:480.8pt;height:29.45pt;z-index:251646464" coordorigin="1061,12936" coordsize="961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">
                <v:shape id="Text Box 1648" o:spid="_x0000_s1082" type="#_x0000_t202" style="position:absolute;left:1819;top:12936;width:885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CPcIA&#10;AADbAAAADwAAAGRycy9kb3ducmV2LnhtbERPz2vCMBS+D/wfwhO8zVSdslXTIoJzyHaw20Fvj+bZ&#10;FpuXkmRa/3tzGOz48f1e5b1pxZWcbywrmIwTEMSl1Q1XCn6+t8+vIHxA1thaJgV38pBng6cVptre&#10;+EDXIlQihrBPUUEdQpdK6cuaDPqx7Ygjd7bOYIjQVVI7vMVw08ppkiykwYZjQ40dbWoqL8WvUUC7&#10;l2q7O329Jfr9c3+cn4s93hulRsN+vQQRqA//4j/3h1Ywi+vjl/g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EI9wgAAANsAAAAPAAAAAAAAAAAAAAAAAJgCAABkcnMvZG93&#10;bnJldi54bWxQSwUGAAAAAAQABAD1AAAAhwMAAAAA&#10;" filled="f" strokecolor="red" strokeweight="1.5pt">
                  <v:textbox>
                    <w:txbxContent>
                      <w:p w:rsidR="005A3DA8" w:rsidRPr="002A6D22" w:rsidRDefault="005A3DA8" w:rsidP="009B089E">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tutte le operazioni devono essere eseguite da personale esperto di manutenzione in possesso dei necessari requisiti tecnico-professionali.</w:t>
                        </w:r>
                      </w:p>
                    </w:txbxContent>
                  </v:textbox>
                </v:shape>
                <v:shape id="Picture 2588" o:spid="_x0000_s1083" type="#_x0000_t75" alt="Attenzione" style="position:absolute;left:1061;top:12936;width:680;height:5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kJPHEAAAA2wAAAA8AAABkcnMvZG93bnJldi54bWxEj0FrwkAUhO9C/8PyCr2I7kZB0uga2tIW&#10;T4K23h/ZZxLNvg3ZNab/3hWEHoeZ+YZZ5YNtRE+drx1rSKYKBHHhTM2lht+fr0kKwgdkg41j0vBH&#10;HvL102iFmXFX3lG/D6WIEPYZaqhCaDMpfVGRRT91LXH0jq6zGKLsSmk6vEa4beRMqYW0WHNcqLCl&#10;j4qK8/5iNYzTdHbYnbb16/dJXT775vy+cErrl+fhbQki0BD+w4/2xmiYJ3D/En+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kJPHEAAAA2wAAAA8AAAAAAAAAAAAAAAAA&#10;nwIAAGRycy9kb3ducmV2LnhtbFBLBQYAAAAABAAEAPcAAACQAwAAAAA=&#10;">
                  <v:imagedata r:id="rId24" o:title="Attenzione"/>
                  <o:lock v:ext="edit" aspectratio="f"/>
                </v:shape>
              </v:group>
            </w:pict>
          </mc:Fallback>
        </mc:AlternateContent>
      </w:r>
    </w:p>
    <w:p w:rsidR="006B0BDC" w:rsidRPr="002A6D22" w:rsidRDefault="006B0BDC" w:rsidP="006B0BDC">
      <w:pPr>
        <w:pStyle w:val="corpodeltesto"/>
        <w:rPr>
          <w:sz w:val="18"/>
          <w:szCs w:val="18"/>
        </w:rPr>
      </w:pPr>
    </w:p>
    <w:p w:rsidR="006B0BDC" w:rsidRPr="002A6D22" w:rsidRDefault="006B0BDC" w:rsidP="006B0BDC">
      <w:pPr>
        <w:pStyle w:val="corpodeltesto"/>
        <w:rPr>
          <w:sz w:val="18"/>
          <w:szCs w:val="18"/>
        </w:rPr>
      </w:pPr>
    </w:p>
    <w:p w:rsidR="006B0BDC" w:rsidRDefault="006B0BDC" w:rsidP="0000535C">
      <w:pPr>
        <w:pStyle w:val="corpodeltesto"/>
        <w:rPr>
          <w:b/>
          <w:sz w:val="18"/>
          <w:szCs w:val="18"/>
        </w:rPr>
      </w:pPr>
    </w:p>
    <w:p w:rsidR="00350AC0" w:rsidRPr="002A6D22" w:rsidRDefault="00350AC0" w:rsidP="0000535C">
      <w:pPr>
        <w:pStyle w:val="corpodeltesto"/>
        <w:rPr>
          <w:b/>
          <w:sz w:val="18"/>
          <w:szCs w:val="18"/>
        </w:rPr>
      </w:pPr>
    </w:p>
    <w:p w:rsidR="0000535C" w:rsidRPr="002A6D22" w:rsidRDefault="0000535C" w:rsidP="0000535C">
      <w:pPr>
        <w:pStyle w:val="corpodeltesto"/>
        <w:rPr>
          <w:rFonts w:cs="Arial"/>
          <w:sz w:val="18"/>
          <w:szCs w:val="18"/>
        </w:rPr>
      </w:pPr>
      <w:r w:rsidRPr="002A6D22">
        <w:rPr>
          <w:b/>
          <w:sz w:val="18"/>
          <w:szCs w:val="18"/>
        </w:rPr>
        <w:t>IMPORTANTE</w:t>
      </w:r>
      <w:r w:rsidRPr="002A6D22">
        <w:rPr>
          <w:sz w:val="18"/>
          <w:szCs w:val="18"/>
        </w:rPr>
        <w:t xml:space="preserve">: </w:t>
      </w:r>
      <w:r w:rsidR="007A70F5">
        <w:rPr>
          <w:sz w:val="18"/>
          <w:szCs w:val="18"/>
        </w:rPr>
        <w:t>per tutte le altre informazioni relative ai prodotto da commercio, fare riferimento alle indicazione del produttore (vedere schede tecniche allegate).</w:t>
      </w:r>
    </w:p>
    <w:p w:rsidR="00D52CA0" w:rsidRDefault="00D52CA0" w:rsidP="009B089E">
      <w:pPr>
        <w:pStyle w:val="corpodeltesto"/>
        <w:rPr>
          <w:sz w:val="20"/>
        </w:rPr>
      </w:pPr>
    </w:p>
    <w:p w:rsidR="00A24406" w:rsidRDefault="00A24406" w:rsidP="009B089E">
      <w:pPr>
        <w:pStyle w:val="corpodeltesto"/>
        <w:rPr>
          <w:sz w:val="20"/>
        </w:rPr>
      </w:pPr>
    </w:p>
    <w:p w:rsidR="009B089E" w:rsidRPr="002A6D22" w:rsidRDefault="009B089E" w:rsidP="00EC19B7">
      <w:pPr>
        <w:pStyle w:val="Titolo1"/>
        <w:numPr>
          <w:ilvl w:val="0"/>
          <w:numId w:val="25"/>
        </w:numPr>
        <w:spacing w:before="0" w:after="0"/>
        <w:jc w:val="both"/>
        <w:rPr>
          <w:sz w:val="22"/>
          <w:szCs w:val="22"/>
        </w:rPr>
      </w:pPr>
      <w:bookmarkStart w:id="174" w:name="_Toc223846686"/>
      <w:bookmarkStart w:id="175" w:name="_Toc442712068"/>
      <w:r w:rsidRPr="002A6D22">
        <w:rPr>
          <w:sz w:val="22"/>
          <w:szCs w:val="22"/>
        </w:rPr>
        <w:t>NORME DI SICUREZZA, PREVENZIONE E PROTEZIONE</w:t>
      </w:r>
      <w:bookmarkEnd w:id="174"/>
      <w:bookmarkEnd w:id="175"/>
    </w:p>
    <w:p w:rsidR="009B089E" w:rsidRPr="002A6D22" w:rsidRDefault="008A0CF7" w:rsidP="00EC19B7">
      <w:pPr>
        <w:pStyle w:val="Titolo2"/>
        <w:numPr>
          <w:ilvl w:val="0"/>
          <w:numId w:val="18"/>
        </w:numPr>
        <w:spacing w:before="120" w:after="0"/>
        <w:jc w:val="both"/>
        <w:rPr>
          <w:sz w:val="18"/>
          <w:szCs w:val="18"/>
        </w:rPr>
      </w:pPr>
      <w:bookmarkStart w:id="176" w:name="_Toc223846687"/>
      <w:bookmarkStart w:id="177" w:name="_Toc442712069"/>
      <w:r>
        <w:rPr>
          <w:sz w:val="18"/>
          <w:szCs w:val="18"/>
        </w:rPr>
        <w:t>si</w:t>
      </w:r>
      <w:r w:rsidR="009B089E" w:rsidRPr="002A6D22">
        <w:rPr>
          <w:sz w:val="18"/>
          <w:szCs w:val="18"/>
        </w:rPr>
        <w:t>curezza generale</w:t>
      </w:r>
      <w:bookmarkEnd w:id="176"/>
      <w:bookmarkEnd w:id="177"/>
    </w:p>
    <w:p w:rsidR="009B089E" w:rsidRPr="002A6D22" w:rsidRDefault="002C6079" w:rsidP="009B089E">
      <w:pPr>
        <w:pStyle w:val="corpodeltesto"/>
        <w:rPr>
          <w:sz w:val="18"/>
          <w:szCs w:val="18"/>
        </w:rPr>
      </w:pPr>
      <w:r w:rsidRPr="002A6D22">
        <w:rPr>
          <w:sz w:val="18"/>
          <w:szCs w:val="18"/>
        </w:rPr>
        <w:t xml:space="preserve">La Direttiva macchine </w:t>
      </w:r>
      <w:r w:rsidR="009819F8" w:rsidRPr="002A6D22">
        <w:rPr>
          <w:rFonts w:cs="Arial"/>
          <w:sz w:val="18"/>
          <w:szCs w:val="18"/>
        </w:rPr>
        <w:t>2006/42/CE</w:t>
      </w:r>
      <w:r w:rsidRPr="002A6D22">
        <w:rPr>
          <w:sz w:val="18"/>
          <w:szCs w:val="18"/>
        </w:rPr>
        <w:t xml:space="preserve"> definisce</w:t>
      </w:r>
      <w:r w:rsidR="009B089E" w:rsidRPr="002A6D22">
        <w:rPr>
          <w:sz w:val="18"/>
          <w:szCs w:val="18"/>
        </w:rPr>
        <w:t xml:space="preserve"> </w:t>
      </w:r>
      <w:r w:rsidR="00DB4E3B" w:rsidRPr="002A6D22">
        <w:rPr>
          <w:sz w:val="18"/>
          <w:szCs w:val="18"/>
        </w:rPr>
        <w:t>la seguente terminologia</w:t>
      </w:r>
      <w:r w:rsidR="009B089E" w:rsidRPr="002A6D22">
        <w:rPr>
          <w:sz w:val="18"/>
          <w:szCs w:val="18"/>
        </w:rPr>
        <w:t>:</w:t>
      </w:r>
    </w:p>
    <w:p w:rsidR="009B089E" w:rsidRPr="002A6D22" w:rsidRDefault="002C6079" w:rsidP="00543E61">
      <w:pPr>
        <w:pStyle w:val="corpodeltesto"/>
        <w:numPr>
          <w:ilvl w:val="0"/>
          <w:numId w:val="2"/>
        </w:numPr>
        <w:rPr>
          <w:sz w:val="18"/>
          <w:szCs w:val="18"/>
        </w:rPr>
      </w:pPr>
      <w:r w:rsidRPr="002A6D22">
        <w:rPr>
          <w:b/>
          <w:bCs/>
          <w:sz w:val="18"/>
          <w:szCs w:val="18"/>
          <w:u w:val="single"/>
        </w:rPr>
        <w:t>zone</w:t>
      </w:r>
      <w:r w:rsidR="009B089E" w:rsidRPr="002A6D22">
        <w:rPr>
          <w:b/>
          <w:bCs/>
          <w:sz w:val="18"/>
          <w:szCs w:val="18"/>
          <w:u w:val="single"/>
        </w:rPr>
        <w:t xml:space="preserve"> pericolos</w:t>
      </w:r>
      <w:r w:rsidRPr="002A6D22">
        <w:rPr>
          <w:b/>
          <w:bCs/>
          <w:sz w:val="18"/>
          <w:szCs w:val="18"/>
          <w:u w:val="single"/>
        </w:rPr>
        <w:t>e</w:t>
      </w:r>
      <w:r w:rsidR="009B089E" w:rsidRPr="002A6D22">
        <w:rPr>
          <w:sz w:val="18"/>
          <w:szCs w:val="18"/>
        </w:rPr>
        <w:t xml:space="preserve">: qualsiasi zona all’interno </w:t>
      </w:r>
      <w:r w:rsidRPr="002A6D22">
        <w:rPr>
          <w:sz w:val="18"/>
          <w:szCs w:val="18"/>
        </w:rPr>
        <w:t>e/</w:t>
      </w:r>
      <w:r w:rsidR="009B089E" w:rsidRPr="002A6D22">
        <w:rPr>
          <w:sz w:val="18"/>
          <w:szCs w:val="18"/>
        </w:rPr>
        <w:t xml:space="preserve">o in prossimità della macchina </w:t>
      </w:r>
      <w:r w:rsidRPr="002A6D22">
        <w:rPr>
          <w:sz w:val="18"/>
          <w:szCs w:val="18"/>
        </w:rPr>
        <w:t xml:space="preserve">in cui la presenza di una persona </w:t>
      </w:r>
      <w:r w:rsidR="009B089E" w:rsidRPr="002A6D22">
        <w:rPr>
          <w:sz w:val="18"/>
          <w:szCs w:val="18"/>
        </w:rPr>
        <w:t>costituisc</w:t>
      </w:r>
      <w:r w:rsidRPr="002A6D22">
        <w:rPr>
          <w:sz w:val="18"/>
          <w:szCs w:val="18"/>
        </w:rPr>
        <w:t>a</w:t>
      </w:r>
      <w:r w:rsidR="00DB4E3B" w:rsidRPr="002A6D22">
        <w:rPr>
          <w:sz w:val="18"/>
          <w:szCs w:val="18"/>
        </w:rPr>
        <w:t xml:space="preserve"> </w:t>
      </w:r>
      <w:r w:rsidR="009819F8" w:rsidRPr="002A6D22">
        <w:rPr>
          <w:sz w:val="18"/>
          <w:szCs w:val="18"/>
        </w:rPr>
        <w:t xml:space="preserve">un </w:t>
      </w:r>
      <w:r w:rsidR="00DB4E3B" w:rsidRPr="002A6D22">
        <w:rPr>
          <w:sz w:val="18"/>
          <w:szCs w:val="18"/>
        </w:rPr>
        <w:t>rischio per</w:t>
      </w:r>
      <w:r w:rsidRPr="002A6D22">
        <w:rPr>
          <w:sz w:val="18"/>
          <w:szCs w:val="18"/>
        </w:rPr>
        <w:t xml:space="preserve"> la sicurezza e la salute di detta persona</w:t>
      </w:r>
      <w:r w:rsidR="00DB4E3B" w:rsidRPr="002A6D22">
        <w:rPr>
          <w:sz w:val="18"/>
          <w:szCs w:val="18"/>
        </w:rPr>
        <w:t>;</w:t>
      </w:r>
      <w:r w:rsidR="009B089E" w:rsidRPr="002A6D22">
        <w:rPr>
          <w:sz w:val="18"/>
          <w:szCs w:val="18"/>
        </w:rPr>
        <w:t xml:space="preserve"> </w:t>
      </w:r>
    </w:p>
    <w:p w:rsidR="009B089E" w:rsidRPr="002A6D22" w:rsidRDefault="009B089E" w:rsidP="00543E61">
      <w:pPr>
        <w:pStyle w:val="corpodeltesto"/>
        <w:numPr>
          <w:ilvl w:val="0"/>
          <w:numId w:val="2"/>
        </w:numPr>
        <w:rPr>
          <w:sz w:val="18"/>
          <w:szCs w:val="18"/>
        </w:rPr>
      </w:pPr>
      <w:r w:rsidRPr="002A6D22">
        <w:rPr>
          <w:b/>
          <w:bCs/>
          <w:sz w:val="18"/>
          <w:szCs w:val="18"/>
          <w:u w:val="single"/>
        </w:rPr>
        <w:t>persona esposta</w:t>
      </w:r>
      <w:r w:rsidRPr="002A6D22">
        <w:rPr>
          <w:sz w:val="18"/>
          <w:szCs w:val="18"/>
        </w:rPr>
        <w:t xml:space="preserve">: qualsiasi persona che si trovi </w:t>
      </w:r>
      <w:r w:rsidR="002C6079" w:rsidRPr="002A6D22">
        <w:rPr>
          <w:sz w:val="18"/>
          <w:szCs w:val="18"/>
        </w:rPr>
        <w:t>internamente o</w:t>
      </w:r>
      <w:r w:rsidRPr="002A6D22">
        <w:rPr>
          <w:sz w:val="18"/>
          <w:szCs w:val="18"/>
        </w:rPr>
        <w:t xml:space="preserve"> in parte in una zona pericolosa.</w:t>
      </w:r>
    </w:p>
    <w:p w:rsidR="009B089E" w:rsidRPr="002A6D22" w:rsidRDefault="009B089E" w:rsidP="009B089E">
      <w:pPr>
        <w:pStyle w:val="corpodeltesto"/>
        <w:rPr>
          <w:sz w:val="18"/>
          <w:szCs w:val="18"/>
        </w:rPr>
      </w:pPr>
    </w:p>
    <w:p w:rsidR="009B089E" w:rsidRPr="002A6D22" w:rsidRDefault="009B089E" w:rsidP="009B089E">
      <w:pPr>
        <w:pStyle w:val="corpodeltesto"/>
        <w:rPr>
          <w:sz w:val="18"/>
          <w:szCs w:val="18"/>
        </w:rPr>
      </w:pPr>
      <w:r w:rsidRPr="002A6D22">
        <w:rPr>
          <w:sz w:val="18"/>
          <w:szCs w:val="18"/>
        </w:rPr>
        <w:t>Le operazioni di manutenzione ordinaria e straordinaria devono essere effettuate da:</w:t>
      </w:r>
    </w:p>
    <w:p w:rsidR="009B089E" w:rsidRPr="002A6D22" w:rsidRDefault="009B089E" w:rsidP="00543E61">
      <w:pPr>
        <w:pStyle w:val="corpodeltesto"/>
        <w:numPr>
          <w:ilvl w:val="0"/>
          <w:numId w:val="1"/>
        </w:numPr>
        <w:rPr>
          <w:sz w:val="18"/>
          <w:szCs w:val="18"/>
        </w:rPr>
      </w:pPr>
      <w:r w:rsidRPr="002A6D22">
        <w:rPr>
          <w:sz w:val="18"/>
          <w:szCs w:val="18"/>
        </w:rPr>
        <w:t>meccanico specializzato per interventi sugli organi meccanici;</w:t>
      </w:r>
    </w:p>
    <w:p w:rsidR="0047405E" w:rsidRPr="002A6D22" w:rsidRDefault="0047405E" w:rsidP="00543E61">
      <w:pPr>
        <w:pStyle w:val="corpodeltesto"/>
        <w:numPr>
          <w:ilvl w:val="0"/>
          <w:numId w:val="1"/>
        </w:numPr>
        <w:rPr>
          <w:sz w:val="18"/>
          <w:szCs w:val="18"/>
        </w:rPr>
      </w:pPr>
      <w:r w:rsidRPr="002A6D22">
        <w:rPr>
          <w:sz w:val="18"/>
          <w:szCs w:val="18"/>
        </w:rPr>
        <w:lastRenderedPageBreak/>
        <w:t>impiantista specializzato per interventi su quadri elettrici e pneumatici.</w:t>
      </w:r>
    </w:p>
    <w:p w:rsidR="00F14926" w:rsidRPr="002A6D22" w:rsidRDefault="00503B44" w:rsidP="00F14926">
      <w:pPr>
        <w:pStyle w:val="corpodeltesto"/>
        <w:rPr>
          <w:sz w:val="18"/>
          <w:szCs w:val="18"/>
        </w:rPr>
      </w:pPr>
      <w:r>
        <w:rPr>
          <w:noProof/>
          <w:sz w:val="18"/>
          <w:szCs w:val="18"/>
          <w:lang w:bidi="ar-SA"/>
        </w:rPr>
        <mc:AlternateContent>
          <mc:Choice Requires="wpg">
            <w:drawing>
              <wp:anchor distT="0" distB="0" distL="114300" distR="114300" simplePos="0" relativeHeight="251622912" behindDoc="0" locked="0" layoutInCell="1" allowOverlap="1" wp14:anchorId="406AD2CA" wp14:editId="5D2569BF">
                <wp:simplePos x="0" y="0"/>
                <wp:positionH relativeFrom="column">
                  <wp:posOffset>-73545</wp:posOffset>
                </wp:positionH>
                <wp:positionV relativeFrom="paragraph">
                  <wp:posOffset>90285</wp:posOffset>
                </wp:positionV>
                <wp:extent cx="6123248" cy="668655"/>
                <wp:effectExtent l="0" t="0" r="11430" b="17145"/>
                <wp:wrapNone/>
                <wp:docPr id="2717" name="Gruppo 2717"/>
                <wp:cNvGraphicFramePr/>
                <a:graphic xmlns:a="http://schemas.openxmlformats.org/drawingml/2006/main">
                  <a:graphicData uri="http://schemas.microsoft.com/office/word/2010/wordprocessingGroup">
                    <wpg:wgp>
                      <wpg:cNvGrpSpPr/>
                      <wpg:grpSpPr>
                        <a:xfrm>
                          <a:off x="0" y="0"/>
                          <a:ext cx="6123248" cy="668655"/>
                          <a:chOff x="0" y="0"/>
                          <a:chExt cx="6123248" cy="668655"/>
                        </a:xfrm>
                      </wpg:grpSpPr>
                      <wps:wsp>
                        <wps:cNvPr id="26" name="Text Box 1654"/>
                        <wps:cNvSpPr txBox="1">
                          <a:spLocks noChangeArrowheads="1"/>
                        </wps:cNvSpPr>
                        <wps:spPr bwMode="auto">
                          <a:xfrm>
                            <a:off x="489528" y="0"/>
                            <a:ext cx="5633720" cy="6686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2A6D22" w:rsidRDefault="005A3DA8" w:rsidP="009B089E">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 xml:space="preserve">qualunque figura professionale che si appresti ad operare sul dispositivo, deve avere una profonda conoscenza del contenuto di questo manuale, delle sue avvertenze, delle considerazioni e di tutte le informazioni relative alla sicurezza. </w:t>
                              </w:r>
                              <w:r>
                                <w:rPr>
                                  <w:rFonts w:ascii="Arial" w:hAnsi="Arial" w:cs="Arial"/>
                                  <w:b/>
                                  <w:bCs/>
                                  <w:sz w:val="18"/>
                                  <w:szCs w:val="18"/>
                                </w:rPr>
                                <w:t xml:space="preserve">La IRD </w:t>
                              </w:r>
                              <w:r w:rsidRPr="002A6D22">
                                <w:rPr>
                                  <w:rFonts w:ascii="Arial" w:hAnsi="Arial" w:cs="Arial"/>
                                  <w:b/>
                                  <w:bCs/>
                                  <w:sz w:val="18"/>
                                  <w:szCs w:val="18"/>
                                </w:rPr>
                                <w:t>s.r.l. declina ogni responsabilità derivante dal mancato rispetto di queste indicazioni.</w:t>
                              </w:r>
                            </w:p>
                          </w:txbxContent>
                        </wps:txbx>
                        <wps:bodyPr rot="0" vert="horz" wrap="square" lIns="91440" tIns="45720" rIns="91440" bIns="45720" anchor="t" anchorCtr="0" upright="1">
                          <a:noAutofit/>
                        </wps:bodyPr>
                      </wps:wsp>
                      <pic:pic xmlns:pic="http://schemas.openxmlformats.org/drawingml/2006/picture">
                        <pic:nvPicPr>
                          <pic:cNvPr id="27" name="Picture 2589"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166255"/>
                            <a:ext cx="4318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uppo 2717" o:spid="_x0000_s1084" style="position:absolute;left:0;text-align:left;margin-left:-5.8pt;margin-top:7.1pt;width:482.15pt;height:52.65pt;z-index:251622912" coordsize="61232,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">
                <v:shape id="_x0000_s1085" type="#_x0000_t202" style="position:absolute;left:4895;width:56337;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pD8UA&#10;AADbAAAADwAAAGRycy9kb3ducmV2LnhtbESPQWvCQBSE70L/w/IKvTWbSis2ZpVSsBGpB2MPentk&#10;n0kw+zZkV5P8+26h4HGYmW+YdDWYRtyoc7VlBS9RDIK4sLrmUsHPYf08B+E8ssbGMikYycFq+TBJ&#10;MdG25z3dcl+KAGGXoILK+zaR0hUVGXSRbYmDd7adQR9kV0rdYR/gppHTOJ5JgzWHhQpb+qyouORX&#10;o4Cy13KdnXbvsf763h7fzvkWx1qpp8fhYwHC0+Dv4f/2RiuYzuD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OkPxQAAANsAAAAPAAAAAAAAAAAAAAAAAJgCAABkcnMv&#10;ZG93bnJldi54bWxQSwUGAAAAAAQABAD1AAAAigMAAAAA&#10;" filled="f" strokecolor="red" strokeweight="1.5pt">
                  <v:textbox>
                    <w:txbxContent>
                      <w:p w:rsidR="005A3DA8" w:rsidRPr="002A6D22" w:rsidRDefault="005A3DA8" w:rsidP="009B089E">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 xml:space="preserve">qualunque figura professionale che si appresti ad operare sul dispositivo, deve avere una profonda conoscenza del contenuto di questo manuale, delle sue avvertenze, delle considerazioni e di tutte le informazioni relative alla sicurezza. </w:t>
                        </w:r>
                        <w:r>
                          <w:rPr>
                            <w:rFonts w:ascii="Arial" w:hAnsi="Arial" w:cs="Arial"/>
                            <w:b/>
                            <w:bCs/>
                            <w:sz w:val="18"/>
                            <w:szCs w:val="18"/>
                          </w:rPr>
                          <w:t xml:space="preserve">La IRD </w:t>
                        </w:r>
                        <w:r w:rsidRPr="002A6D22">
                          <w:rPr>
                            <w:rFonts w:ascii="Arial" w:hAnsi="Arial" w:cs="Arial"/>
                            <w:b/>
                            <w:bCs/>
                            <w:sz w:val="18"/>
                            <w:szCs w:val="18"/>
                          </w:rPr>
                          <w:t>s.r.l. declina ogni responsabilità derivante dal mancato rispetto di queste indicazioni.</w:t>
                        </w:r>
                      </w:p>
                    </w:txbxContent>
                  </v:textbox>
                </v:shape>
                <v:shape id="Picture 2589" o:spid="_x0000_s1086" type="#_x0000_t75" alt="Attenzione" style="position:absolute;top:1662;width:4318;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D/3FAAAA2wAAAA8AAABkcnMvZG93bnJldi54bWxEj0FLw0AUhO+C/2F5gje7aURt026LLRRE&#10;QsG2hx4f2WcSzL6Nu69t9Ne7guBxmJlvmPlycJ06U4itZwPjUQaKuPK25drAYb+5m4CKgmyx80wG&#10;vijCcnF9NcfC+gu/0XkntUoQjgUaaET6QutYNeQwjnxPnLx3HxxKkqHWNuAlwV2n8yx71A5bTgsN&#10;9rRuqPrYnZyBcnUcS7l9uH8NLNbln9PvoRRjbm+G5xkooUH+w3/tF2sgf4LfL+kH6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Bg/9xQAAANsAAAAPAAAAAAAAAAAAAAAA&#10;AJ8CAABkcnMvZG93bnJldi54bWxQSwUGAAAAAAQABAD3AAAAkQMAAAAA&#10;">
                  <v:imagedata r:id="rId24" o:title="Attenzione"/>
                  <v:path arrowok="t"/>
                  <o:lock v:ext="edit" aspectratio="f"/>
                </v:shape>
              </v:group>
            </w:pict>
          </mc:Fallback>
        </mc:AlternateContent>
      </w:r>
    </w:p>
    <w:p w:rsidR="009B089E" w:rsidRPr="002A6D22" w:rsidRDefault="009B089E" w:rsidP="009B089E">
      <w:pPr>
        <w:pStyle w:val="corpodeltesto"/>
        <w:rPr>
          <w:color w:val="0000FF"/>
          <w:sz w:val="18"/>
          <w:szCs w:val="18"/>
        </w:rPr>
      </w:pPr>
    </w:p>
    <w:p w:rsidR="009B089E" w:rsidRPr="002A6D22" w:rsidRDefault="009B089E" w:rsidP="009B089E">
      <w:pPr>
        <w:pStyle w:val="corpodeltesto"/>
        <w:rPr>
          <w:color w:val="0000FF"/>
          <w:sz w:val="18"/>
          <w:szCs w:val="18"/>
        </w:rPr>
      </w:pPr>
    </w:p>
    <w:p w:rsidR="00DD2562" w:rsidRPr="002A6D22" w:rsidRDefault="00DD2562" w:rsidP="009B089E">
      <w:pPr>
        <w:pStyle w:val="corpodeltesto"/>
        <w:rPr>
          <w:color w:val="0000FF"/>
          <w:sz w:val="18"/>
          <w:szCs w:val="18"/>
        </w:rPr>
      </w:pPr>
    </w:p>
    <w:p w:rsidR="00350AC0" w:rsidRDefault="00350AC0" w:rsidP="009B089E">
      <w:pPr>
        <w:pStyle w:val="corpodeltesto"/>
        <w:rPr>
          <w:b/>
          <w:bCs/>
          <w:sz w:val="18"/>
          <w:szCs w:val="18"/>
        </w:rPr>
      </w:pPr>
    </w:p>
    <w:p w:rsidR="008A0CF7" w:rsidRPr="002A6D22" w:rsidRDefault="008A0CF7" w:rsidP="009B089E">
      <w:pPr>
        <w:pStyle w:val="corpodeltesto"/>
        <w:rPr>
          <w:b/>
          <w:bCs/>
          <w:sz w:val="18"/>
          <w:szCs w:val="18"/>
        </w:rPr>
      </w:pPr>
    </w:p>
    <w:p w:rsidR="009B089E" w:rsidRPr="002A6D22" w:rsidRDefault="008A0CF7" w:rsidP="00EC19B7">
      <w:pPr>
        <w:pStyle w:val="Titolo2"/>
        <w:numPr>
          <w:ilvl w:val="0"/>
          <w:numId w:val="30"/>
        </w:numPr>
        <w:tabs>
          <w:tab w:val="clear" w:pos="567"/>
        </w:tabs>
        <w:spacing w:before="120" w:after="0"/>
        <w:jc w:val="both"/>
        <w:rPr>
          <w:sz w:val="18"/>
          <w:szCs w:val="18"/>
        </w:rPr>
      </w:pPr>
      <w:bookmarkStart w:id="178" w:name="_Toc223846688"/>
      <w:bookmarkStart w:id="179" w:name="_Toc442712070"/>
      <w:r>
        <w:rPr>
          <w:sz w:val="18"/>
          <w:szCs w:val="18"/>
        </w:rPr>
        <w:t>no</w:t>
      </w:r>
      <w:r w:rsidR="009B089E" w:rsidRPr="002A6D22">
        <w:rPr>
          <w:sz w:val="18"/>
          <w:szCs w:val="18"/>
        </w:rPr>
        <w:t>rme generali di sicurezza</w:t>
      </w:r>
      <w:bookmarkEnd w:id="178"/>
      <w:bookmarkEnd w:id="179"/>
    </w:p>
    <w:p w:rsidR="00503B44" w:rsidRPr="00503B44" w:rsidRDefault="00503B44" w:rsidP="009B089E">
      <w:pPr>
        <w:pStyle w:val="corpodeltesto"/>
        <w:rPr>
          <w:bCs/>
          <w:sz w:val="18"/>
          <w:szCs w:val="18"/>
        </w:rPr>
      </w:pPr>
      <w:r w:rsidRPr="002A6D22">
        <w:rPr>
          <w:bCs/>
          <w:sz w:val="18"/>
          <w:szCs w:val="18"/>
        </w:rPr>
        <w:t xml:space="preserve">Il dispositivo è consegnato </w:t>
      </w:r>
      <w:r>
        <w:rPr>
          <w:bCs/>
          <w:sz w:val="18"/>
          <w:szCs w:val="18"/>
        </w:rPr>
        <w:t xml:space="preserve">idoneo </w:t>
      </w:r>
      <w:r w:rsidRPr="002A6D22">
        <w:rPr>
          <w:bCs/>
          <w:sz w:val="18"/>
          <w:szCs w:val="18"/>
        </w:rPr>
        <w:t>ad operare in condizioni di sicurezza</w:t>
      </w:r>
      <w:r w:rsidR="009A59FA">
        <w:rPr>
          <w:bCs/>
          <w:sz w:val="18"/>
          <w:szCs w:val="18"/>
        </w:rPr>
        <w:t xml:space="preserve"> fatta salva la particolare applicazione a cura del committente/installatore</w:t>
      </w:r>
      <w:r w:rsidRPr="002A6D22">
        <w:rPr>
          <w:bCs/>
          <w:sz w:val="18"/>
          <w:szCs w:val="18"/>
        </w:rPr>
        <w:t xml:space="preserve">. La modifica dei sistemi di protezione/sicurezza </w:t>
      </w:r>
      <w:r w:rsidR="009A59FA">
        <w:rPr>
          <w:bCs/>
          <w:sz w:val="18"/>
          <w:szCs w:val="18"/>
        </w:rPr>
        <w:t xml:space="preserve">presenti </w:t>
      </w:r>
      <w:r w:rsidRPr="002A6D22">
        <w:rPr>
          <w:bCs/>
          <w:sz w:val="18"/>
          <w:szCs w:val="18"/>
        </w:rPr>
        <w:t>e l’uso scorretto, provoca la decadenza della garanzia e la piena assunzione di responsabilità da parte dell’utilizzatore.</w:t>
      </w:r>
    </w:p>
    <w:p w:rsidR="009B089E" w:rsidRPr="002A6D22" w:rsidRDefault="009B089E" w:rsidP="009B089E">
      <w:pPr>
        <w:pStyle w:val="corpodeltesto"/>
        <w:rPr>
          <w:sz w:val="18"/>
          <w:szCs w:val="18"/>
        </w:rPr>
      </w:pPr>
      <w:r w:rsidRPr="002A6D22">
        <w:rPr>
          <w:sz w:val="18"/>
          <w:szCs w:val="18"/>
        </w:rPr>
        <w:t>L’u</w:t>
      </w:r>
      <w:r w:rsidR="009418E4" w:rsidRPr="002A6D22">
        <w:rPr>
          <w:sz w:val="18"/>
          <w:szCs w:val="18"/>
        </w:rPr>
        <w:t>tilizzo</w:t>
      </w:r>
      <w:r w:rsidRPr="002A6D22">
        <w:rPr>
          <w:sz w:val="18"/>
          <w:szCs w:val="18"/>
        </w:rPr>
        <w:t xml:space="preserve"> </w:t>
      </w:r>
      <w:r w:rsidR="009418E4" w:rsidRPr="002A6D22">
        <w:rPr>
          <w:sz w:val="18"/>
          <w:szCs w:val="18"/>
        </w:rPr>
        <w:t>dell'apparecchiatura</w:t>
      </w:r>
      <w:r w:rsidRPr="002A6D22">
        <w:rPr>
          <w:sz w:val="18"/>
          <w:szCs w:val="18"/>
        </w:rPr>
        <w:t xml:space="preserve"> è consentito solo a</w:t>
      </w:r>
      <w:r w:rsidR="009418E4" w:rsidRPr="002A6D22">
        <w:rPr>
          <w:sz w:val="18"/>
          <w:szCs w:val="18"/>
        </w:rPr>
        <w:t>l</w:t>
      </w:r>
      <w:r w:rsidRPr="002A6D22">
        <w:rPr>
          <w:sz w:val="18"/>
          <w:szCs w:val="18"/>
        </w:rPr>
        <w:t xml:space="preserve"> pers</w:t>
      </w:r>
      <w:r w:rsidR="009418E4" w:rsidRPr="002A6D22">
        <w:rPr>
          <w:sz w:val="18"/>
          <w:szCs w:val="18"/>
        </w:rPr>
        <w:t>onale addestrato ed autorizzato e comunque nell'ambi</w:t>
      </w:r>
      <w:r w:rsidR="00503B44">
        <w:rPr>
          <w:sz w:val="18"/>
          <w:szCs w:val="18"/>
        </w:rPr>
        <w:t>to dell'uso consentito</w:t>
      </w:r>
      <w:r w:rsidR="009418E4" w:rsidRPr="002A6D22">
        <w:rPr>
          <w:sz w:val="18"/>
          <w:szCs w:val="18"/>
        </w:rPr>
        <w:t>.</w:t>
      </w:r>
    </w:p>
    <w:p w:rsidR="009B089E" w:rsidRPr="002A6D22" w:rsidRDefault="00503B44" w:rsidP="009B089E">
      <w:pPr>
        <w:pStyle w:val="corpodeltesto"/>
        <w:rPr>
          <w:sz w:val="18"/>
          <w:szCs w:val="18"/>
        </w:rPr>
      </w:pPr>
      <w:r>
        <w:rPr>
          <w:noProof/>
          <w:sz w:val="18"/>
          <w:szCs w:val="18"/>
          <w:lang w:bidi="ar-SA"/>
        </w:rPr>
        <mc:AlternateContent>
          <mc:Choice Requires="wpg">
            <w:drawing>
              <wp:anchor distT="0" distB="0" distL="114300" distR="114300" simplePos="0" relativeHeight="251642368" behindDoc="0" locked="0" layoutInCell="1" allowOverlap="1" wp14:anchorId="7F56A078" wp14:editId="395724DD">
                <wp:simplePos x="0" y="0"/>
                <wp:positionH relativeFrom="column">
                  <wp:posOffset>-50165</wp:posOffset>
                </wp:positionH>
                <wp:positionV relativeFrom="paragraph">
                  <wp:posOffset>61884</wp:posOffset>
                </wp:positionV>
                <wp:extent cx="6123940" cy="369570"/>
                <wp:effectExtent l="0" t="0" r="10160" b="11430"/>
                <wp:wrapNone/>
                <wp:docPr id="22"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369570"/>
                          <a:chOff x="1056" y="8338"/>
                          <a:chExt cx="9644" cy="582"/>
                        </a:xfrm>
                      </wpg:grpSpPr>
                      <wps:wsp>
                        <wps:cNvPr id="23" name="Text Box 1657"/>
                        <wps:cNvSpPr txBox="1">
                          <a:spLocks noChangeArrowheads="1"/>
                        </wps:cNvSpPr>
                        <wps:spPr bwMode="auto">
                          <a:xfrm>
                            <a:off x="1828" y="8338"/>
                            <a:ext cx="8872" cy="582"/>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2A6D22" w:rsidRDefault="005A3DA8" w:rsidP="009B089E">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q</w:t>
                              </w:r>
                              <w:r w:rsidRPr="002A6D22">
                                <w:rPr>
                                  <w:rFonts w:ascii="Arial" w:hAnsi="Arial" w:cs="Arial"/>
                                  <w:b/>
                                  <w:color w:val="000000"/>
                                  <w:sz w:val="18"/>
                                  <w:szCs w:val="18"/>
                                </w:rPr>
                                <w:t xml:space="preserve">ualsiasi manomissione o modifica della </w:t>
                              </w:r>
                              <w:r w:rsidRPr="009A59FA">
                                <w:rPr>
                                  <w:rFonts w:ascii="Arial" w:hAnsi="Arial" w:cs="Arial"/>
                                  <w:b/>
                                  <w:i/>
                                  <w:color w:val="000000"/>
                                  <w:sz w:val="18"/>
                                  <w:szCs w:val="18"/>
                                </w:rPr>
                                <w:t>quasi macchina</w:t>
                              </w:r>
                              <w:r w:rsidRPr="002A6D22">
                                <w:rPr>
                                  <w:rFonts w:ascii="Arial" w:hAnsi="Arial" w:cs="Arial"/>
                                  <w:b/>
                                  <w:color w:val="000000"/>
                                  <w:sz w:val="18"/>
                                  <w:szCs w:val="18"/>
                                </w:rPr>
                                <w:t xml:space="preserve"> non preventivamente autorizzate dal costruttore solleva quest’ultimo da danni derivanti o riferibili agli atti suddetti</w:t>
                              </w:r>
                              <w:r w:rsidRPr="002A6D22">
                                <w:rPr>
                                  <w:rFonts w:ascii="Arial" w:hAnsi="Arial" w:cs="Arial"/>
                                  <w:b/>
                                  <w:bCs/>
                                  <w:sz w:val="18"/>
                                  <w:szCs w:val="18"/>
                                </w:rPr>
                                <w:t>.</w:t>
                              </w:r>
                            </w:p>
                          </w:txbxContent>
                        </wps:txbx>
                        <wps:bodyPr rot="0" vert="horz" wrap="square" lIns="91440" tIns="45720" rIns="91440" bIns="45720" anchor="t" anchorCtr="0" upright="1">
                          <a:noAutofit/>
                        </wps:bodyPr>
                      </wps:wsp>
                      <pic:pic xmlns:pic="http://schemas.openxmlformats.org/drawingml/2006/picture">
                        <pic:nvPicPr>
                          <pic:cNvPr id="24" name="Picture 2590" descr="Attenzion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56" y="8372"/>
                            <a:ext cx="6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13" o:spid="_x0000_s1087" style="position:absolute;left:0;text-align:left;margin-left:-3.95pt;margin-top:4.85pt;width:482.2pt;height:29.1pt;z-index:251642368" coordorigin="1056,8338" coordsize="9644,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">
                <v:shape id="Text Box 1657" o:spid="_x0000_s1088" type="#_x0000_t202" style="position:absolute;left:1828;top:8338;width:8872;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Kl8UA&#10;AADbAAAADwAAAGRycy9kb3ducmV2LnhtbESPQWvCQBSE7wX/w/IEb3VjakuNriKFmCLtoakHvT2y&#10;zySYfRuyq4n/vlso9DjMzDfMajOYRtyoc7VlBbNpBIK4sLrmUsHhO318BeE8ssbGMim4k4PNevSw&#10;wkTbnr/olvtSBAi7BBVU3reJlK6oyKCb2pY4eGfbGfRBdqXUHfYBbhoZR9GLNFhzWKiwpbeKikt+&#10;NQoom5dpdvpcRHr3sT8+n/M93mulJuNhuwThafD/4b/2u1YQP8Hvl/A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0qXxQAAANsAAAAPAAAAAAAAAAAAAAAAAJgCAABkcnMv&#10;ZG93bnJldi54bWxQSwUGAAAAAAQABAD1AAAAigMAAAAA&#10;" filled="f" strokecolor="red" strokeweight="1.5pt">
                  <v:textbox>
                    <w:txbxContent>
                      <w:p w:rsidR="005A3DA8" w:rsidRPr="002A6D22" w:rsidRDefault="005A3DA8" w:rsidP="009B089E">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q</w:t>
                        </w:r>
                        <w:r w:rsidRPr="002A6D22">
                          <w:rPr>
                            <w:rFonts w:ascii="Arial" w:hAnsi="Arial" w:cs="Arial"/>
                            <w:b/>
                            <w:color w:val="000000"/>
                            <w:sz w:val="18"/>
                            <w:szCs w:val="18"/>
                          </w:rPr>
                          <w:t xml:space="preserve">ualsiasi manomissione o modifica della </w:t>
                        </w:r>
                        <w:r w:rsidRPr="009A59FA">
                          <w:rPr>
                            <w:rFonts w:ascii="Arial" w:hAnsi="Arial" w:cs="Arial"/>
                            <w:b/>
                            <w:i/>
                            <w:color w:val="000000"/>
                            <w:sz w:val="18"/>
                            <w:szCs w:val="18"/>
                          </w:rPr>
                          <w:t>quasi macchina</w:t>
                        </w:r>
                        <w:r w:rsidRPr="002A6D22">
                          <w:rPr>
                            <w:rFonts w:ascii="Arial" w:hAnsi="Arial" w:cs="Arial"/>
                            <w:b/>
                            <w:color w:val="000000"/>
                            <w:sz w:val="18"/>
                            <w:szCs w:val="18"/>
                          </w:rPr>
                          <w:t xml:space="preserve"> non preventivamente autorizzate dal costruttore solleva quest’ultimo da danni derivanti o riferibili agli atti suddetti</w:t>
                        </w:r>
                        <w:r w:rsidRPr="002A6D22">
                          <w:rPr>
                            <w:rFonts w:ascii="Arial" w:hAnsi="Arial" w:cs="Arial"/>
                            <w:b/>
                            <w:bCs/>
                            <w:sz w:val="18"/>
                            <w:szCs w:val="18"/>
                          </w:rPr>
                          <w:t>.</w:t>
                        </w:r>
                      </w:p>
                    </w:txbxContent>
                  </v:textbox>
                </v:shape>
                <v:shape id="Picture 2590" o:spid="_x0000_s1089" type="#_x0000_t75" alt="Attenzione" style="position:absolute;left:1056;top:8372;width:680;height:5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EbTEAAAA2wAAAA8AAABkcnMvZG93bnJldi54bWxEj0trwzAQhO+B/AexhV5CItWU4LiRQ1ra&#10;0lMgj94Xa+tHrJWxFMf991UhkOMwM98w681oWzFQ72vHGp4WCgRx4UzNpYbT8WOegvAB2WDrmDT8&#10;kodNPp2sMTPuynsaDqEUEcI+Qw1VCF0mpS8qsugXriOO3o/rLYYo+1KaHq8RbluZKLWUFmuOCxV2&#10;9FZRcT5crIZZmibf+2ZXrz4bdXkf2vPr0imtHx/G7QuIQGO4h2/tL6MheYb/L/EH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KEbTEAAAA2wAAAA8AAAAAAAAAAAAAAAAA&#10;nwIAAGRycy9kb3ducmV2LnhtbFBLBQYAAAAABAAEAPcAAACQAwAAAAA=&#10;">
                  <v:imagedata r:id="rId24" o:title="Attenzione"/>
                  <o:lock v:ext="edit" aspectratio="f"/>
                </v:shape>
              </v:group>
            </w:pict>
          </mc:Fallback>
        </mc:AlternateContent>
      </w:r>
    </w:p>
    <w:p w:rsidR="009B089E" w:rsidRPr="002A6D22" w:rsidRDefault="009B089E" w:rsidP="009B089E">
      <w:pPr>
        <w:pStyle w:val="corpodeltesto"/>
        <w:rPr>
          <w:sz w:val="18"/>
          <w:szCs w:val="18"/>
        </w:rPr>
      </w:pPr>
    </w:p>
    <w:p w:rsidR="009B089E" w:rsidRPr="002A6D22" w:rsidRDefault="009B089E" w:rsidP="009B089E">
      <w:pPr>
        <w:pStyle w:val="corpodeltesto"/>
        <w:rPr>
          <w:sz w:val="18"/>
          <w:szCs w:val="18"/>
        </w:rPr>
      </w:pPr>
    </w:p>
    <w:p w:rsidR="00350AC0" w:rsidRPr="002A6D22" w:rsidRDefault="00350AC0" w:rsidP="009B089E">
      <w:pPr>
        <w:pStyle w:val="corpodeltesto"/>
        <w:rPr>
          <w:sz w:val="18"/>
          <w:szCs w:val="18"/>
        </w:rPr>
      </w:pPr>
    </w:p>
    <w:p w:rsidR="009B089E" w:rsidRPr="002A6D22" w:rsidRDefault="009B089E" w:rsidP="009B089E">
      <w:pPr>
        <w:pStyle w:val="corpodeltesto"/>
        <w:rPr>
          <w:sz w:val="18"/>
          <w:szCs w:val="18"/>
        </w:rPr>
      </w:pPr>
      <w:r w:rsidRPr="002A6D22">
        <w:rPr>
          <w:sz w:val="18"/>
          <w:szCs w:val="18"/>
        </w:rPr>
        <w:t>La rimozione o manomissione dei dispositivi di protezione comporta una violazione delle norme sulla sicurezza, di seguito riassunte:</w:t>
      </w:r>
    </w:p>
    <w:p w:rsidR="003D2D57" w:rsidRPr="002A6D22" w:rsidRDefault="003D2D57" w:rsidP="003D2D57">
      <w:pPr>
        <w:pStyle w:val="corpodeltesto"/>
        <w:rPr>
          <w:sz w:val="18"/>
          <w:szCs w:val="18"/>
        </w:rPr>
      </w:pPr>
    </w:p>
    <w:p w:rsidR="009B089E" w:rsidRPr="002A6D22" w:rsidRDefault="008A0CF7" w:rsidP="00EC19B7">
      <w:pPr>
        <w:pStyle w:val="Titolo2"/>
        <w:numPr>
          <w:ilvl w:val="0"/>
          <w:numId w:val="26"/>
        </w:numPr>
        <w:spacing w:before="0" w:after="0"/>
        <w:jc w:val="both"/>
        <w:rPr>
          <w:bCs/>
          <w:sz w:val="18"/>
          <w:szCs w:val="18"/>
        </w:rPr>
      </w:pPr>
      <w:bookmarkStart w:id="180" w:name="_Toc442712071"/>
      <w:r>
        <w:rPr>
          <w:bCs/>
          <w:sz w:val="18"/>
          <w:szCs w:val="18"/>
        </w:rPr>
        <w:t>si</w:t>
      </w:r>
      <w:r w:rsidR="00427B86" w:rsidRPr="002A6D22">
        <w:rPr>
          <w:bCs/>
          <w:sz w:val="18"/>
          <w:szCs w:val="18"/>
        </w:rPr>
        <w:t>curezza operatore</w:t>
      </w:r>
      <w:bookmarkEnd w:id="180"/>
    </w:p>
    <w:p w:rsidR="00427B86" w:rsidRPr="002A6D22" w:rsidRDefault="00427B86" w:rsidP="00427B86">
      <w:pPr>
        <w:pStyle w:val="corpodeltesto"/>
        <w:rPr>
          <w:sz w:val="18"/>
          <w:szCs w:val="18"/>
        </w:rPr>
      </w:pPr>
      <w:r w:rsidRPr="002A6D22">
        <w:rPr>
          <w:sz w:val="18"/>
          <w:szCs w:val="18"/>
        </w:rPr>
        <w:t>Di seguito definiamo le figure professionali secondo i compiti loro assegnati:</w:t>
      </w:r>
    </w:p>
    <w:p w:rsidR="00427B86" w:rsidRPr="002A6D22" w:rsidRDefault="00427B86" w:rsidP="00427B86">
      <w:pPr>
        <w:pStyle w:val="corpodeltesto"/>
        <w:rPr>
          <w:sz w:val="18"/>
          <w:szCs w:val="18"/>
        </w:rPr>
      </w:pPr>
    </w:p>
    <w:p w:rsidR="00427B86" w:rsidRPr="002A6D22" w:rsidRDefault="00427B86" w:rsidP="00EC19B7">
      <w:pPr>
        <w:pStyle w:val="corpodeltesto"/>
        <w:numPr>
          <w:ilvl w:val="0"/>
          <w:numId w:val="27"/>
        </w:numPr>
        <w:tabs>
          <w:tab w:val="clear" w:pos="2940"/>
          <w:tab w:val="num" w:pos="851"/>
        </w:tabs>
        <w:rPr>
          <w:sz w:val="18"/>
          <w:szCs w:val="18"/>
        </w:rPr>
      </w:pPr>
      <w:r w:rsidRPr="002A6D22">
        <w:rPr>
          <w:b/>
          <w:bCs/>
          <w:sz w:val="18"/>
          <w:szCs w:val="18"/>
          <w:u w:val="single"/>
        </w:rPr>
        <w:t>operatore</w:t>
      </w:r>
      <w:r w:rsidRPr="002A6D22">
        <w:rPr>
          <w:sz w:val="18"/>
          <w:szCs w:val="18"/>
        </w:rPr>
        <w:t>: colui che è addetto alle conduzione della macchina (impianto) e a tutte le operazioni di uso ordinario, quali piccole regolazioni o normale pulizia;</w:t>
      </w:r>
    </w:p>
    <w:p w:rsidR="00427B86" w:rsidRPr="002A6D22" w:rsidRDefault="002B49DE" w:rsidP="00EC19B7">
      <w:pPr>
        <w:pStyle w:val="corpodeltesto"/>
        <w:numPr>
          <w:ilvl w:val="0"/>
          <w:numId w:val="27"/>
        </w:numPr>
        <w:tabs>
          <w:tab w:val="clear" w:pos="2940"/>
          <w:tab w:val="num" w:pos="851"/>
        </w:tabs>
        <w:rPr>
          <w:sz w:val="18"/>
          <w:szCs w:val="18"/>
        </w:rPr>
      </w:pPr>
      <w:r w:rsidRPr="002A6D22">
        <w:rPr>
          <w:b/>
          <w:bCs/>
          <w:sz w:val="18"/>
          <w:szCs w:val="18"/>
          <w:u w:val="single"/>
        </w:rPr>
        <w:t xml:space="preserve">operatore </w:t>
      </w:r>
      <w:r w:rsidR="00427B86" w:rsidRPr="002A6D22">
        <w:rPr>
          <w:b/>
          <w:bCs/>
          <w:sz w:val="18"/>
          <w:szCs w:val="18"/>
          <w:u w:val="single"/>
        </w:rPr>
        <w:t>addetto all’assistenza (manutentore)</w:t>
      </w:r>
      <w:r w:rsidR="00427B86" w:rsidRPr="002A6D22">
        <w:rPr>
          <w:sz w:val="18"/>
          <w:szCs w:val="18"/>
        </w:rPr>
        <w:t>: colui che si occupa delle manutenzione e di problemi al di fuori della cond</w:t>
      </w:r>
      <w:r w:rsidRPr="002A6D22">
        <w:rPr>
          <w:sz w:val="18"/>
          <w:szCs w:val="18"/>
        </w:rPr>
        <w:t>uzione ordinarie (manutenzione</w:t>
      </w:r>
      <w:r w:rsidR="00427B86" w:rsidRPr="002A6D22">
        <w:rPr>
          <w:sz w:val="18"/>
          <w:szCs w:val="18"/>
        </w:rPr>
        <w:t>, interventi straordinari e regolazioni-tarature importanti).</w:t>
      </w:r>
    </w:p>
    <w:p w:rsidR="00ED6D54" w:rsidRPr="002A6D22" w:rsidRDefault="00427B86" w:rsidP="00427B86">
      <w:pPr>
        <w:jc w:val="both"/>
        <w:rPr>
          <w:rFonts w:ascii="Arial" w:hAnsi="Arial" w:cs="Arial"/>
          <w:sz w:val="18"/>
          <w:szCs w:val="18"/>
        </w:rPr>
      </w:pPr>
      <w:r w:rsidRPr="002A6D22">
        <w:rPr>
          <w:rFonts w:ascii="Arial" w:hAnsi="Arial" w:cs="Arial"/>
          <w:sz w:val="18"/>
          <w:szCs w:val="18"/>
        </w:rPr>
        <w:t>Per le mansioni cui è chiamato, il manutentore deve possedere un’esperienza specifica nel campo in cui opera e una conoscenza tecnica di base che gli consenta di svolgere le sue mansioni in condizioni di massima sicurezza.</w:t>
      </w:r>
    </w:p>
    <w:p w:rsidR="009B089E" w:rsidRPr="002A6D22" w:rsidRDefault="008A0CF7" w:rsidP="00EC19B7">
      <w:pPr>
        <w:pStyle w:val="Titolo2"/>
        <w:numPr>
          <w:ilvl w:val="0"/>
          <w:numId w:val="19"/>
        </w:numPr>
        <w:spacing w:before="120" w:after="0"/>
        <w:jc w:val="both"/>
        <w:rPr>
          <w:sz w:val="18"/>
          <w:szCs w:val="18"/>
        </w:rPr>
      </w:pPr>
      <w:bookmarkStart w:id="181" w:name="_Toc223846690"/>
      <w:bookmarkStart w:id="182" w:name="_Toc442712072"/>
      <w:r>
        <w:rPr>
          <w:sz w:val="18"/>
          <w:szCs w:val="18"/>
        </w:rPr>
        <w:t>im</w:t>
      </w:r>
      <w:r w:rsidR="009B089E" w:rsidRPr="002A6D22">
        <w:rPr>
          <w:sz w:val="18"/>
          <w:szCs w:val="18"/>
        </w:rPr>
        <w:t>pianto d’illuminazione</w:t>
      </w:r>
      <w:bookmarkEnd w:id="181"/>
      <w:bookmarkEnd w:id="182"/>
    </w:p>
    <w:p w:rsidR="009B089E" w:rsidRDefault="009B089E" w:rsidP="009B089E">
      <w:pPr>
        <w:pStyle w:val="corpodeltesto"/>
        <w:rPr>
          <w:sz w:val="18"/>
          <w:szCs w:val="18"/>
        </w:rPr>
      </w:pPr>
      <w:r w:rsidRPr="002A6D22">
        <w:rPr>
          <w:sz w:val="18"/>
          <w:szCs w:val="18"/>
        </w:rPr>
        <w:t>L’impianto d’illuminazione, nella zona di lavoro deve garantire un livello di visibilità tale da consentirne l’ottimale utilizzazione. Si consigliano valori d’illuminazione non inferiori a 300 lux.</w:t>
      </w:r>
    </w:p>
    <w:p w:rsidR="008A0CF7" w:rsidRDefault="008A0CF7" w:rsidP="009B089E">
      <w:pPr>
        <w:pStyle w:val="corpodeltesto"/>
        <w:rPr>
          <w:sz w:val="18"/>
          <w:szCs w:val="18"/>
        </w:rPr>
      </w:pPr>
    </w:p>
    <w:p w:rsidR="00AB7408" w:rsidRPr="002A6D22" w:rsidRDefault="005C732D" w:rsidP="009B089E">
      <w:pPr>
        <w:pStyle w:val="corpodeltesto"/>
        <w:rPr>
          <w:sz w:val="18"/>
          <w:szCs w:val="18"/>
        </w:rPr>
      </w:pPr>
      <w:r>
        <w:rPr>
          <w:noProof/>
          <w:sz w:val="18"/>
          <w:szCs w:val="18"/>
          <w:lang w:bidi="ar-SA"/>
        </w:rPr>
        <mc:AlternateContent>
          <mc:Choice Requires="wpg">
            <w:drawing>
              <wp:anchor distT="0" distB="0" distL="114300" distR="114300" simplePos="0" relativeHeight="251628032" behindDoc="0" locked="0" layoutInCell="1" allowOverlap="1" wp14:anchorId="5F2E0322" wp14:editId="033B08D2">
                <wp:simplePos x="0" y="0"/>
                <wp:positionH relativeFrom="column">
                  <wp:posOffset>-45835</wp:posOffset>
                </wp:positionH>
                <wp:positionV relativeFrom="paragraph">
                  <wp:posOffset>125903</wp:posOffset>
                </wp:positionV>
                <wp:extent cx="6120014" cy="359814"/>
                <wp:effectExtent l="0" t="0" r="14605" b="21590"/>
                <wp:wrapNone/>
                <wp:docPr id="2776" name="Gruppo 2776"/>
                <wp:cNvGraphicFramePr/>
                <a:graphic xmlns:a="http://schemas.openxmlformats.org/drawingml/2006/main">
                  <a:graphicData uri="http://schemas.microsoft.com/office/word/2010/wordprocessingGroup">
                    <wpg:wgp>
                      <wpg:cNvGrpSpPr/>
                      <wpg:grpSpPr>
                        <a:xfrm>
                          <a:off x="0" y="0"/>
                          <a:ext cx="6120014" cy="359814"/>
                          <a:chOff x="0" y="0"/>
                          <a:chExt cx="6120014" cy="359814"/>
                        </a:xfrm>
                      </wpg:grpSpPr>
                      <wps:wsp>
                        <wps:cNvPr id="17" name="Text Box 1663"/>
                        <wps:cNvSpPr txBox="1">
                          <a:spLocks noChangeArrowheads="1"/>
                        </wps:cNvSpPr>
                        <wps:spPr bwMode="auto">
                          <a:xfrm>
                            <a:off x="471054" y="0"/>
                            <a:ext cx="5648960" cy="359814"/>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2A6D22" w:rsidRDefault="005A3DA8" w:rsidP="009B089E">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 xml:space="preserve">la </w:t>
                              </w:r>
                              <w:r>
                                <w:rPr>
                                  <w:rFonts w:ascii="Arial" w:hAnsi="Arial" w:cs="Arial"/>
                                  <w:b/>
                                  <w:sz w:val="18"/>
                                  <w:szCs w:val="18"/>
                                </w:rPr>
                                <w:t>IRD srl</w:t>
                              </w:r>
                              <w:r w:rsidRPr="002A6D22">
                                <w:rPr>
                                  <w:rFonts w:ascii="Arial" w:hAnsi="Arial" w:cs="Arial"/>
                                  <w:b/>
                                  <w:sz w:val="18"/>
                                  <w:szCs w:val="18"/>
                                </w:rPr>
                                <w:t xml:space="preserve"> declina ogni responsabilità per un uso improprio e pericoloso dell’impianto, causato da carenze d’illuminazione.</w:t>
                              </w:r>
                            </w:p>
                          </w:txbxContent>
                        </wps:txbx>
                        <wps:bodyPr rot="0" vert="horz" wrap="square" lIns="91440" tIns="45720" rIns="91440" bIns="45720" anchor="t" anchorCtr="0" upright="1">
                          <a:noAutofit/>
                        </wps:bodyPr>
                      </wps:wsp>
                      <pic:pic xmlns:pic="http://schemas.openxmlformats.org/drawingml/2006/picture">
                        <pic:nvPicPr>
                          <pic:cNvPr id="18" name="Picture 2594"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9237"/>
                            <a:ext cx="4318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uppo 2776" o:spid="_x0000_s1090" style="position:absolute;left:0;text-align:left;margin-left:-3.6pt;margin-top:9.9pt;width:481.9pt;height:28.35pt;z-index:251628032" coordsize="61200,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">
                <v:shape id="Text Box 1663" o:spid="_x0000_s1091" type="#_x0000_t202" style="position:absolute;left:4710;width:56490;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GKcIA&#10;AADbAAAADwAAAGRycy9kb3ducmV2LnhtbERPS4vCMBC+C/6HMIK3NXVxfVSjLILrInqwetDb0Ixt&#10;sZmUJmr99xthwdt8fM+ZLRpTijvVrrCsoN+LQBCnVhecKTgeVh9jEM4jaywtk4InOVjM260Zxto+&#10;eE/3xGcihLCLUUHufRVL6dKcDLqerYgDd7G1QR9gnUld4yOEm1J+RtFQGiw4NORY0TKn9JrcjAJa&#10;D7LV+rybRPpnuzl9XZINPgulup3mewrCU+Pf4n/3rw7zR/D6JR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IYpwgAAANsAAAAPAAAAAAAAAAAAAAAAAJgCAABkcnMvZG93&#10;bnJldi54bWxQSwUGAAAAAAQABAD1AAAAhwMAAAAA&#10;" filled="f" strokecolor="red" strokeweight="1.5pt">
                  <v:textbox>
                    <w:txbxContent>
                      <w:p w:rsidR="005A3DA8" w:rsidRPr="002A6D22" w:rsidRDefault="005A3DA8" w:rsidP="009B089E">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A6D22">
                          <w:rPr>
                            <w:rFonts w:ascii="Arial" w:hAnsi="Arial" w:cs="Arial"/>
                            <w:b/>
                            <w:sz w:val="18"/>
                            <w:szCs w:val="18"/>
                          </w:rPr>
                          <w:t xml:space="preserve">la </w:t>
                        </w:r>
                        <w:r>
                          <w:rPr>
                            <w:rFonts w:ascii="Arial" w:hAnsi="Arial" w:cs="Arial"/>
                            <w:b/>
                            <w:sz w:val="18"/>
                            <w:szCs w:val="18"/>
                          </w:rPr>
                          <w:t>IRD srl</w:t>
                        </w:r>
                        <w:r w:rsidRPr="002A6D22">
                          <w:rPr>
                            <w:rFonts w:ascii="Arial" w:hAnsi="Arial" w:cs="Arial"/>
                            <w:b/>
                            <w:sz w:val="18"/>
                            <w:szCs w:val="18"/>
                          </w:rPr>
                          <w:t xml:space="preserve"> declina ogni responsabilità per un uso improprio e pericoloso dell’impianto, causato da carenze d’illuminazione.</w:t>
                        </w:r>
                      </w:p>
                    </w:txbxContent>
                  </v:textbox>
                </v:shape>
                <v:shape id="Picture 2594" o:spid="_x0000_s1092" type="#_x0000_t75" alt="Attenzione" style="position:absolute;top:92;width:4318;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UTLEAAAA2wAAAA8AAABkcnMvZG93bnJldi54bWxEj0FLA0EMhe9C/8OQgjc724pSt50WFQSR&#10;RWjrocewE3cXdzLrTGxXf705CN4S3st7X9bbMfTmRCl3kR3MZwUY4jr6jhsHb4enqyWYLMge+8jk&#10;4JsybDeTizWWPp55R6e9NEZDOJfooBUZSmtz3VLAPIsDsWrvMQUUXVNjfcKzhofeLori1gbsWBta&#10;HOixpfpj/xUcVA/HuVSvN9cvicWHxefdz1iJc5fT8X4FRmiUf/Pf9bNXfIXVX3QAu/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1UTLEAAAA2wAAAA8AAAAAAAAAAAAAAAAA&#10;nwIAAGRycy9kb3ducmV2LnhtbFBLBQYAAAAABAAEAPcAAACQAwAAAAA=&#10;">
                  <v:imagedata r:id="rId24" o:title="Attenzione"/>
                  <v:path arrowok="t"/>
                  <o:lock v:ext="edit" aspectratio="f"/>
                </v:shape>
              </v:group>
            </w:pict>
          </mc:Fallback>
        </mc:AlternateContent>
      </w:r>
    </w:p>
    <w:p w:rsidR="009B089E" w:rsidRPr="002A6D22" w:rsidRDefault="009B089E" w:rsidP="009B089E">
      <w:pPr>
        <w:pStyle w:val="corpodeltesto"/>
        <w:rPr>
          <w:sz w:val="18"/>
          <w:szCs w:val="18"/>
        </w:rPr>
      </w:pPr>
    </w:p>
    <w:p w:rsidR="009B089E" w:rsidRPr="002A6D22" w:rsidRDefault="009B089E" w:rsidP="009B089E">
      <w:pPr>
        <w:pStyle w:val="corpodeltesto"/>
        <w:rPr>
          <w:sz w:val="18"/>
          <w:szCs w:val="18"/>
        </w:rPr>
      </w:pPr>
    </w:p>
    <w:p w:rsidR="009B089E" w:rsidRPr="002A6D22" w:rsidRDefault="009B089E" w:rsidP="009B089E">
      <w:pPr>
        <w:pStyle w:val="corpodeltesto"/>
        <w:rPr>
          <w:sz w:val="18"/>
          <w:szCs w:val="18"/>
        </w:rPr>
      </w:pPr>
    </w:p>
    <w:p w:rsidR="009B089E" w:rsidRPr="002A6D22" w:rsidRDefault="009B089E" w:rsidP="009B089E">
      <w:pPr>
        <w:pStyle w:val="corpodeltesto"/>
        <w:rPr>
          <w:sz w:val="18"/>
          <w:szCs w:val="18"/>
        </w:rPr>
      </w:pPr>
    </w:p>
    <w:p w:rsidR="009B089E" w:rsidRPr="002A6D22" w:rsidRDefault="008A0CF7" w:rsidP="00EC19B7">
      <w:pPr>
        <w:pStyle w:val="Titolo2"/>
        <w:numPr>
          <w:ilvl w:val="0"/>
          <w:numId w:val="20"/>
        </w:numPr>
        <w:spacing w:before="0" w:after="0"/>
        <w:jc w:val="both"/>
        <w:rPr>
          <w:sz w:val="18"/>
          <w:szCs w:val="18"/>
        </w:rPr>
      </w:pPr>
      <w:bookmarkStart w:id="183" w:name="_Toc223846691"/>
      <w:bookmarkStart w:id="184" w:name="_Toc442712073"/>
      <w:r>
        <w:rPr>
          <w:sz w:val="18"/>
          <w:szCs w:val="18"/>
        </w:rPr>
        <w:t>li</w:t>
      </w:r>
      <w:r w:rsidR="009B089E" w:rsidRPr="002A6D22">
        <w:rPr>
          <w:sz w:val="18"/>
          <w:szCs w:val="18"/>
        </w:rPr>
        <w:t>vello acustico</w:t>
      </w:r>
      <w:bookmarkEnd w:id="183"/>
      <w:bookmarkEnd w:id="184"/>
    </w:p>
    <w:p w:rsidR="00A778B4" w:rsidRDefault="007F3CD5" w:rsidP="009B089E">
      <w:pPr>
        <w:pStyle w:val="corpodeltesto"/>
        <w:rPr>
          <w:sz w:val="18"/>
          <w:szCs w:val="18"/>
        </w:rPr>
      </w:pPr>
      <w:r>
        <w:rPr>
          <w:sz w:val="18"/>
          <w:szCs w:val="18"/>
        </w:rPr>
        <w:t xml:space="preserve">Il livello di rumorosità massimo (con entrambe le pompe di lavaggio in marcia) è inferiore a 70 dB (A) </w:t>
      </w:r>
      <w:r w:rsidR="00332DB6">
        <w:rPr>
          <w:sz w:val="18"/>
          <w:szCs w:val="18"/>
        </w:rPr>
        <w:t>in accordo alla IEC.</w:t>
      </w:r>
    </w:p>
    <w:p w:rsidR="00332DB6" w:rsidRPr="002A6D22" w:rsidRDefault="00332DB6" w:rsidP="009B089E">
      <w:pPr>
        <w:pStyle w:val="corpodeltesto"/>
        <w:rPr>
          <w:sz w:val="18"/>
          <w:szCs w:val="18"/>
        </w:rPr>
      </w:pPr>
    </w:p>
    <w:p w:rsidR="009B089E" w:rsidRPr="002A6D22" w:rsidRDefault="008A0CF7" w:rsidP="00EC19B7">
      <w:pPr>
        <w:pStyle w:val="Titolo2"/>
        <w:numPr>
          <w:ilvl w:val="0"/>
          <w:numId w:val="21"/>
        </w:numPr>
        <w:spacing w:before="0" w:after="0"/>
        <w:jc w:val="both"/>
        <w:rPr>
          <w:sz w:val="18"/>
          <w:szCs w:val="18"/>
        </w:rPr>
      </w:pPr>
      <w:bookmarkStart w:id="185" w:name="_Toc223846692"/>
      <w:bookmarkStart w:id="186" w:name="_Toc442712074"/>
      <w:r>
        <w:rPr>
          <w:sz w:val="18"/>
          <w:szCs w:val="18"/>
        </w:rPr>
        <w:t>to</w:t>
      </w:r>
      <w:r w:rsidR="009B089E" w:rsidRPr="002A6D22">
        <w:rPr>
          <w:sz w:val="18"/>
          <w:szCs w:val="18"/>
        </w:rPr>
        <w:t>ssicità</w:t>
      </w:r>
      <w:bookmarkEnd w:id="185"/>
      <w:bookmarkEnd w:id="186"/>
    </w:p>
    <w:p w:rsidR="006B632F" w:rsidRDefault="004B2C24" w:rsidP="00390B34">
      <w:pPr>
        <w:pStyle w:val="corpodeltesto"/>
        <w:rPr>
          <w:sz w:val="18"/>
          <w:szCs w:val="18"/>
        </w:rPr>
      </w:pPr>
      <w:r>
        <w:rPr>
          <w:sz w:val="18"/>
          <w:szCs w:val="18"/>
        </w:rPr>
        <w:t>Fare riferimento</w:t>
      </w:r>
      <w:r w:rsidR="00A2159F" w:rsidRPr="002A6D22">
        <w:rPr>
          <w:sz w:val="18"/>
          <w:szCs w:val="18"/>
        </w:rPr>
        <w:t xml:space="preserve"> </w:t>
      </w:r>
      <w:r w:rsidR="00071EE9" w:rsidRPr="002A6D22">
        <w:rPr>
          <w:sz w:val="18"/>
          <w:szCs w:val="18"/>
        </w:rPr>
        <w:t>alle S</w:t>
      </w:r>
      <w:r w:rsidR="0006081A" w:rsidRPr="002A6D22">
        <w:rPr>
          <w:sz w:val="18"/>
          <w:szCs w:val="18"/>
        </w:rPr>
        <w:t>c</w:t>
      </w:r>
      <w:r w:rsidR="00071EE9" w:rsidRPr="002A6D22">
        <w:rPr>
          <w:sz w:val="18"/>
          <w:szCs w:val="18"/>
        </w:rPr>
        <w:t xml:space="preserve">hede di Sicurezza </w:t>
      </w:r>
      <w:r>
        <w:rPr>
          <w:sz w:val="18"/>
          <w:szCs w:val="18"/>
        </w:rPr>
        <w:t xml:space="preserve">di prodotto (detergente) della </w:t>
      </w:r>
      <w:r w:rsidR="00071EE9" w:rsidRPr="002A6D22">
        <w:rPr>
          <w:sz w:val="18"/>
          <w:szCs w:val="18"/>
        </w:rPr>
        <w:t>AVIO S.p.A.</w:t>
      </w:r>
      <w:r w:rsidR="00A2159F" w:rsidRPr="002A6D22">
        <w:rPr>
          <w:sz w:val="18"/>
          <w:szCs w:val="18"/>
        </w:rPr>
        <w:t>.</w:t>
      </w:r>
    </w:p>
    <w:p w:rsidR="00A24406" w:rsidRPr="002A6D22" w:rsidRDefault="00A24406" w:rsidP="00390B34">
      <w:pPr>
        <w:pStyle w:val="corpodeltesto"/>
        <w:rPr>
          <w:sz w:val="18"/>
          <w:szCs w:val="18"/>
        </w:rPr>
      </w:pPr>
    </w:p>
    <w:p w:rsidR="009B089E" w:rsidRPr="002A6D22" w:rsidRDefault="008A0CF7" w:rsidP="00EC19B7">
      <w:pPr>
        <w:pStyle w:val="Titolo2"/>
        <w:numPr>
          <w:ilvl w:val="0"/>
          <w:numId w:val="22"/>
        </w:numPr>
        <w:spacing w:before="0" w:after="0"/>
        <w:jc w:val="both"/>
        <w:rPr>
          <w:sz w:val="18"/>
          <w:szCs w:val="18"/>
        </w:rPr>
      </w:pPr>
      <w:bookmarkStart w:id="187" w:name="_Toc223846693"/>
      <w:bookmarkStart w:id="188" w:name="_Toc442712075"/>
      <w:r>
        <w:rPr>
          <w:sz w:val="18"/>
          <w:szCs w:val="18"/>
        </w:rPr>
        <w:t>es</w:t>
      </w:r>
      <w:r w:rsidR="009B089E" w:rsidRPr="002A6D22">
        <w:rPr>
          <w:sz w:val="18"/>
          <w:szCs w:val="18"/>
        </w:rPr>
        <w:t>plosione e incendio</w:t>
      </w:r>
      <w:bookmarkEnd w:id="187"/>
      <w:bookmarkEnd w:id="188"/>
    </w:p>
    <w:p w:rsidR="009B089E" w:rsidRDefault="004B2C24" w:rsidP="00390B34">
      <w:pPr>
        <w:pStyle w:val="corpodeltesto"/>
        <w:rPr>
          <w:sz w:val="18"/>
          <w:szCs w:val="18"/>
        </w:rPr>
      </w:pPr>
      <w:r>
        <w:rPr>
          <w:sz w:val="18"/>
          <w:szCs w:val="18"/>
        </w:rPr>
        <w:t>Pericolo non presente</w:t>
      </w:r>
      <w:r w:rsidR="00071EE9" w:rsidRPr="002A6D22">
        <w:rPr>
          <w:sz w:val="18"/>
          <w:szCs w:val="18"/>
        </w:rPr>
        <w:t>.</w:t>
      </w:r>
    </w:p>
    <w:p w:rsidR="00390B34" w:rsidRPr="002A6D22" w:rsidRDefault="00390B34" w:rsidP="00390B34">
      <w:pPr>
        <w:pStyle w:val="corpodeltesto"/>
        <w:rPr>
          <w:b/>
          <w:bCs/>
          <w:color w:val="FF0000"/>
          <w:sz w:val="18"/>
          <w:szCs w:val="18"/>
        </w:rPr>
      </w:pPr>
    </w:p>
    <w:p w:rsidR="00D31BED" w:rsidRPr="002A6D22" w:rsidRDefault="008A0CF7" w:rsidP="00EC19B7">
      <w:pPr>
        <w:pStyle w:val="Titolo2"/>
        <w:numPr>
          <w:ilvl w:val="0"/>
          <w:numId w:val="23"/>
        </w:numPr>
        <w:spacing w:before="0" w:after="0"/>
        <w:jc w:val="both"/>
        <w:rPr>
          <w:sz w:val="18"/>
          <w:szCs w:val="18"/>
        </w:rPr>
      </w:pPr>
      <w:bookmarkStart w:id="189" w:name="_Toc442712076"/>
      <w:r>
        <w:rPr>
          <w:sz w:val="18"/>
          <w:szCs w:val="18"/>
        </w:rPr>
        <w:t>pr</w:t>
      </w:r>
      <w:r w:rsidR="00D31BED" w:rsidRPr="002A6D22">
        <w:rPr>
          <w:sz w:val="18"/>
          <w:szCs w:val="18"/>
        </w:rPr>
        <w:t>oiezione oggetti</w:t>
      </w:r>
      <w:bookmarkEnd w:id="189"/>
    </w:p>
    <w:p w:rsidR="00390B34" w:rsidRDefault="004B2C24" w:rsidP="00390B34">
      <w:pPr>
        <w:pStyle w:val="corpodeltesto"/>
        <w:rPr>
          <w:rFonts w:cs="Arial"/>
          <w:sz w:val="18"/>
          <w:szCs w:val="18"/>
        </w:rPr>
      </w:pPr>
      <w:r>
        <w:rPr>
          <w:sz w:val="18"/>
          <w:szCs w:val="18"/>
        </w:rPr>
        <w:t xml:space="preserve">Possibile fuoriuscita accidentale di </w:t>
      </w:r>
      <w:r w:rsidR="00332DB6">
        <w:rPr>
          <w:sz w:val="18"/>
          <w:szCs w:val="18"/>
        </w:rPr>
        <w:t>aria in pressione</w:t>
      </w:r>
      <w:r w:rsidR="00071EE9" w:rsidRPr="002A6D22">
        <w:rPr>
          <w:sz w:val="18"/>
          <w:szCs w:val="18"/>
        </w:rPr>
        <w:t>.</w:t>
      </w:r>
      <w:r w:rsidR="00D31BED" w:rsidRPr="002A6D22">
        <w:rPr>
          <w:sz w:val="18"/>
          <w:szCs w:val="18"/>
        </w:rPr>
        <w:t xml:space="preserve"> </w:t>
      </w:r>
      <w:r w:rsidR="00390B34" w:rsidRPr="00390B34">
        <w:rPr>
          <w:rFonts w:cs="Arial"/>
          <w:sz w:val="18"/>
          <w:szCs w:val="18"/>
        </w:rPr>
        <w:t xml:space="preserve">Impiegare DPI idonei, (indumenti, scarpe, guanti ed occhiali) a proteggere da eventuali proiezione </w:t>
      </w:r>
      <w:r w:rsidR="00332DB6">
        <w:rPr>
          <w:rFonts w:cs="Arial"/>
          <w:sz w:val="18"/>
          <w:szCs w:val="18"/>
        </w:rPr>
        <w:t xml:space="preserve">gas e particelle </w:t>
      </w:r>
      <w:r w:rsidR="00390B34" w:rsidRPr="00390B34">
        <w:rPr>
          <w:rFonts w:cs="Arial"/>
          <w:sz w:val="18"/>
          <w:szCs w:val="18"/>
        </w:rPr>
        <w:t>dalle tubazioni</w:t>
      </w:r>
      <w:r w:rsidR="00332DB6">
        <w:rPr>
          <w:rFonts w:cs="Arial"/>
          <w:sz w:val="18"/>
          <w:szCs w:val="18"/>
        </w:rPr>
        <w:t xml:space="preserve"> in pressione</w:t>
      </w:r>
      <w:r w:rsidR="00390B34">
        <w:rPr>
          <w:rFonts w:cs="Arial"/>
          <w:sz w:val="18"/>
          <w:szCs w:val="18"/>
        </w:rPr>
        <w:t>.</w:t>
      </w:r>
    </w:p>
    <w:p w:rsidR="00390B34" w:rsidRPr="002A6D22" w:rsidRDefault="00390B34" w:rsidP="00390B34">
      <w:pPr>
        <w:pStyle w:val="corpodeltesto"/>
        <w:rPr>
          <w:sz w:val="18"/>
          <w:szCs w:val="18"/>
        </w:rPr>
      </w:pPr>
    </w:p>
    <w:p w:rsidR="0006102A" w:rsidRPr="002A6D22" w:rsidRDefault="008A0CF7" w:rsidP="00EC19B7">
      <w:pPr>
        <w:pStyle w:val="Titolo2"/>
        <w:numPr>
          <w:ilvl w:val="0"/>
          <w:numId w:val="24"/>
        </w:numPr>
        <w:spacing w:before="0" w:after="0"/>
        <w:jc w:val="both"/>
        <w:rPr>
          <w:sz w:val="18"/>
          <w:szCs w:val="18"/>
        </w:rPr>
      </w:pPr>
      <w:bookmarkStart w:id="190" w:name="_Toc442712077"/>
      <w:r>
        <w:rPr>
          <w:sz w:val="18"/>
          <w:szCs w:val="18"/>
        </w:rPr>
        <w:t>ta</w:t>
      </w:r>
      <w:r w:rsidR="0006102A" w:rsidRPr="002A6D22">
        <w:rPr>
          <w:sz w:val="18"/>
          <w:szCs w:val="18"/>
        </w:rPr>
        <w:t>glio e schiacciamento</w:t>
      </w:r>
      <w:bookmarkEnd w:id="190"/>
    </w:p>
    <w:p w:rsidR="0006102A" w:rsidRDefault="007A6290" w:rsidP="00390B34">
      <w:pPr>
        <w:pStyle w:val="corpodeltesto"/>
        <w:rPr>
          <w:sz w:val="18"/>
          <w:szCs w:val="18"/>
        </w:rPr>
      </w:pPr>
      <w:r w:rsidRPr="002A6D22">
        <w:rPr>
          <w:sz w:val="18"/>
          <w:szCs w:val="18"/>
        </w:rPr>
        <w:t>L’attrezzatura</w:t>
      </w:r>
      <w:r w:rsidR="00454E4D" w:rsidRPr="002A6D22">
        <w:rPr>
          <w:sz w:val="18"/>
          <w:szCs w:val="18"/>
        </w:rPr>
        <w:t xml:space="preserve"> presenta </w:t>
      </w:r>
      <w:r w:rsidR="00071EE9" w:rsidRPr="002A6D22">
        <w:rPr>
          <w:sz w:val="18"/>
          <w:szCs w:val="18"/>
        </w:rPr>
        <w:t xml:space="preserve">significativi </w:t>
      </w:r>
      <w:r w:rsidR="00454E4D" w:rsidRPr="002A6D22">
        <w:rPr>
          <w:sz w:val="18"/>
          <w:szCs w:val="18"/>
        </w:rPr>
        <w:t xml:space="preserve">rischi </w:t>
      </w:r>
      <w:r w:rsidR="00332DB6">
        <w:rPr>
          <w:sz w:val="18"/>
          <w:szCs w:val="18"/>
        </w:rPr>
        <w:t xml:space="preserve">specifici precedentemente dettagliati </w:t>
      </w:r>
      <w:r w:rsidR="00454E4D" w:rsidRPr="002A6D22">
        <w:rPr>
          <w:sz w:val="18"/>
          <w:szCs w:val="18"/>
        </w:rPr>
        <w:t>di taglio</w:t>
      </w:r>
      <w:r w:rsidR="00332DB6">
        <w:rPr>
          <w:sz w:val="18"/>
          <w:szCs w:val="18"/>
        </w:rPr>
        <w:t xml:space="preserve">, urto, trascinamento </w:t>
      </w:r>
      <w:r w:rsidR="00071EE9" w:rsidRPr="002A6D22">
        <w:rPr>
          <w:sz w:val="18"/>
          <w:szCs w:val="18"/>
        </w:rPr>
        <w:t>e/o schiacciamento</w:t>
      </w:r>
      <w:r w:rsidR="00454E4D" w:rsidRPr="002A6D22">
        <w:rPr>
          <w:sz w:val="18"/>
          <w:szCs w:val="18"/>
        </w:rPr>
        <w:t>.</w:t>
      </w:r>
      <w:r w:rsidR="00332DB6">
        <w:rPr>
          <w:sz w:val="18"/>
          <w:szCs w:val="18"/>
        </w:rPr>
        <w:t xml:space="preserve"> E’ imprescindibile ed obbligo per l’installatore/committente evitare che il personale impegnato possa raggiungere direttamente o con parti del corpo (arti superiori ed inferiori) le parti in movimento pericolose.</w:t>
      </w:r>
    </w:p>
    <w:p w:rsidR="00206BCB" w:rsidRDefault="00206BCB" w:rsidP="00390B34">
      <w:pPr>
        <w:pStyle w:val="corpodeltesto"/>
        <w:rPr>
          <w:sz w:val="18"/>
          <w:szCs w:val="18"/>
        </w:rPr>
      </w:pPr>
      <w:r>
        <w:rPr>
          <w:noProof/>
          <w:sz w:val="18"/>
          <w:szCs w:val="18"/>
          <w:lang w:bidi="ar-SA"/>
        </w:rPr>
        <mc:AlternateContent>
          <mc:Choice Requires="wpg">
            <w:drawing>
              <wp:anchor distT="0" distB="0" distL="114300" distR="114300" simplePos="0" relativeHeight="251736576" behindDoc="0" locked="0" layoutInCell="1" allowOverlap="1" wp14:anchorId="0ACE0F1F" wp14:editId="1E26DFE6">
                <wp:simplePos x="0" y="0"/>
                <wp:positionH relativeFrom="column">
                  <wp:posOffset>-44450</wp:posOffset>
                </wp:positionH>
                <wp:positionV relativeFrom="paragraph">
                  <wp:posOffset>76200</wp:posOffset>
                </wp:positionV>
                <wp:extent cx="6122670" cy="668655"/>
                <wp:effectExtent l="0" t="0" r="11430" b="17145"/>
                <wp:wrapNone/>
                <wp:docPr id="2817" name="Gruppo 2817"/>
                <wp:cNvGraphicFramePr/>
                <a:graphic xmlns:a="http://schemas.openxmlformats.org/drawingml/2006/main">
                  <a:graphicData uri="http://schemas.microsoft.com/office/word/2010/wordprocessingGroup">
                    <wpg:wgp>
                      <wpg:cNvGrpSpPr/>
                      <wpg:grpSpPr>
                        <a:xfrm>
                          <a:off x="0" y="0"/>
                          <a:ext cx="6122670" cy="668655"/>
                          <a:chOff x="0" y="0"/>
                          <a:chExt cx="6123248" cy="668655"/>
                        </a:xfrm>
                      </wpg:grpSpPr>
                      <wps:wsp>
                        <wps:cNvPr id="2818" name="Text Box 1654"/>
                        <wps:cNvSpPr txBox="1">
                          <a:spLocks noChangeArrowheads="1"/>
                        </wps:cNvSpPr>
                        <wps:spPr bwMode="auto">
                          <a:xfrm>
                            <a:off x="489528" y="0"/>
                            <a:ext cx="5633720" cy="6686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3DA8" w:rsidRPr="002A6D22" w:rsidRDefault="005A3DA8" w:rsidP="00206BCB">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06BCB">
                                <w:rPr>
                                  <w:rFonts w:ascii="Arial" w:hAnsi="Arial" w:cs="Arial"/>
                                  <w:b/>
                                  <w:sz w:val="18"/>
                                  <w:szCs w:val="18"/>
                                </w:rPr>
                                <w:t xml:space="preserve">E’ imprescindibile ed obbligo per l’installatore/committente </w:t>
                              </w:r>
                              <w:r>
                                <w:rPr>
                                  <w:rFonts w:ascii="Arial" w:hAnsi="Arial" w:cs="Arial"/>
                                  <w:b/>
                                  <w:sz w:val="18"/>
                                  <w:szCs w:val="18"/>
                                </w:rPr>
                                <w:t>impedire</w:t>
                              </w:r>
                              <w:r w:rsidRPr="00206BCB">
                                <w:rPr>
                                  <w:rFonts w:ascii="Arial" w:hAnsi="Arial" w:cs="Arial"/>
                                  <w:b/>
                                  <w:sz w:val="18"/>
                                  <w:szCs w:val="18"/>
                                </w:rPr>
                                <w:t xml:space="preserve"> che il personale impegnato possa raggiungere direttamente o con parti del corpo (arti superiori ed inferiori) le parti in movimento</w:t>
                              </w:r>
                              <w:r>
                                <w:rPr>
                                  <w:rFonts w:ascii="Arial" w:hAnsi="Arial" w:cs="Arial"/>
                                  <w:b/>
                                  <w:sz w:val="18"/>
                                  <w:szCs w:val="18"/>
                                </w:rPr>
                                <w:t xml:space="preserve"> pericolose</w:t>
                              </w:r>
                              <w:r w:rsidRPr="00206BCB">
                                <w:rPr>
                                  <w:rFonts w:ascii="Arial" w:hAnsi="Arial" w:cs="Arial"/>
                                  <w:b/>
                                  <w:sz w:val="18"/>
                                  <w:szCs w:val="18"/>
                                </w:rPr>
                                <w:t xml:space="preserve">. </w:t>
                              </w:r>
                              <w:r>
                                <w:rPr>
                                  <w:rFonts w:ascii="Arial" w:hAnsi="Arial" w:cs="Arial"/>
                                  <w:b/>
                                  <w:bCs/>
                                  <w:sz w:val="18"/>
                                  <w:szCs w:val="18"/>
                                </w:rPr>
                                <w:t xml:space="preserve">La IRD </w:t>
                              </w:r>
                              <w:r w:rsidRPr="002A6D22">
                                <w:rPr>
                                  <w:rFonts w:ascii="Arial" w:hAnsi="Arial" w:cs="Arial"/>
                                  <w:b/>
                                  <w:bCs/>
                                  <w:sz w:val="18"/>
                                  <w:szCs w:val="18"/>
                                </w:rPr>
                                <w:t>s.r.l. declina ogni responsabilità derivante dal mancato rispetto di queste indicazioni.</w:t>
                              </w:r>
                            </w:p>
                          </w:txbxContent>
                        </wps:txbx>
                        <wps:bodyPr rot="0" vert="horz" wrap="square" lIns="91440" tIns="45720" rIns="91440" bIns="45720" anchor="t" anchorCtr="0" upright="1">
                          <a:noAutofit/>
                        </wps:bodyPr>
                      </wps:wsp>
                      <pic:pic xmlns:pic="http://schemas.openxmlformats.org/drawingml/2006/picture">
                        <pic:nvPicPr>
                          <pic:cNvPr id="2819" name="Picture 2589" descr="Attenzio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166255"/>
                            <a:ext cx="4318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uppo 2817" o:spid="_x0000_s1093" style="position:absolute;left:0;text-align:left;margin-left:-3.5pt;margin-top:6pt;width:482.1pt;height:52.65pt;z-index:251736576" coordsize="61232,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">
                <v:shape id="_x0000_s1094" type="#_x0000_t202" style="position:absolute;left:4895;width:56337;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I/8QA&#10;AADdAAAADwAAAGRycy9kb3ducmV2LnhtbERPy2rCQBTdF/oPwy10p5NIK5o6CaVgFbGLRhd2d8nc&#10;PGjmTsiMSfz7zkLo8nDem2wyrRiod41lBfE8AkFcWN1wpeB82s5WIJxH1thaJgU3cpCljw8bTLQd&#10;+ZuG3FcihLBLUEHtfZdI6YqaDLq57YgDV9reoA+wr6TucQzhppWLKFpKgw2Hhho7+qip+M2vRgHt&#10;Xqrt7udrHenP4+HyWuYHvDVKPT9N728gPE3+X3x377WCxSoOc8O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yP/EAAAA3QAAAA8AAAAAAAAAAAAAAAAAmAIAAGRycy9k&#10;b3ducmV2LnhtbFBLBQYAAAAABAAEAPUAAACJAwAAAAA=&#10;" filled="f" strokecolor="red" strokeweight="1.5pt">
                  <v:textbox>
                    <w:txbxContent>
                      <w:p w:rsidR="005A3DA8" w:rsidRPr="002A6D22" w:rsidRDefault="005A3DA8" w:rsidP="00206BCB">
                        <w:pPr>
                          <w:jc w:val="both"/>
                          <w:rPr>
                            <w:rFonts w:ascii="Arial" w:hAnsi="Arial" w:cs="Arial"/>
                            <w:b/>
                            <w:noProof/>
                            <w:sz w:val="18"/>
                            <w:szCs w:val="18"/>
                            <w:lang w:bidi="ar-SA"/>
                          </w:rPr>
                        </w:pPr>
                        <w:r w:rsidRPr="002A6D22">
                          <w:rPr>
                            <w:rFonts w:ascii="Arial" w:hAnsi="Arial" w:cs="Arial"/>
                            <w:b/>
                            <w:noProof/>
                            <w:sz w:val="18"/>
                            <w:szCs w:val="18"/>
                            <w:lang w:bidi="ar-SA"/>
                          </w:rPr>
                          <w:t xml:space="preserve">ATTENZIONE: </w:t>
                        </w:r>
                        <w:r w:rsidRPr="00206BCB">
                          <w:rPr>
                            <w:rFonts w:ascii="Arial" w:hAnsi="Arial" w:cs="Arial"/>
                            <w:b/>
                            <w:sz w:val="18"/>
                            <w:szCs w:val="18"/>
                          </w:rPr>
                          <w:t xml:space="preserve">E’ imprescindibile ed obbligo per l’installatore/committente </w:t>
                        </w:r>
                        <w:r>
                          <w:rPr>
                            <w:rFonts w:ascii="Arial" w:hAnsi="Arial" w:cs="Arial"/>
                            <w:b/>
                            <w:sz w:val="18"/>
                            <w:szCs w:val="18"/>
                          </w:rPr>
                          <w:t>impedire</w:t>
                        </w:r>
                        <w:r w:rsidRPr="00206BCB">
                          <w:rPr>
                            <w:rFonts w:ascii="Arial" w:hAnsi="Arial" w:cs="Arial"/>
                            <w:b/>
                            <w:sz w:val="18"/>
                            <w:szCs w:val="18"/>
                          </w:rPr>
                          <w:t xml:space="preserve"> che il personale impegnato possa raggiungere direttamente o con parti del corpo (arti superiori ed inferiori) le parti in movimento</w:t>
                        </w:r>
                        <w:r>
                          <w:rPr>
                            <w:rFonts w:ascii="Arial" w:hAnsi="Arial" w:cs="Arial"/>
                            <w:b/>
                            <w:sz w:val="18"/>
                            <w:szCs w:val="18"/>
                          </w:rPr>
                          <w:t xml:space="preserve"> pericolose</w:t>
                        </w:r>
                        <w:r w:rsidRPr="00206BCB">
                          <w:rPr>
                            <w:rFonts w:ascii="Arial" w:hAnsi="Arial" w:cs="Arial"/>
                            <w:b/>
                            <w:sz w:val="18"/>
                            <w:szCs w:val="18"/>
                          </w:rPr>
                          <w:t xml:space="preserve">. </w:t>
                        </w:r>
                        <w:r>
                          <w:rPr>
                            <w:rFonts w:ascii="Arial" w:hAnsi="Arial" w:cs="Arial"/>
                            <w:b/>
                            <w:bCs/>
                            <w:sz w:val="18"/>
                            <w:szCs w:val="18"/>
                          </w:rPr>
                          <w:t xml:space="preserve">La IRD </w:t>
                        </w:r>
                        <w:r w:rsidRPr="002A6D22">
                          <w:rPr>
                            <w:rFonts w:ascii="Arial" w:hAnsi="Arial" w:cs="Arial"/>
                            <w:b/>
                            <w:bCs/>
                            <w:sz w:val="18"/>
                            <w:szCs w:val="18"/>
                          </w:rPr>
                          <w:t>s.r.l. declina ogni responsabilità derivante dal mancato rispetto di queste indicazioni.</w:t>
                        </w:r>
                      </w:p>
                    </w:txbxContent>
                  </v:textbox>
                </v:shape>
                <v:shape id="Picture 2589" o:spid="_x0000_s1095" type="#_x0000_t75" alt="Attenzione" style="position:absolute;top:1662;width:4318;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z8eDGAAAA3QAAAA8AAABkcnMvZG93bnJldi54bWxEj0FLw0AUhO+C/2F5gje7SaTSpt0WFQQp&#10;QTB66PGRfU1Cs2/j7rON/npXEDwOM/MNs95OblAnCrH3bCCfZaCIG297bg28vz3dLEBFQbY4eCYD&#10;XxRhu7m8WGNp/Zlf6VRLqxKEY4kGOpGx1Do2HTmMMz8SJ+/gg0NJMrTaBjwnuBt0kWV32mHPaaHD&#10;kR47ao71pzNQPexzqV7mt7vAYl3xsfyeKjHm+mq6X4ESmuQ//Nd+tgaKRb6E3zfpCe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Px4MYAAADdAAAADwAAAAAAAAAAAAAA&#10;AACfAgAAZHJzL2Rvd25yZXYueG1sUEsFBgAAAAAEAAQA9wAAAJIDAAAAAA==&#10;">
                  <v:imagedata r:id="rId24" o:title="Attenzione"/>
                  <v:path arrowok="t"/>
                  <o:lock v:ext="edit" aspectratio="f"/>
                </v:shape>
              </v:group>
            </w:pict>
          </mc:Fallback>
        </mc:AlternateContent>
      </w:r>
    </w:p>
    <w:p w:rsidR="00206BCB" w:rsidRDefault="00206BCB" w:rsidP="00390B34">
      <w:pPr>
        <w:pStyle w:val="corpodeltesto"/>
        <w:rPr>
          <w:sz w:val="18"/>
          <w:szCs w:val="18"/>
        </w:rPr>
      </w:pPr>
    </w:p>
    <w:p w:rsidR="00206BCB" w:rsidRDefault="00206BCB" w:rsidP="00390B34">
      <w:pPr>
        <w:pStyle w:val="corpodeltesto"/>
        <w:rPr>
          <w:sz w:val="18"/>
          <w:szCs w:val="18"/>
        </w:rPr>
      </w:pPr>
    </w:p>
    <w:p w:rsidR="00206BCB" w:rsidRDefault="00206BCB" w:rsidP="00390B34">
      <w:pPr>
        <w:pStyle w:val="corpodeltesto"/>
        <w:rPr>
          <w:sz w:val="18"/>
          <w:szCs w:val="18"/>
        </w:rPr>
      </w:pPr>
    </w:p>
    <w:p w:rsidR="00206BCB" w:rsidRDefault="00206BCB" w:rsidP="00390B34">
      <w:pPr>
        <w:pStyle w:val="corpodeltesto"/>
        <w:rPr>
          <w:sz w:val="18"/>
          <w:szCs w:val="18"/>
        </w:rPr>
      </w:pPr>
    </w:p>
    <w:p w:rsidR="00206BCB" w:rsidRDefault="00206BCB" w:rsidP="00390B34">
      <w:pPr>
        <w:pStyle w:val="corpodeltesto"/>
        <w:rPr>
          <w:sz w:val="18"/>
          <w:szCs w:val="18"/>
        </w:rPr>
      </w:pPr>
    </w:p>
    <w:p w:rsidR="00206BCB" w:rsidRDefault="00206BCB" w:rsidP="00390B34">
      <w:pPr>
        <w:pStyle w:val="corpodeltesto"/>
        <w:rPr>
          <w:sz w:val="18"/>
          <w:szCs w:val="18"/>
        </w:rPr>
      </w:pPr>
    </w:p>
    <w:bookmarkEnd w:id="144"/>
    <w:p w:rsidR="002B4B27" w:rsidRDefault="002B4B27" w:rsidP="00390B34">
      <w:pPr>
        <w:pStyle w:val="corpodeltesto"/>
        <w:rPr>
          <w:sz w:val="18"/>
          <w:szCs w:val="18"/>
        </w:rPr>
      </w:pPr>
    </w:p>
    <w:sectPr w:rsidR="002B4B27" w:rsidSect="00BB5869">
      <w:footerReference w:type="default" r:id="rId29"/>
      <w:headerReference w:type="first" r:id="rId30"/>
      <w:footerReference w:type="first" r:id="rId31"/>
      <w:pgSz w:w="11907" w:h="16840" w:code="9"/>
      <w:pgMar w:top="1985" w:right="1200" w:bottom="1276" w:left="1134" w:header="567" w:footer="77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FEB" w:rsidRDefault="00081FEB">
      <w:r>
        <w:separator/>
      </w:r>
    </w:p>
  </w:endnote>
  <w:endnote w:type="continuationSeparator" w:id="0">
    <w:p w:rsidR="00081FEB" w:rsidRDefault="00081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A8" w:rsidRDefault="005A3DA8" w:rsidP="004E644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44259">
      <w:rPr>
        <w:rStyle w:val="Numeropagina"/>
        <w:noProof/>
      </w:rPr>
      <w:t>8</w:t>
    </w:r>
    <w:r>
      <w:rPr>
        <w:rStyle w:val="Numeropagina"/>
      </w:rPr>
      <w:fldChar w:fldCharType="end"/>
    </w:r>
  </w:p>
  <w:p w:rsidR="005A3DA8" w:rsidRDefault="005A3DA8" w:rsidP="00464534">
    <w:pPr>
      <w:pStyle w:val="Pidipagina"/>
      <w:ind w:right="360" w:firstLine="360"/>
    </w:pPr>
    <w:r>
      <w:rPr>
        <w:noProof/>
        <w:lang w:bidi="ar-SA"/>
      </w:rPr>
      <mc:AlternateContent>
        <mc:Choice Requires="wpg">
          <w:drawing>
            <wp:anchor distT="0" distB="0" distL="114300" distR="114300" simplePos="0" relativeHeight="251653120" behindDoc="0" locked="0" layoutInCell="1" allowOverlap="1" wp14:anchorId="28DAC07E" wp14:editId="6B176EA6">
              <wp:simplePos x="0" y="0"/>
              <wp:positionH relativeFrom="column">
                <wp:posOffset>16510</wp:posOffset>
              </wp:positionH>
              <wp:positionV relativeFrom="paragraph">
                <wp:posOffset>10160</wp:posOffset>
              </wp:positionV>
              <wp:extent cx="5943600" cy="228600"/>
              <wp:effectExtent l="0" t="0" r="0" b="0"/>
              <wp:wrapNone/>
              <wp:docPr id="1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
                        <a:chOff x="1161" y="15844"/>
                        <a:chExt cx="9360" cy="360"/>
                      </a:xfrm>
                    </wpg:grpSpPr>
                    <wps:wsp>
                      <wps:cNvPr id="12" name="Text Box 267"/>
                      <wps:cNvSpPr txBox="1">
                        <a:spLocks noChangeArrowheads="1"/>
                      </wps:cNvSpPr>
                      <wps:spPr bwMode="auto">
                        <a:xfrm>
                          <a:off x="2061" y="15844"/>
                          <a:ext cx="8460" cy="360"/>
                        </a:xfrm>
                        <a:prstGeom prst="rect">
                          <a:avLst/>
                        </a:prstGeom>
                        <a:solidFill>
                          <a:srgbClr val="DDDDDD">
                            <a:alpha val="5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DA8" w:rsidRPr="00AF1905" w:rsidRDefault="005A3DA8" w:rsidP="005C5F24">
                            <w:pPr>
                              <w:rPr>
                                <w:rFonts w:ascii="Arial Black" w:hAnsi="Arial Black"/>
                                <w:sz w:val="24"/>
                                <w:szCs w:val="24"/>
                              </w:rPr>
                            </w:pPr>
                            <w:r w:rsidRPr="00AF1905">
                              <w:tab/>
                            </w:r>
                          </w:p>
                        </w:txbxContent>
                      </wps:txbx>
                      <wps:bodyPr rot="0" vert="horz" wrap="square" lIns="91440" tIns="45720" rIns="91440" bIns="45720" anchor="t" anchorCtr="0" upright="1">
                        <a:noAutofit/>
                      </wps:bodyPr>
                    </wps:wsp>
                    <wps:wsp>
                      <wps:cNvPr id="13" name="Text Box 268"/>
                      <wps:cNvSpPr txBox="1">
                        <a:spLocks noChangeArrowheads="1"/>
                      </wps:cNvSpPr>
                      <wps:spPr bwMode="auto">
                        <a:xfrm>
                          <a:off x="1161" y="15844"/>
                          <a:ext cx="900" cy="360"/>
                        </a:xfrm>
                        <a:prstGeom prst="rect">
                          <a:avLst/>
                        </a:prstGeom>
                        <a:solidFill>
                          <a:srgbClr val="FFFF99"/>
                        </a:solidFill>
                        <a:ln w="12700">
                          <a:solidFill>
                            <a:srgbClr val="000000"/>
                          </a:solidFill>
                          <a:miter lim="800000"/>
                          <a:headEnd/>
                          <a:tailEnd/>
                        </a:ln>
                      </wps:spPr>
                      <wps:txbx>
                        <w:txbxContent>
                          <w:p w:rsidR="005A3DA8" w:rsidRPr="00AF1905" w:rsidRDefault="005A3DA8" w:rsidP="005C5F24">
                            <w:pPr>
                              <w:rPr>
                                <w:rFonts w:ascii="Arial" w:hAnsi="Arial" w:cs="Arial"/>
                                <w:b/>
                                <w:sz w:val="18"/>
                                <w:szCs w:val="18"/>
                              </w:rPr>
                            </w:pPr>
                            <w:r w:rsidRPr="007929FC">
                              <w:rPr>
                                <w:rFonts w:ascii="Arial" w:hAnsi="Arial" w:cs="Arial"/>
                                <w:b/>
                                <w:i/>
                              </w:rPr>
                              <w:fldChar w:fldCharType="begin"/>
                            </w:r>
                            <w:r w:rsidRPr="007929FC">
                              <w:rPr>
                                <w:rFonts w:ascii="Arial" w:hAnsi="Arial" w:cs="Arial"/>
                                <w:b/>
                                <w:i/>
                              </w:rPr>
                              <w:instrText xml:space="preserve"> PAGE </w:instrText>
                            </w:r>
                            <w:r w:rsidRPr="007929FC">
                              <w:rPr>
                                <w:rFonts w:ascii="Arial" w:hAnsi="Arial" w:cs="Arial"/>
                                <w:b/>
                                <w:i/>
                              </w:rPr>
                              <w:fldChar w:fldCharType="separate"/>
                            </w:r>
                            <w:r w:rsidR="00E44259">
                              <w:rPr>
                                <w:rFonts w:ascii="Arial" w:hAnsi="Arial" w:cs="Arial"/>
                                <w:b/>
                                <w:i/>
                                <w:noProof/>
                              </w:rPr>
                              <w:t>8</w:t>
                            </w:r>
                            <w:r w:rsidRPr="007929FC">
                              <w:rPr>
                                <w:rFonts w:ascii="Arial" w:hAnsi="Arial" w:cs="Arial"/>
                                <w:b/>
                                <w:i/>
                              </w:rPr>
                              <w:fldChar w:fldCharType="end"/>
                            </w:r>
                            <w:r w:rsidRPr="007929FC">
                              <w:rPr>
                                <w:rFonts w:ascii="Arial" w:hAnsi="Arial" w:cs="Arial"/>
                                <w:b/>
                                <w:i/>
                              </w:rPr>
                              <w:t xml:space="preserve"> /  </w:t>
                            </w:r>
                            <w:r>
                              <w:rPr>
                                <w:rFonts w:ascii="Arial" w:hAnsi="Arial" w:cs="Arial"/>
                                <w:b/>
                                <w:i/>
                              </w:rPr>
                              <w:t>11</w:t>
                            </w:r>
                          </w:p>
                          <w:p w:rsidR="005A3DA8" w:rsidRDefault="005A3DA8" w:rsidP="005C5F24"/>
                        </w:txbxContent>
                      </wps:txbx>
                      <wps:bodyPr rot="0" vert="horz" wrap="square" lIns="63500" tIns="31750" rIns="63500" bIns="2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98" style="position:absolute;left:0;text-align:left;margin-left:1.3pt;margin-top:.8pt;width:468pt;height:18pt;z-index:251653120" coordorigin="1161,15844" coordsize="9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">
              <v:shapetype id="_x0000_t202" coordsize="21600,21600" o:spt="202" path="m,l,21600r21600,l21600,xe">
                <v:stroke joinstyle="miter"/>
                <v:path gradientshapeok="t" o:connecttype="rect"/>
              </v:shapetype>
              <v:shape id="Text Box 267" o:spid="_x0000_s1099" type="#_x0000_t202" style="position:absolute;left:2061;top:15844;width:84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igcQA&#10;AADbAAAADwAAAGRycy9kb3ducmV2LnhtbESPQWvDMAyF74P+B6PCbovdHMaW1i2ltGyw7bCkl95E&#10;rCYhsRxiL8n+/Vwo7Cbx3vf0tNnNthMjDb5xrGGVKBDEpTMNVxrOxenpBYQPyAY7x6ThlzzstouH&#10;DWbGTfxNYx4qEUPYZ6ihDqHPpPRlTRZ94nriqF3dYDHEdaikGXCK4baTqVLP0mLD8UKNPR1qKtv8&#10;x2rACFw/Lp/q9VgWX3P71hY0Ka0fl/N+DSLQHP7Nd/rdxPop3H6JA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YoHEAAAA2wAAAA8AAAAAAAAAAAAAAAAAmAIAAGRycy9k&#10;b3ducmV2LnhtbFBLBQYAAAAABAAEAPUAAACJAwAAAAA=&#10;" fillcolor="#ddd" stroked="f">
                <v:fill opacity="34181f"/>
                <v:textbox>
                  <w:txbxContent>
                    <w:p w:rsidR="005A3DA8" w:rsidRPr="00AF1905" w:rsidRDefault="005A3DA8" w:rsidP="005C5F24">
                      <w:pPr>
                        <w:rPr>
                          <w:rFonts w:ascii="Arial Black" w:hAnsi="Arial Black"/>
                          <w:sz w:val="24"/>
                          <w:szCs w:val="24"/>
                        </w:rPr>
                      </w:pPr>
                      <w:r w:rsidRPr="00AF1905">
                        <w:tab/>
                      </w:r>
                    </w:p>
                  </w:txbxContent>
                </v:textbox>
              </v:shape>
              <v:shape id="Text Box 268" o:spid="_x0000_s1100" type="#_x0000_t202" style="position:absolute;left:1161;top:1584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Na8IA&#10;AADbAAAADwAAAGRycy9kb3ducmV2LnhtbERPTWsCMRC9C/0PYQQvotkqil2NUiqKh160pechGXcX&#10;N5N0k66rv94UCr3N433OatPZWrTUhMqxgudxBoJYO1NxoeDzYzdagAgR2WDtmBTcKMBm/dRbYW7c&#10;lY/UnmIhUgiHHBWUMfpcyqBLshjGzhMn7uwaizHBppCmwWsKt7WcZNlcWqw4NZTo6a0kfTn9WAXt&#10;9r3L9Ndxr+cvs29zuXt/Hs6UGvS71yWISF38F/+5DybNn8LvL+k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k1rwgAAANsAAAAPAAAAAAAAAAAAAAAAAJgCAABkcnMvZG93&#10;bnJldi54bWxQSwUGAAAAAAQABAD1AAAAhwMAAAAA&#10;" fillcolor="#ff9" strokeweight="1pt">
                <v:textbox inset="5pt,2.5pt,5pt,2pt">
                  <w:txbxContent>
                    <w:p w:rsidR="005A3DA8" w:rsidRPr="00AF1905" w:rsidRDefault="005A3DA8" w:rsidP="005C5F24">
                      <w:pPr>
                        <w:rPr>
                          <w:rFonts w:ascii="Arial" w:hAnsi="Arial" w:cs="Arial"/>
                          <w:b/>
                          <w:sz w:val="18"/>
                          <w:szCs w:val="18"/>
                        </w:rPr>
                      </w:pPr>
                      <w:r w:rsidRPr="007929FC">
                        <w:rPr>
                          <w:rFonts w:ascii="Arial" w:hAnsi="Arial" w:cs="Arial"/>
                          <w:b/>
                          <w:i/>
                        </w:rPr>
                        <w:fldChar w:fldCharType="begin"/>
                      </w:r>
                      <w:r w:rsidRPr="007929FC">
                        <w:rPr>
                          <w:rFonts w:ascii="Arial" w:hAnsi="Arial" w:cs="Arial"/>
                          <w:b/>
                          <w:i/>
                        </w:rPr>
                        <w:instrText xml:space="preserve"> PAGE </w:instrText>
                      </w:r>
                      <w:r w:rsidRPr="007929FC">
                        <w:rPr>
                          <w:rFonts w:ascii="Arial" w:hAnsi="Arial" w:cs="Arial"/>
                          <w:b/>
                          <w:i/>
                        </w:rPr>
                        <w:fldChar w:fldCharType="separate"/>
                      </w:r>
                      <w:r w:rsidR="00E44259">
                        <w:rPr>
                          <w:rFonts w:ascii="Arial" w:hAnsi="Arial" w:cs="Arial"/>
                          <w:b/>
                          <w:i/>
                          <w:noProof/>
                        </w:rPr>
                        <w:t>8</w:t>
                      </w:r>
                      <w:r w:rsidRPr="007929FC">
                        <w:rPr>
                          <w:rFonts w:ascii="Arial" w:hAnsi="Arial" w:cs="Arial"/>
                          <w:b/>
                          <w:i/>
                        </w:rPr>
                        <w:fldChar w:fldCharType="end"/>
                      </w:r>
                      <w:r w:rsidRPr="007929FC">
                        <w:rPr>
                          <w:rFonts w:ascii="Arial" w:hAnsi="Arial" w:cs="Arial"/>
                          <w:b/>
                          <w:i/>
                        </w:rPr>
                        <w:t xml:space="preserve"> /  </w:t>
                      </w:r>
                      <w:r>
                        <w:rPr>
                          <w:rFonts w:ascii="Arial" w:hAnsi="Arial" w:cs="Arial"/>
                          <w:b/>
                          <w:i/>
                        </w:rPr>
                        <w:t>11</w:t>
                      </w:r>
                    </w:p>
                    <w:p w:rsidR="005A3DA8" w:rsidRDefault="005A3DA8" w:rsidP="005C5F24"/>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A8" w:rsidRDefault="005A3DA8" w:rsidP="004E644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rsidR="005A3DA8" w:rsidRDefault="005A3DA8" w:rsidP="00464534">
    <w:pPr>
      <w:pStyle w:val="Pidipagina"/>
      <w:ind w:right="360" w:firstLine="360"/>
    </w:pPr>
    <w:r>
      <w:rPr>
        <w:noProof/>
        <w:lang w:bidi="ar-SA"/>
      </w:rPr>
      <mc:AlternateContent>
        <mc:Choice Requires="wpg">
          <w:drawing>
            <wp:anchor distT="0" distB="0" distL="114300" distR="114300" simplePos="0" relativeHeight="251652096" behindDoc="0" locked="0" layoutInCell="1" allowOverlap="1" wp14:anchorId="7CFCBE14" wp14:editId="0714F523">
              <wp:simplePos x="0" y="0"/>
              <wp:positionH relativeFrom="column">
                <wp:posOffset>130810</wp:posOffset>
              </wp:positionH>
              <wp:positionV relativeFrom="paragraph">
                <wp:posOffset>10160</wp:posOffset>
              </wp:positionV>
              <wp:extent cx="5943600" cy="228600"/>
              <wp:effectExtent l="0" t="0" r="0" b="0"/>
              <wp:wrapNone/>
              <wp:docPr id="8"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
                        <a:chOff x="1341" y="15844"/>
                        <a:chExt cx="9360" cy="360"/>
                      </a:xfrm>
                    </wpg:grpSpPr>
                    <wps:wsp>
                      <wps:cNvPr id="9" name="Text Box 246"/>
                      <wps:cNvSpPr txBox="1">
                        <a:spLocks noChangeArrowheads="1"/>
                      </wps:cNvSpPr>
                      <wps:spPr bwMode="auto">
                        <a:xfrm>
                          <a:off x="1341" y="15844"/>
                          <a:ext cx="8460" cy="360"/>
                        </a:xfrm>
                        <a:prstGeom prst="rect">
                          <a:avLst/>
                        </a:prstGeom>
                        <a:solidFill>
                          <a:srgbClr val="DDDDDD">
                            <a:alpha val="5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DA8" w:rsidRPr="00AF1905" w:rsidRDefault="005A3DA8" w:rsidP="00BD4B0A">
                            <w:pPr>
                              <w:rPr>
                                <w:rFonts w:ascii="Arial Black" w:hAnsi="Arial Black"/>
                                <w:sz w:val="24"/>
                                <w:szCs w:val="24"/>
                              </w:rPr>
                            </w:pPr>
                            <w:r w:rsidRPr="00AF1905">
                              <w:tab/>
                            </w:r>
                          </w:p>
                        </w:txbxContent>
                      </wps:txbx>
                      <wps:bodyPr rot="0" vert="horz" wrap="square" lIns="91440" tIns="45720" rIns="91440" bIns="45720" anchor="t" anchorCtr="0" upright="1">
                        <a:noAutofit/>
                      </wps:bodyPr>
                    </wps:wsp>
                    <wps:wsp>
                      <wps:cNvPr id="10" name="Text Box 247"/>
                      <wps:cNvSpPr txBox="1">
                        <a:spLocks noChangeArrowheads="1"/>
                      </wps:cNvSpPr>
                      <wps:spPr bwMode="auto">
                        <a:xfrm>
                          <a:off x="9801" y="15844"/>
                          <a:ext cx="900" cy="360"/>
                        </a:xfrm>
                        <a:prstGeom prst="rect">
                          <a:avLst/>
                        </a:prstGeom>
                        <a:solidFill>
                          <a:srgbClr val="FFFF99"/>
                        </a:solidFill>
                        <a:ln w="12700">
                          <a:solidFill>
                            <a:srgbClr val="000000"/>
                          </a:solidFill>
                          <a:miter lim="800000"/>
                          <a:headEnd/>
                          <a:tailEnd/>
                        </a:ln>
                      </wps:spPr>
                      <wps:txbx>
                        <w:txbxContent>
                          <w:p w:rsidR="005A3DA8" w:rsidRPr="00AF1905" w:rsidRDefault="005A3DA8" w:rsidP="00BD4B0A">
                            <w:pPr>
                              <w:rPr>
                                <w:rFonts w:ascii="Arial" w:hAnsi="Arial" w:cs="Arial"/>
                                <w:b/>
                                <w:sz w:val="18"/>
                                <w:szCs w:val="18"/>
                              </w:rPr>
                            </w:pPr>
                            <w:r w:rsidRPr="007929FC">
                              <w:rPr>
                                <w:rFonts w:ascii="Arial" w:hAnsi="Arial" w:cs="Arial"/>
                                <w:b/>
                                <w:i/>
                              </w:rPr>
                              <w:fldChar w:fldCharType="begin"/>
                            </w:r>
                            <w:r w:rsidRPr="007929FC">
                              <w:rPr>
                                <w:rFonts w:ascii="Arial" w:hAnsi="Arial" w:cs="Arial"/>
                                <w:b/>
                                <w:i/>
                              </w:rPr>
                              <w:instrText xml:space="preserve"> PAGE </w:instrText>
                            </w:r>
                            <w:r w:rsidRPr="007929FC">
                              <w:rPr>
                                <w:rFonts w:ascii="Arial" w:hAnsi="Arial" w:cs="Arial"/>
                                <w:b/>
                                <w:i/>
                              </w:rPr>
                              <w:fldChar w:fldCharType="separate"/>
                            </w:r>
                            <w:r>
                              <w:rPr>
                                <w:rFonts w:ascii="Arial" w:hAnsi="Arial" w:cs="Arial"/>
                                <w:b/>
                                <w:i/>
                                <w:noProof/>
                              </w:rPr>
                              <w:t>3</w:t>
                            </w:r>
                            <w:r w:rsidRPr="007929FC">
                              <w:rPr>
                                <w:rFonts w:ascii="Arial" w:hAnsi="Arial" w:cs="Arial"/>
                                <w:b/>
                                <w:i/>
                              </w:rPr>
                              <w:fldChar w:fldCharType="end"/>
                            </w:r>
                            <w:r w:rsidRPr="007929FC">
                              <w:rPr>
                                <w:rFonts w:ascii="Arial" w:hAnsi="Arial" w:cs="Arial"/>
                                <w:b/>
                                <w:i/>
                              </w:rPr>
                              <w:t xml:space="preserve"> /  </w:t>
                            </w:r>
                            <w:r>
                              <w:rPr>
                                <w:rFonts w:ascii="Arial" w:hAnsi="Arial" w:cs="Arial"/>
                                <w:b/>
                                <w:i/>
                              </w:rPr>
                              <w:t>20</w:t>
                            </w:r>
                          </w:p>
                          <w:p w:rsidR="005A3DA8" w:rsidRDefault="005A3DA8" w:rsidP="00BD4B0A"/>
                        </w:txbxContent>
                      </wps:txbx>
                      <wps:bodyPr rot="0" vert="horz" wrap="square" lIns="63500" tIns="31750" rIns="63500" bIns="2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101" style="position:absolute;left:0;text-align:left;margin-left:10.3pt;margin-top:.8pt;width:468pt;height:18pt;z-index:251652096" coordorigin="1341,15844" coordsize="9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">
              <v:shapetype id="_x0000_t202" coordsize="21600,21600" o:spt="202" path="m,l,21600r21600,l21600,xe">
                <v:stroke joinstyle="miter"/>
                <v:path gradientshapeok="t" o:connecttype="rect"/>
              </v:shapetype>
              <v:shape id="Text Box 246" o:spid="_x0000_s1102" type="#_x0000_t202" style="position:absolute;left:1341;top:15844;width:84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ZscEA&#10;AADaAAAADwAAAGRycy9kb3ducmV2LnhtbESPQYvCMBSE7wv+h/AEb2uiB1mrUUQUBd2Ddi97ezTP&#10;trR5KU209d+bhQWPw8w3wyzXva3Fg1pfOtYwGSsQxJkzJecaftL95xcIH5AN1o5Jw5M8rFeDjyUm&#10;xnV8occ15CKWsE9QQxFCk0jps4Is+rFriKN3c63FEGWbS9NiF8ttLadKzaTFkuNCgQ1tC8qq691q&#10;wAjcTr9nNd9l6XdfHaqUOqX1aNhvFiAC9eEd/qePRsMc/q7EG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LGbHBAAAA2gAAAA8AAAAAAAAAAAAAAAAAmAIAAGRycy9kb3du&#10;cmV2LnhtbFBLBQYAAAAABAAEAPUAAACGAwAAAAA=&#10;" fillcolor="#ddd" stroked="f">
                <v:fill opacity="34181f"/>
                <v:textbox>
                  <w:txbxContent>
                    <w:p w:rsidR="005A3DA8" w:rsidRPr="00AF1905" w:rsidRDefault="005A3DA8" w:rsidP="00BD4B0A">
                      <w:pPr>
                        <w:rPr>
                          <w:rFonts w:ascii="Arial Black" w:hAnsi="Arial Black"/>
                          <w:sz w:val="24"/>
                          <w:szCs w:val="24"/>
                        </w:rPr>
                      </w:pPr>
                      <w:r w:rsidRPr="00AF1905">
                        <w:tab/>
                      </w:r>
                    </w:p>
                  </w:txbxContent>
                </v:textbox>
              </v:shape>
              <v:shape id="Text Box 247" o:spid="_x0000_s1103" type="#_x0000_t202" style="position:absolute;left:9801;top:1584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jTHMUA&#10;AADbAAAADwAAAGRycy9kb3ducmV2LnhtbESPQU/DMAyF70j8h8hIXNCWDmkTK8smtGmIA5cVxNlK&#10;vLZa42RN1hV+PT4gcbP1nt/7vNqMvlMD9akNbGA2LUAR2+Barg18fuwnT6BSRnbYBSYD35Rgs769&#10;WWHpwpUPNFS5VhLCqUQDTc6x1DrZhjymaYjEoh1D7zHL2tfa9XiVcN/px6JYaI8tS0ODkbYN2VN1&#10;8QaG3ftY2K/Dq10s52d3+onx+DA35v5ufHkGlWnM/+a/6zcn+EIvv8g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NMcxQAAANsAAAAPAAAAAAAAAAAAAAAAAJgCAABkcnMv&#10;ZG93bnJldi54bWxQSwUGAAAAAAQABAD1AAAAigMAAAAA&#10;" fillcolor="#ff9" strokeweight="1pt">
                <v:textbox inset="5pt,2.5pt,5pt,2pt">
                  <w:txbxContent>
                    <w:p w:rsidR="005A3DA8" w:rsidRPr="00AF1905" w:rsidRDefault="005A3DA8" w:rsidP="00BD4B0A">
                      <w:pPr>
                        <w:rPr>
                          <w:rFonts w:ascii="Arial" w:hAnsi="Arial" w:cs="Arial"/>
                          <w:b/>
                          <w:sz w:val="18"/>
                          <w:szCs w:val="18"/>
                        </w:rPr>
                      </w:pPr>
                      <w:r w:rsidRPr="007929FC">
                        <w:rPr>
                          <w:rFonts w:ascii="Arial" w:hAnsi="Arial" w:cs="Arial"/>
                          <w:b/>
                          <w:i/>
                        </w:rPr>
                        <w:fldChar w:fldCharType="begin"/>
                      </w:r>
                      <w:r w:rsidRPr="007929FC">
                        <w:rPr>
                          <w:rFonts w:ascii="Arial" w:hAnsi="Arial" w:cs="Arial"/>
                          <w:b/>
                          <w:i/>
                        </w:rPr>
                        <w:instrText xml:space="preserve"> PAGE </w:instrText>
                      </w:r>
                      <w:r w:rsidRPr="007929FC">
                        <w:rPr>
                          <w:rFonts w:ascii="Arial" w:hAnsi="Arial" w:cs="Arial"/>
                          <w:b/>
                          <w:i/>
                        </w:rPr>
                        <w:fldChar w:fldCharType="separate"/>
                      </w:r>
                      <w:r>
                        <w:rPr>
                          <w:rFonts w:ascii="Arial" w:hAnsi="Arial" w:cs="Arial"/>
                          <w:b/>
                          <w:i/>
                          <w:noProof/>
                        </w:rPr>
                        <w:t>3</w:t>
                      </w:r>
                      <w:r w:rsidRPr="007929FC">
                        <w:rPr>
                          <w:rFonts w:ascii="Arial" w:hAnsi="Arial" w:cs="Arial"/>
                          <w:b/>
                          <w:i/>
                        </w:rPr>
                        <w:fldChar w:fldCharType="end"/>
                      </w:r>
                      <w:r w:rsidRPr="007929FC">
                        <w:rPr>
                          <w:rFonts w:ascii="Arial" w:hAnsi="Arial" w:cs="Arial"/>
                          <w:b/>
                          <w:i/>
                        </w:rPr>
                        <w:t xml:space="preserve"> /  </w:t>
                      </w:r>
                      <w:r>
                        <w:rPr>
                          <w:rFonts w:ascii="Arial" w:hAnsi="Arial" w:cs="Arial"/>
                          <w:b/>
                          <w:i/>
                        </w:rPr>
                        <w:t>20</w:t>
                      </w:r>
                    </w:p>
                    <w:p w:rsidR="005A3DA8" w:rsidRDefault="005A3DA8" w:rsidP="00BD4B0A"/>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A8" w:rsidRDefault="005A3DA8" w:rsidP="004E644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44259">
      <w:rPr>
        <w:rStyle w:val="Numeropagina"/>
        <w:noProof/>
      </w:rPr>
      <w:t>9</w:t>
    </w:r>
    <w:r>
      <w:rPr>
        <w:rStyle w:val="Numeropagina"/>
      </w:rPr>
      <w:fldChar w:fldCharType="end"/>
    </w:r>
  </w:p>
  <w:p w:rsidR="005A3DA8" w:rsidRDefault="005A3DA8" w:rsidP="00464534">
    <w:pPr>
      <w:pStyle w:val="Pidipagina"/>
      <w:ind w:right="360" w:firstLine="360"/>
    </w:pPr>
    <w:r>
      <w:rPr>
        <w:noProof/>
        <w:lang w:bidi="ar-SA"/>
      </w:rPr>
      <mc:AlternateContent>
        <mc:Choice Requires="wpg">
          <w:drawing>
            <wp:anchor distT="0" distB="0" distL="114300" distR="114300" simplePos="0" relativeHeight="251656192" behindDoc="0" locked="0" layoutInCell="1" allowOverlap="1" wp14:anchorId="7CBA6D01" wp14:editId="16F4B66D">
              <wp:simplePos x="0" y="0"/>
              <wp:positionH relativeFrom="column">
                <wp:posOffset>130810</wp:posOffset>
              </wp:positionH>
              <wp:positionV relativeFrom="paragraph">
                <wp:posOffset>10160</wp:posOffset>
              </wp:positionV>
              <wp:extent cx="5943600" cy="228600"/>
              <wp:effectExtent l="0" t="0" r="0" b="0"/>
              <wp:wrapNone/>
              <wp:docPr id="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
                        <a:chOff x="1341" y="15844"/>
                        <a:chExt cx="9360" cy="360"/>
                      </a:xfrm>
                    </wpg:grpSpPr>
                    <wps:wsp>
                      <wps:cNvPr id="6" name="Text Box 365"/>
                      <wps:cNvSpPr txBox="1">
                        <a:spLocks noChangeArrowheads="1"/>
                      </wps:cNvSpPr>
                      <wps:spPr bwMode="auto">
                        <a:xfrm>
                          <a:off x="1341" y="15844"/>
                          <a:ext cx="8460" cy="360"/>
                        </a:xfrm>
                        <a:prstGeom prst="rect">
                          <a:avLst/>
                        </a:prstGeom>
                        <a:solidFill>
                          <a:srgbClr val="DDDDDD">
                            <a:alpha val="5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DA8" w:rsidRPr="00AF1905" w:rsidRDefault="005A3DA8" w:rsidP="00BD4B0A">
                            <w:pPr>
                              <w:rPr>
                                <w:rFonts w:ascii="Arial Black" w:hAnsi="Arial Black"/>
                                <w:sz w:val="24"/>
                                <w:szCs w:val="24"/>
                              </w:rPr>
                            </w:pPr>
                            <w:r w:rsidRPr="00AF1905">
                              <w:tab/>
                            </w:r>
                          </w:p>
                        </w:txbxContent>
                      </wps:txbx>
                      <wps:bodyPr rot="0" vert="horz" wrap="square" lIns="91440" tIns="45720" rIns="91440" bIns="45720" anchor="t" anchorCtr="0" upright="1">
                        <a:noAutofit/>
                      </wps:bodyPr>
                    </wps:wsp>
                    <wps:wsp>
                      <wps:cNvPr id="7" name="Text Box 366"/>
                      <wps:cNvSpPr txBox="1">
                        <a:spLocks noChangeArrowheads="1"/>
                      </wps:cNvSpPr>
                      <wps:spPr bwMode="auto">
                        <a:xfrm>
                          <a:off x="9801" y="15844"/>
                          <a:ext cx="900" cy="360"/>
                        </a:xfrm>
                        <a:prstGeom prst="rect">
                          <a:avLst/>
                        </a:prstGeom>
                        <a:solidFill>
                          <a:srgbClr val="FFFF99"/>
                        </a:solidFill>
                        <a:ln w="12700">
                          <a:solidFill>
                            <a:srgbClr val="000000"/>
                          </a:solidFill>
                          <a:miter lim="800000"/>
                          <a:headEnd/>
                          <a:tailEnd/>
                        </a:ln>
                      </wps:spPr>
                      <wps:txbx>
                        <w:txbxContent>
                          <w:p w:rsidR="005A3DA8" w:rsidRPr="00AF1905" w:rsidRDefault="005A3DA8" w:rsidP="00BD4B0A">
                            <w:pPr>
                              <w:rPr>
                                <w:rFonts w:ascii="Arial" w:hAnsi="Arial" w:cs="Arial"/>
                                <w:b/>
                                <w:sz w:val="18"/>
                                <w:szCs w:val="18"/>
                              </w:rPr>
                            </w:pPr>
                            <w:r w:rsidRPr="007929FC">
                              <w:rPr>
                                <w:rFonts w:ascii="Arial" w:hAnsi="Arial" w:cs="Arial"/>
                                <w:b/>
                                <w:i/>
                              </w:rPr>
                              <w:fldChar w:fldCharType="begin"/>
                            </w:r>
                            <w:r w:rsidRPr="007929FC">
                              <w:rPr>
                                <w:rFonts w:ascii="Arial" w:hAnsi="Arial" w:cs="Arial"/>
                                <w:b/>
                                <w:i/>
                              </w:rPr>
                              <w:instrText xml:space="preserve"> PAGE </w:instrText>
                            </w:r>
                            <w:r w:rsidRPr="007929FC">
                              <w:rPr>
                                <w:rFonts w:ascii="Arial" w:hAnsi="Arial" w:cs="Arial"/>
                                <w:b/>
                                <w:i/>
                              </w:rPr>
                              <w:fldChar w:fldCharType="separate"/>
                            </w:r>
                            <w:r w:rsidR="00E44259">
                              <w:rPr>
                                <w:rFonts w:ascii="Arial" w:hAnsi="Arial" w:cs="Arial"/>
                                <w:b/>
                                <w:i/>
                                <w:noProof/>
                              </w:rPr>
                              <w:t>9</w:t>
                            </w:r>
                            <w:r w:rsidRPr="007929FC">
                              <w:rPr>
                                <w:rFonts w:ascii="Arial" w:hAnsi="Arial" w:cs="Arial"/>
                                <w:b/>
                                <w:i/>
                              </w:rPr>
                              <w:fldChar w:fldCharType="end"/>
                            </w:r>
                            <w:r w:rsidRPr="007929FC">
                              <w:rPr>
                                <w:rFonts w:ascii="Arial" w:hAnsi="Arial" w:cs="Arial"/>
                                <w:b/>
                                <w:i/>
                              </w:rPr>
                              <w:t xml:space="preserve"> /  </w:t>
                            </w:r>
                            <w:r>
                              <w:rPr>
                                <w:rFonts w:ascii="Arial" w:hAnsi="Arial" w:cs="Arial"/>
                                <w:b/>
                                <w:i/>
                              </w:rPr>
                              <w:t>11</w:t>
                            </w:r>
                          </w:p>
                          <w:p w:rsidR="005A3DA8" w:rsidRDefault="005A3DA8" w:rsidP="00BD4B0A"/>
                        </w:txbxContent>
                      </wps:txbx>
                      <wps:bodyPr rot="0" vert="horz" wrap="square" lIns="63500" tIns="31750" rIns="63500" bIns="2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104" style="position:absolute;left:0;text-align:left;margin-left:10.3pt;margin-top:.8pt;width:468pt;height:18pt;z-index:251656192" coordorigin="1341,15844" coordsize="9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">
              <v:shapetype id="_x0000_t202" coordsize="21600,21600" o:spt="202" path="m,l,21600r21600,l21600,xe">
                <v:stroke joinstyle="miter"/>
                <v:path gradientshapeok="t" o:connecttype="rect"/>
              </v:shapetype>
              <v:shape id="Text Box 365" o:spid="_x0000_s1105" type="#_x0000_t202" style="position:absolute;left:1341;top:15844;width:84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Nw8IA&#10;AADaAAAADwAAAGRycy9kb3ducmV2LnhtbESPwWrDMBBE74X8g9hAb7XUHEzqRgmlJLSQ5FC7l94W&#10;a2MbWytjKbb791GhkOMw82aYzW62nRhp8I1jDc+JAkFcOtNwpeG7ODytQfiAbLBzTBp+ycNuu3jY&#10;YGbcxF805qESsYR9hhrqEPpMSl/WZNEnrieO3sUNFkOUQyXNgFMst51cKZVKiw3HhRp7eq+pbPOr&#10;1YARuBx/TuplXxbnuf1oC5qU1o/L+e0VRKA53MP/9KfRkMLflXg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I3DwgAAANoAAAAPAAAAAAAAAAAAAAAAAJgCAABkcnMvZG93&#10;bnJldi54bWxQSwUGAAAAAAQABAD1AAAAhwMAAAAA&#10;" fillcolor="#ddd" stroked="f">
                <v:fill opacity="34181f"/>
                <v:textbox>
                  <w:txbxContent>
                    <w:p w:rsidR="005A3DA8" w:rsidRPr="00AF1905" w:rsidRDefault="005A3DA8" w:rsidP="00BD4B0A">
                      <w:pPr>
                        <w:rPr>
                          <w:rFonts w:ascii="Arial Black" w:hAnsi="Arial Black"/>
                          <w:sz w:val="24"/>
                          <w:szCs w:val="24"/>
                        </w:rPr>
                      </w:pPr>
                      <w:r w:rsidRPr="00AF1905">
                        <w:tab/>
                      </w:r>
                    </w:p>
                  </w:txbxContent>
                </v:textbox>
              </v:shape>
              <v:shape id="Text Box 366" o:spid="_x0000_s1106" type="#_x0000_t202" style="position:absolute;left:9801;top:1584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JYY8QA&#10;AADaAAAADwAAAGRycy9kb3ducmV2LnhtbESPT2sCMRTE74V+h/CEXopmW/DfapTSUvHgRVs8P5Ln&#10;7uLmJd2k6+qnN4LgcZiZ3zDzZWdr0VITKscK3gYZCGLtTMWFgt+f7/4ERIjIBmvHpOBMAZaL56c5&#10;5sadeEvtLhYiQTjkqKCM0edSBl2SxTBwnjh5B9dYjEk2hTQNnhLc1vI9y0bSYsVpoURPnyXp4+7f&#10;Kmi/Nl2m99uVHk2Hf+Z48f7wOlTqpdd9zEBE6uIjfG+vjYIx3K6k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WGPEAAAA2gAAAA8AAAAAAAAAAAAAAAAAmAIAAGRycy9k&#10;b3ducmV2LnhtbFBLBQYAAAAABAAEAPUAAACJAwAAAAA=&#10;" fillcolor="#ff9" strokeweight="1pt">
                <v:textbox inset="5pt,2.5pt,5pt,2pt">
                  <w:txbxContent>
                    <w:p w:rsidR="005A3DA8" w:rsidRPr="00AF1905" w:rsidRDefault="005A3DA8" w:rsidP="00BD4B0A">
                      <w:pPr>
                        <w:rPr>
                          <w:rFonts w:ascii="Arial" w:hAnsi="Arial" w:cs="Arial"/>
                          <w:b/>
                          <w:sz w:val="18"/>
                          <w:szCs w:val="18"/>
                        </w:rPr>
                      </w:pPr>
                      <w:r w:rsidRPr="007929FC">
                        <w:rPr>
                          <w:rFonts w:ascii="Arial" w:hAnsi="Arial" w:cs="Arial"/>
                          <w:b/>
                          <w:i/>
                        </w:rPr>
                        <w:fldChar w:fldCharType="begin"/>
                      </w:r>
                      <w:r w:rsidRPr="007929FC">
                        <w:rPr>
                          <w:rFonts w:ascii="Arial" w:hAnsi="Arial" w:cs="Arial"/>
                          <w:b/>
                          <w:i/>
                        </w:rPr>
                        <w:instrText xml:space="preserve"> PAGE </w:instrText>
                      </w:r>
                      <w:r w:rsidRPr="007929FC">
                        <w:rPr>
                          <w:rFonts w:ascii="Arial" w:hAnsi="Arial" w:cs="Arial"/>
                          <w:b/>
                          <w:i/>
                        </w:rPr>
                        <w:fldChar w:fldCharType="separate"/>
                      </w:r>
                      <w:r w:rsidR="00E44259">
                        <w:rPr>
                          <w:rFonts w:ascii="Arial" w:hAnsi="Arial" w:cs="Arial"/>
                          <w:b/>
                          <w:i/>
                          <w:noProof/>
                        </w:rPr>
                        <w:t>9</w:t>
                      </w:r>
                      <w:r w:rsidRPr="007929FC">
                        <w:rPr>
                          <w:rFonts w:ascii="Arial" w:hAnsi="Arial" w:cs="Arial"/>
                          <w:b/>
                          <w:i/>
                        </w:rPr>
                        <w:fldChar w:fldCharType="end"/>
                      </w:r>
                      <w:r w:rsidRPr="007929FC">
                        <w:rPr>
                          <w:rFonts w:ascii="Arial" w:hAnsi="Arial" w:cs="Arial"/>
                          <w:b/>
                          <w:i/>
                        </w:rPr>
                        <w:t xml:space="preserve"> /  </w:t>
                      </w:r>
                      <w:r>
                        <w:rPr>
                          <w:rFonts w:ascii="Arial" w:hAnsi="Arial" w:cs="Arial"/>
                          <w:b/>
                          <w:i/>
                        </w:rPr>
                        <w:t>11</w:t>
                      </w:r>
                    </w:p>
                    <w:p w:rsidR="005A3DA8" w:rsidRDefault="005A3DA8" w:rsidP="00BD4B0A"/>
                  </w:txbxContent>
                </v:textbox>
              </v:shap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A8" w:rsidRDefault="005A3DA8">
    <w:pPr>
      <w:pStyle w:val="Pidipagina"/>
    </w:pPr>
    <w:r>
      <w:rPr>
        <w:noProof/>
        <w:lang w:bidi="ar-SA"/>
      </w:rPr>
      <mc:AlternateContent>
        <mc:Choice Requires="wpg">
          <w:drawing>
            <wp:anchor distT="0" distB="0" distL="114300" distR="114300" simplePos="0" relativeHeight="251655168" behindDoc="0" locked="0" layoutInCell="1" allowOverlap="1" wp14:anchorId="0B097297" wp14:editId="047DB844">
              <wp:simplePos x="0" y="0"/>
              <wp:positionH relativeFrom="column">
                <wp:posOffset>16510</wp:posOffset>
              </wp:positionH>
              <wp:positionV relativeFrom="paragraph">
                <wp:posOffset>10160</wp:posOffset>
              </wp:positionV>
              <wp:extent cx="5943600" cy="228600"/>
              <wp:effectExtent l="0" t="0" r="0" b="0"/>
              <wp:wrapNone/>
              <wp:docPr id="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
                        <a:chOff x="1341" y="15844"/>
                        <a:chExt cx="9360" cy="360"/>
                      </a:xfrm>
                    </wpg:grpSpPr>
                    <wps:wsp>
                      <wps:cNvPr id="2" name="Text Box 362"/>
                      <wps:cNvSpPr txBox="1">
                        <a:spLocks noChangeArrowheads="1"/>
                      </wps:cNvSpPr>
                      <wps:spPr bwMode="auto">
                        <a:xfrm>
                          <a:off x="1341" y="15844"/>
                          <a:ext cx="8460" cy="360"/>
                        </a:xfrm>
                        <a:prstGeom prst="rect">
                          <a:avLst/>
                        </a:prstGeom>
                        <a:solidFill>
                          <a:srgbClr val="DDDDDD">
                            <a:alpha val="5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DA8" w:rsidRPr="00AF1905" w:rsidRDefault="005A3DA8" w:rsidP="00677C38">
                            <w:pPr>
                              <w:rPr>
                                <w:rFonts w:ascii="Arial Black" w:hAnsi="Arial Black"/>
                                <w:sz w:val="24"/>
                                <w:szCs w:val="24"/>
                              </w:rPr>
                            </w:pPr>
                            <w:r w:rsidRPr="00AF1905">
                              <w:tab/>
                            </w:r>
                          </w:p>
                        </w:txbxContent>
                      </wps:txbx>
                      <wps:bodyPr rot="0" vert="horz" wrap="square" lIns="91440" tIns="45720" rIns="91440" bIns="45720" anchor="t" anchorCtr="0" upright="1">
                        <a:noAutofit/>
                      </wps:bodyPr>
                    </wps:wsp>
                    <wps:wsp>
                      <wps:cNvPr id="3" name="Text Box 363"/>
                      <wps:cNvSpPr txBox="1">
                        <a:spLocks noChangeArrowheads="1"/>
                      </wps:cNvSpPr>
                      <wps:spPr bwMode="auto">
                        <a:xfrm>
                          <a:off x="9801" y="15844"/>
                          <a:ext cx="900" cy="360"/>
                        </a:xfrm>
                        <a:prstGeom prst="rect">
                          <a:avLst/>
                        </a:prstGeom>
                        <a:solidFill>
                          <a:srgbClr val="FFFF99"/>
                        </a:solidFill>
                        <a:ln w="12700">
                          <a:solidFill>
                            <a:srgbClr val="000000"/>
                          </a:solidFill>
                          <a:miter lim="800000"/>
                          <a:headEnd/>
                          <a:tailEnd/>
                        </a:ln>
                      </wps:spPr>
                      <wps:txbx>
                        <w:txbxContent>
                          <w:p w:rsidR="005A3DA8" w:rsidRPr="00AF1905" w:rsidRDefault="005A3DA8" w:rsidP="00677C38">
                            <w:pPr>
                              <w:rPr>
                                <w:rFonts w:ascii="Arial" w:hAnsi="Arial" w:cs="Arial"/>
                                <w:b/>
                                <w:sz w:val="18"/>
                                <w:szCs w:val="18"/>
                              </w:rPr>
                            </w:pPr>
                            <w:r w:rsidRPr="007929FC">
                              <w:rPr>
                                <w:rFonts w:ascii="Arial" w:hAnsi="Arial" w:cs="Arial"/>
                                <w:b/>
                                <w:i/>
                              </w:rPr>
                              <w:fldChar w:fldCharType="begin"/>
                            </w:r>
                            <w:r w:rsidRPr="007929FC">
                              <w:rPr>
                                <w:rFonts w:ascii="Arial" w:hAnsi="Arial" w:cs="Arial"/>
                                <w:b/>
                                <w:i/>
                              </w:rPr>
                              <w:instrText xml:space="preserve"> PAGE </w:instrText>
                            </w:r>
                            <w:r w:rsidRPr="007929FC">
                              <w:rPr>
                                <w:rFonts w:ascii="Arial" w:hAnsi="Arial" w:cs="Arial"/>
                                <w:b/>
                                <w:i/>
                              </w:rPr>
                              <w:fldChar w:fldCharType="separate"/>
                            </w:r>
                            <w:r w:rsidR="004C63EF">
                              <w:rPr>
                                <w:rFonts w:ascii="Arial" w:hAnsi="Arial" w:cs="Arial"/>
                                <w:b/>
                                <w:i/>
                                <w:noProof/>
                              </w:rPr>
                              <w:t>1</w:t>
                            </w:r>
                            <w:r w:rsidRPr="007929FC">
                              <w:rPr>
                                <w:rFonts w:ascii="Arial" w:hAnsi="Arial" w:cs="Arial"/>
                                <w:b/>
                                <w:i/>
                              </w:rPr>
                              <w:fldChar w:fldCharType="end"/>
                            </w:r>
                            <w:r w:rsidRPr="007929FC">
                              <w:rPr>
                                <w:rFonts w:ascii="Arial" w:hAnsi="Arial" w:cs="Arial"/>
                                <w:b/>
                                <w:i/>
                              </w:rPr>
                              <w:t xml:space="preserve"> /  </w:t>
                            </w:r>
                            <w:r>
                              <w:rPr>
                                <w:rFonts w:ascii="Arial" w:hAnsi="Arial" w:cs="Arial"/>
                                <w:b/>
                                <w:i/>
                              </w:rPr>
                              <w:t>11</w:t>
                            </w:r>
                          </w:p>
                          <w:p w:rsidR="005A3DA8" w:rsidRDefault="005A3DA8" w:rsidP="00677C38"/>
                        </w:txbxContent>
                      </wps:txbx>
                      <wps:bodyPr rot="0" vert="horz" wrap="square" lIns="63500" tIns="31750" rIns="63500" bIns="2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108" style="position:absolute;margin-left:1.3pt;margin-top:.8pt;width:468pt;height:18pt;z-index:251655168" coordorigin="1341,15844" coordsize="9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">
              <v:shapetype id="_x0000_t202" coordsize="21600,21600" o:spt="202" path="m,l,21600r21600,l21600,xe">
                <v:stroke joinstyle="miter"/>
                <v:path gradientshapeok="t" o:connecttype="rect"/>
              </v:shapetype>
              <v:shape id="Text Box 362" o:spid="_x0000_s1109" type="#_x0000_t202" style="position:absolute;left:1341;top:15844;width:84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MIA&#10;AADaAAAADwAAAGRycy9kb3ducmV2LnhtbESPwWrDMBBE74X8g9hAb7UUH0rrRAkhJLTQ9lA7l9wW&#10;a2MbWytjqbb791Ug0OMw82aYzW62nRhp8I1jDatEgSAunWm40nAuTk8vIHxANtg5Jg2/5GG3XTxs&#10;MDNu4m8a81CJWMI+Qw11CH0mpS9rsugT1xNH7+oGiyHKoZJmwCmW206mSj1Liw3HhRp7OtRUtvmP&#10;1YARuH5cPtXrsSy+5vatLWhSWj8u5/0aRKA5/Ifv9LvRkMLtSr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4vAwgAAANoAAAAPAAAAAAAAAAAAAAAAAJgCAABkcnMvZG93&#10;bnJldi54bWxQSwUGAAAAAAQABAD1AAAAhwMAAAAA&#10;" fillcolor="#ddd" stroked="f">
                <v:fill opacity="34181f"/>
                <v:textbox>
                  <w:txbxContent>
                    <w:p w:rsidR="005A3DA8" w:rsidRPr="00AF1905" w:rsidRDefault="005A3DA8" w:rsidP="00677C38">
                      <w:pPr>
                        <w:rPr>
                          <w:rFonts w:ascii="Arial Black" w:hAnsi="Arial Black"/>
                          <w:sz w:val="24"/>
                          <w:szCs w:val="24"/>
                        </w:rPr>
                      </w:pPr>
                      <w:r w:rsidRPr="00AF1905">
                        <w:tab/>
                      </w:r>
                    </w:p>
                  </w:txbxContent>
                </v:textbox>
              </v:shape>
              <v:shape id="Text Box 363" o:spid="_x0000_s1110" type="#_x0000_t202" style="position:absolute;left:9801;top:1584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eYMMA&#10;AADaAAAADwAAAGRycy9kb3ducmV2LnhtbESPQWsCMRSE70L/Q3iCF9FsFcWuRikVxUMv2tLzI3nu&#10;Lm5e0k26rv56Uyj0OMzMN8xq09latNSEyrGC53EGglg7U3Gh4PNjN1qACBHZYO2YFNwowGb91Fth&#10;btyVj9SeYiEShEOOCsoYfS5l0CVZDGPniZN3do3FmGRTSNPgNcFtLSdZNpcWK04LJXp6K0lfTj9W&#10;Qbt97zL9ddzr+cvs21zu3p+HM6UG/e51CSJSF//Df+2DUTCF3yvpB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leYMMAAADaAAAADwAAAAAAAAAAAAAAAACYAgAAZHJzL2Rv&#10;d25yZXYueG1sUEsFBgAAAAAEAAQA9QAAAIgDAAAAAA==&#10;" fillcolor="#ff9" strokeweight="1pt">
                <v:textbox inset="5pt,2.5pt,5pt,2pt">
                  <w:txbxContent>
                    <w:p w:rsidR="005A3DA8" w:rsidRPr="00AF1905" w:rsidRDefault="005A3DA8" w:rsidP="00677C38">
                      <w:pPr>
                        <w:rPr>
                          <w:rFonts w:ascii="Arial" w:hAnsi="Arial" w:cs="Arial"/>
                          <w:b/>
                          <w:sz w:val="18"/>
                          <w:szCs w:val="18"/>
                        </w:rPr>
                      </w:pPr>
                      <w:r w:rsidRPr="007929FC">
                        <w:rPr>
                          <w:rFonts w:ascii="Arial" w:hAnsi="Arial" w:cs="Arial"/>
                          <w:b/>
                          <w:i/>
                        </w:rPr>
                        <w:fldChar w:fldCharType="begin"/>
                      </w:r>
                      <w:r w:rsidRPr="007929FC">
                        <w:rPr>
                          <w:rFonts w:ascii="Arial" w:hAnsi="Arial" w:cs="Arial"/>
                          <w:b/>
                          <w:i/>
                        </w:rPr>
                        <w:instrText xml:space="preserve"> PAGE </w:instrText>
                      </w:r>
                      <w:r w:rsidRPr="007929FC">
                        <w:rPr>
                          <w:rFonts w:ascii="Arial" w:hAnsi="Arial" w:cs="Arial"/>
                          <w:b/>
                          <w:i/>
                        </w:rPr>
                        <w:fldChar w:fldCharType="separate"/>
                      </w:r>
                      <w:r w:rsidR="004C63EF">
                        <w:rPr>
                          <w:rFonts w:ascii="Arial" w:hAnsi="Arial" w:cs="Arial"/>
                          <w:b/>
                          <w:i/>
                          <w:noProof/>
                        </w:rPr>
                        <w:t>1</w:t>
                      </w:r>
                      <w:r w:rsidRPr="007929FC">
                        <w:rPr>
                          <w:rFonts w:ascii="Arial" w:hAnsi="Arial" w:cs="Arial"/>
                          <w:b/>
                          <w:i/>
                        </w:rPr>
                        <w:fldChar w:fldCharType="end"/>
                      </w:r>
                      <w:r w:rsidRPr="007929FC">
                        <w:rPr>
                          <w:rFonts w:ascii="Arial" w:hAnsi="Arial" w:cs="Arial"/>
                          <w:b/>
                          <w:i/>
                        </w:rPr>
                        <w:t xml:space="preserve"> /  </w:t>
                      </w:r>
                      <w:r>
                        <w:rPr>
                          <w:rFonts w:ascii="Arial" w:hAnsi="Arial" w:cs="Arial"/>
                          <w:b/>
                          <w:i/>
                        </w:rPr>
                        <w:t>11</w:t>
                      </w:r>
                    </w:p>
                    <w:p w:rsidR="005A3DA8" w:rsidRDefault="005A3DA8" w:rsidP="00677C38"/>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FEB" w:rsidRDefault="00081FEB">
      <w:r>
        <w:separator/>
      </w:r>
    </w:p>
  </w:footnote>
  <w:footnote w:type="continuationSeparator" w:id="0">
    <w:p w:rsidR="00081FEB" w:rsidRDefault="00081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A8" w:rsidRDefault="005A3DA8" w:rsidP="00201D51">
    <w:pPr>
      <w:pStyle w:val="Intestazione"/>
      <w:ind w:right="360"/>
    </w:pPr>
    <w:r>
      <w:rPr>
        <w:noProof/>
        <w:lang w:bidi="ar-SA"/>
      </w:rPr>
      <w:pict>
        <v:group id="_x0000_s2476" style="position:absolute;margin-left:-11.35pt;margin-top:12.85pt;width:182.9pt;height:41.7pt;z-index:251660288" coordorigin="1111,885" coordsize="3120,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77" type="#_x0000_t136" style="position:absolute;left:1111;top:885;width:2984;height:133" fillcolor="black" stroked="f">
            <v:shadow color="#868686"/>
            <v:textpath style="font-family:&quot;Century Gothic&quot;;font-size:32pt;v-text-kern:t" trim="t" fitpath="t" string="Industrial Research &amp; Development"/>
          </v:shape>
          <v:shape id="_x0000_s2478" type="#_x0000_t136" style="position:absolute;left:2383;top:1401;width:1794;height:105" fillcolor="#f90" stroked="f">
            <v:shadow color="#868686"/>
            <v:textpath style="font-family:&quot;Arial Black&quot;;v-text-kern:t" trim="t" fitpath="t" string="S.R.L."/>
          </v:shape>
          <v:shape id="_x0000_s2479" type="#_x0000_t136" style="position:absolute;left:1111;top:1063;width:3120;height:297" fillcolor="black" stroked="f">
            <v:shadow color="#868686"/>
            <v:textpath style="font-family:&quot;Arial Black&quot;;v-text-kern:t" trim="t" fitpath="t" string="IRD"/>
          </v:shape>
        </v:group>
      </w:pict>
    </w:r>
    <w:r>
      <w:rPr>
        <w:noProof/>
        <w:lang w:bidi="ar-SA"/>
      </w:rPr>
      <mc:AlternateContent>
        <mc:Choice Requires="wps">
          <w:drawing>
            <wp:anchor distT="0" distB="0" distL="114300" distR="114300" simplePos="0" relativeHeight="251659264" behindDoc="1" locked="0" layoutInCell="1" allowOverlap="1" wp14:anchorId="622416C1" wp14:editId="1D89E7D8">
              <wp:simplePos x="0" y="0"/>
              <wp:positionH relativeFrom="column">
                <wp:posOffset>2375535</wp:posOffset>
              </wp:positionH>
              <wp:positionV relativeFrom="paragraph">
                <wp:posOffset>146685</wp:posOffset>
              </wp:positionV>
              <wp:extent cx="3940175" cy="570865"/>
              <wp:effectExtent l="0" t="0" r="0" b="0"/>
              <wp:wrapNone/>
              <wp:docPr id="1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570865"/>
                      </a:xfrm>
                      <a:prstGeom prst="rect">
                        <a:avLst/>
                      </a:prstGeom>
                      <a:solidFill>
                        <a:srgbClr val="C0C0C0">
                          <a:alpha val="5000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3DA8" w:rsidRPr="0042480A" w:rsidRDefault="005A3DA8" w:rsidP="002B4B27">
                          <w:pPr>
                            <w:ind w:left="709"/>
                            <w:rPr>
                              <w:rFonts w:ascii="Arial Black" w:hAnsi="Arial Black"/>
                              <w:i/>
                              <w:sz w:val="22"/>
                              <w:szCs w:val="22"/>
                            </w:rPr>
                          </w:pPr>
                          <w:r>
                            <w:rPr>
                              <w:rFonts w:ascii="Arial Black" w:hAnsi="Arial Black"/>
                              <w:i/>
                              <w:spacing w:val="-10"/>
                              <w:sz w:val="26"/>
                              <w:szCs w:val="26"/>
                            </w:rPr>
                            <w:t>Linea scarico basamenti  FMA</w:t>
                          </w:r>
                          <w:r>
                            <w:rPr>
                              <w:rFonts w:ascii="Arial" w:hAnsi="Arial" w:cs="Arial"/>
                              <w:b/>
                              <w:sz w:val="22"/>
                              <w:szCs w:val="22"/>
                            </w:rPr>
                            <w:t xml:space="preserve">           </w:t>
                          </w:r>
                          <w:r w:rsidRPr="0042480A">
                            <w:rPr>
                              <w:rFonts w:ascii="Arial" w:hAnsi="Arial" w:cs="Arial"/>
                              <w:b/>
                              <w:sz w:val="22"/>
                              <w:szCs w:val="22"/>
                            </w:rPr>
                            <w:t>MANUALE D’USO E MANUTENZIONE</w:t>
                          </w:r>
                        </w:p>
                      </w:txbxContent>
                    </wps:txbx>
                    <wps:bodyPr rot="0" vert="horz" wrap="square" lIns="9144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7" o:spid="_x0000_s1096" type="#_x0000_t202" style="position:absolute;margin-left:187.05pt;margin-top:11.55pt;width:310.25pt;height:4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" fillcolor="silver" stroked="f" strokeweight="1.5pt">
              <v:fill opacity="32896f"/>
              <v:textbox inset=",2.5mm">
                <w:txbxContent>
                  <w:p w:rsidR="005A3DA8" w:rsidRPr="0042480A" w:rsidRDefault="005A3DA8" w:rsidP="002B4B27">
                    <w:pPr>
                      <w:ind w:left="709"/>
                      <w:rPr>
                        <w:rFonts w:ascii="Arial Black" w:hAnsi="Arial Black"/>
                        <w:i/>
                        <w:sz w:val="22"/>
                        <w:szCs w:val="22"/>
                      </w:rPr>
                    </w:pPr>
                    <w:r>
                      <w:rPr>
                        <w:rFonts w:ascii="Arial Black" w:hAnsi="Arial Black"/>
                        <w:i/>
                        <w:spacing w:val="-10"/>
                        <w:sz w:val="26"/>
                        <w:szCs w:val="26"/>
                      </w:rPr>
                      <w:t>Linea scarico basamenti  FMA</w:t>
                    </w:r>
                    <w:r>
                      <w:rPr>
                        <w:rFonts w:ascii="Arial" w:hAnsi="Arial" w:cs="Arial"/>
                        <w:b/>
                        <w:sz w:val="22"/>
                        <w:szCs w:val="22"/>
                      </w:rPr>
                      <w:t xml:space="preserve">           </w:t>
                    </w:r>
                    <w:r w:rsidRPr="0042480A">
                      <w:rPr>
                        <w:rFonts w:ascii="Arial" w:hAnsi="Arial" w:cs="Arial"/>
                        <w:b/>
                        <w:sz w:val="22"/>
                        <w:szCs w:val="22"/>
                      </w:rPr>
                      <w:t>MANUALE D’USO E MANUTENZIONE</w:t>
                    </w:r>
                  </w:p>
                </w:txbxContent>
              </v:textbox>
            </v:shape>
          </w:pict>
        </mc:Fallback>
      </mc:AlternateContent>
    </w:r>
    <w:r>
      <w:rPr>
        <w:noProof/>
        <w:lang w:bidi="ar-SA"/>
      </w:rPr>
      <w:pict>
        <v:group id="_x0000_s2446" style="position:absolute;margin-left:7.7pt;margin-top:2.35pt;width:161.5pt;height:24.1pt;z-index:251657216;mso-position-horizontal-relative:text;mso-position-vertical-relative:text" coordorigin="2835,5017" coordsize="7875,1440" wrapcoords="3662 0 1522 0 288 1350 288 3600 82 5850 -41 9225 -41 10800 82 14400 576 18000 617 18900 2798 21375 3497 21375 21600 21375 20942 14400 20942 10800 21312 7650 21271 2025 20448 0 19749 0 3662 0">
          <v:shape id="_x0000_s2447" type="#_x0000_t136" style="position:absolute;left:2835;top:5017;width:1440;height:1440;mso-wrap-edited:f" wrapcoords="8550 0 6525 225 1350 2700 1350 3600 -225 7200 -225 10800 450 14625 3150 18000 3375 18900 15750 21600 19350 21600 20250 21600 21825 18225 21600 18000 20475 14400 21375 10800 21150 7200 19350 3600 19575 2700 14400 225 12150 0 8550 0" stroked="f">
            <v:shadow color="#868686"/>
            <v:textpath style="font-family:&quot;Arial Black&quot;;v-text-kern:t" trim="t" fitpath="t" string="Q"/>
          </v:shape>
          <v:shape id="_x0000_s2448" type="#_x0000_t136" style="position:absolute;left:4194;top:5017;width:1440;height:1440" stroked="f">
            <v:shadow color="#868686"/>
            <v:textpath style="font-family:&quot;Arial Black&quot;;v-text-kern:t" trim="t" fitpath="t" string="U"/>
          </v:shape>
          <v:shape id="_x0000_s2449" type="#_x0000_t136" style="position:absolute;left:6714;top:5017;width:1440;height:1440" stroked="f">
            <v:shadow color="#868686"/>
            <v:textpath style="font-family:&quot;Arial Black&quot;;v-text-kern:t" trim="t" fitpath="t" string="S"/>
          </v:shape>
          <v:shape id="_x0000_s2450" type="#_x0000_t136" style="position:absolute;left:7974;top:5017;width:1440;height:1440" stroked="f">
            <v:shadow color="#868686"/>
            <v:textpath style="font-family:&quot;Arial Black&quot;;v-text-kern:t" trim="t" fitpath="t" string="A"/>
          </v:shape>
          <v:shape id="_x0000_s2451" type="#_x0000_t136" style="position:absolute;left:9270;top:5017;width:1440;height:1440;mso-wrap-edited:f" wrapcoords="-225 0 -225 21600 21825 21600 18000 14400 18225 10800 20250 7200 19800 2475 16200 225 14175 0 -225 0" stroked="f">
            <v:shadow color="#868686"/>
            <v:textpath style="font-family:&quot;Arial Black&quot;;v-text-kern:t" trim="t" fitpath="t" string="R"/>
          </v:shape>
          <v:shape id="_x0000_s2452" type="#_x0000_t136" style="position:absolute;left:5454;top:5017;width:1440;height:1440" stroked="f">
            <v:shadow color="#868686"/>
            <v:textpath style="font-family:&quot;Arial Black&quot;;v-text-kern:t" trim="t" fitpath="t" string="A"/>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A8" w:rsidRDefault="005A3DA8">
    <w:pPr>
      <w:pStyle w:val="Intestazione"/>
    </w:pPr>
    <w:r>
      <w:rPr>
        <w:noProof/>
        <w:lang w:bidi="ar-SA"/>
      </w:rPr>
      <w:pict>
        <v:group id="_x0000_s2488" style="position:absolute;margin-left:-13pt;margin-top:9.3pt;width:182.9pt;height:41.7pt;z-index:251663360" coordorigin="1111,885" coordsize="3120,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9" type="#_x0000_t136" style="position:absolute;left:1111;top:885;width:2984;height:133" fillcolor="black" stroked="f">
            <v:shadow color="#868686"/>
            <v:textpath style="font-family:&quot;Century Gothic&quot;;font-size:32pt;v-text-kern:t" trim="t" fitpath="t" string="Industrial Research &amp; Development"/>
          </v:shape>
          <v:shape id="_x0000_s2490" type="#_x0000_t136" style="position:absolute;left:2383;top:1401;width:1794;height:105" fillcolor="#f90" stroked="f">
            <v:shadow color="#868686"/>
            <v:textpath style="font-family:&quot;Arial Black&quot;;v-text-kern:t" trim="t" fitpath="t" string="S.R.L."/>
          </v:shape>
          <v:shape id="_x0000_s2491" type="#_x0000_t136" style="position:absolute;left:1111;top:1063;width:3120;height:297" fillcolor="black" stroked="f">
            <v:shadow color="#868686"/>
            <v:textpath style="font-family:&quot;Arial Black&quot;;v-text-kern:t" trim="t" fitpath="t" string="IRD"/>
          </v:shape>
        </v:group>
      </w:pict>
    </w:r>
    <w:r>
      <w:rPr>
        <w:noProof/>
        <w:lang w:bidi="ar-SA"/>
      </w:rPr>
      <mc:AlternateContent>
        <mc:Choice Requires="wps">
          <w:drawing>
            <wp:anchor distT="0" distB="0" distL="114300" distR="114300" simplePos="0" relativeHeight="251662336" behindDoc="1" locked="0" layoutInCell="1" allowOverlap="1" wp14:anchorId="249B41BE" wp14:editId="7335D1E3">
              <wp:simplePos x="0" y="0"/>
              <wp:positionH relativeFrom="column">
                <wp:posOffset>2354580</wp:posOffset>
              </wp:positionH>
              <wp:positionV relativeFrom="paragraph">
                <wp:posOffset>101600</wp:posOffset>
              </wp:positionV>
              <wp:extent cx="3940175" cy="570865"/>
              <wp:effectExtent l="0" t="0" r="0" b="0"/>
              <wp:wrapNone/>
              <wp:docPr id="1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570865"/>
                      </a:xfrm>
                      <a:prstGeom prst="rect">
                        <a:avLst/>
                      </a:prstGeom>
                      <a:solidFill>
                        <a:srgbClr val="C0C0C0">
                          <a:alpha val="5000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3DA8" w:rsidRPr="0042480A" w:rsidRDefault="005A3DA8" w:rsidP="001D488F">
                          <w:pPr>
                            <w:ind w:left="709"/>
                            <w:rPr>
                              <w:rFonts w:ascii="Arial Black" w:hAnsi="Arial Black"/>
                              <w:i/>
                              <w:sz w:val="22"/>
                              <w:szCs w:val="22"/>
                            </w:rPr>
                          </w:pPr>
                          <w:r>
                            <w:rPr>
                              <w:rFonts w:ascii="Arial Black" w:hAnsi="Arial Black"/>
                              <w:i/>
                              <w:spacing w:val="-10"/>
                              <w:sz w:val="26"/>
                              <w:szCs w:val="26"/>
                            </w:rPr>
                            <w:t>Linea scarico basamenti  FMA</w:t>
                          </w:r>
                          <w:r>
                            <w:rPr>
                              <w:rFonts w:ascii="Arial" w:hAnsi="Arial" w:cs="Arial"/>
                              <w:b/>
                              <w:sz w:val="22"/>
                              <w:szCs w:val="22"/>
                            </w:rPr>
                            <w:t xml:space="preserve">           </w:t>
                          </w:r>
                          <w:r w:rsidRPr="0042480A">
                            <w:rPr>
                              <w:rFonts w:ascii="Arial" w:hAnsi="Arial" w:cs="Arial"/>
                              <w:b/>
                              <w:sz w:val="22"/>
                              <w:szCs w:val="22"/>
                            </w:rPr>
                            <w:t>MANUALE D’USO E MANUTENZIONE</w:t>
                          </w:r>
                        </w:p>
                        <w:p w:rsidR="005A3DA8" w:rsidRPr="0042480A" w:rsidRDefault="005A3DA8" w:rsidP="00A97634">
                          <w:pPr>
                            <w:spacing w:before="60"/>
                            <w:rPr>
                              <w:rFonts w:ascii="Arial Black" w:hAnsi="Arial Black"/>
                              <w:i/>
                              <w:sz w:val="22"/>
                              <w:szCs w:val="22"/>
                            </w:rPr>
                          </w:pPr>
                        </w:p>
                      </w:txbxContent>
                    </wps:txbx>
                    <wps:bodyPr rot="0" vert="horz" wrap="square" lIns="9144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9" o:spid="_x0000_s1097" type="#_x0000_t202" style="position:absolute;margin-left:185.4pt;margin-top:8pt;width:310.25pt;height:4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" fillcolor="silver" stroked="f" strokeweight="1.5pt">
              <v:fill opacity="32896f"/>
              <v:textbox inset=",2.5mm">
                <w:txbxContent>
                  <w:p w:rsidR="005A3DA8" w:rsidRPr="0042480A" w:rsidRDefault="005A3DA8" w:rsidP="001D488F">
                    <w:pPr>
                      <w:ind w:left="709"/>
                      <w:rPr>
                        <w:rFonts w:ascii="Arial Black" w:hAnsi="Arial Black"/>
                        <w:i/>
                        <w:sz w:val="22"/>
                        <w:szCs w:val="22"/>
                      </w:rPr>
                    </w:pPr>
                    <w:r>
                      <w:rPr>
                        <w:rFonts w:ascii="Arial Black" w:hAnsi="Arial Black"/>
                        <w:i/>
                        <w:spacing w:val="-10"/>
                        <w:sz w:val="26"/>
                        <w:szCs w:val="26"/>
                      </w:rPr>
                      <w:t>Linea scarico basamenti  FMA</w:t>
                    </w:r>
                    <w:r>
                      <w:rPr>
                        <w:rFonts w:ascii="Arial" w:hAnsi="Arial" w:cs="Arial"/>
                        <w:b/>
                        <w:sz w:val="22"/>
                        <w:szCs w:val="22"/>
                      </w:rPr>
                      <w:t xml:space="preserve">           </w:t>
                    </w:r>
                    <w:r w:rsidRPr="0042480A">
                      <w:rPr>
                        <w:rFonts w:ascii="Arial" w:hAnsi="Arial" w:cs="Arial"/>
                        <w:b/>
                        <w:sz w:val="22"/>
                        <w:szCs w:val="22"/>
                      </w:rPr>
                      <w:t>MANUALE D’USO E MANUTENZIONE</w:t>
                    </w:r>
                  </w:p>
                  <w:p w:rsidR="005A3DA8" w:rsidRPr="0042480A" w:rsidRDefault="005A3DA8" w:rsidP="00A97634">
                    <w:pPr>
                      <w:spacing w:before="60"/>
                      <w:rPr>
                        <w:rFonts w:ascii="Arial Black" w:hAnsi="Arial Black"/>
                        <w:i/>
                        <w:sz w:val="22"/>
                        <w:szCs w:val="22"/>
                      </w:rPr>
                    </w:pPr>
                  </w:p>
                </w:txbxContent>
              </v:textbox>
            </v:shape>
          </w:pict>
        </mc:Fallback>
      </mc:AlternateContent>
    </w:r>
    <w:r>
      <w:rPr>
        <w:noProof/>
        <w:lang w:bidi="ar-SA"/>
      </w:rPr>
      <w:pict>
        <v:group id="_x0000_s2480" style="position:absolute;margin-left:6.05pt;margin-top:-1.2pt;width:161.5pt;height:24.1pt;z-index:251661312;mso-position-horizontal-relative:text;mso-position-vertical-relative:text" coordorigin="2835,5017" coordsize="7875,1440" wrapcoords="3662 0 1522 0 288 1350 288 3600 82 5850 -41 9225 -41 10800 82 14400 576 18000 617 18900 2798 21375 3497 21375 21600 21375 20942 14400 20942 10800 21312 7650 21271 2025 20448 0 19749 0 3662 0">
          <v:shape id="_x0000_s2481" type="#_x0000_t136" style="position:absolute;left:2835;top:5017;width:1440;height:1440;mso-wrap-edited:f" wrapcoords="8550 0 6525 225 1350 2700 1350 3600 -225 7200 -225 10800 450 14625 3150 18000 3375 18900 15750 21600 19350 21600 20250 21600 21825 18225 21600 18000 20475 14400 21375 10800 21150 7200 19350 3600 19575 2700 14400 225 12150 0 8550 0" stroked="f">
            <v:shadow color="#868686"/>
            <v:textpath style="font-family:&quot;Arial Black&quot;;v-text-kern:t" trim="t" fitpath="t" string="Q"/>
          </v:shape>
          <v:shape id="_x0000_s2482" type="#_x0000_t136" style="position:absolute;left:4194;top:5017;width:1440;height:1440" stroked="f">
            <v:shadow color="#868686"/>
            <v:textpath style="font-family:&quot;Arial Black&quot;;v-text-kern:t" trim="t" fitpath="t" string="U"/>
          </v:shape>
          <v:shape id="_x0000_s2483" type="#_x0000_t136" style="position:absolute;left:6714;top:5017;width:1440;height:1440" stroked="f">
            <v:shadow color="#868686"/>
            <v:textpath style="font-family:&quot;Arial Black&quot;;v-text-kern:t" trim="t" fitpath="t" string="S"/>
          </v:shape>
          <v:shape id="_x0000_s2484" type="#_x0000_t136" style="position:absolute;left:7974;top:5017;width:1440;height:1440" stroked="f">
            <v:shadow color="#868686"/>
            <v:textpath style="font-family:&quot;Arial Black&quot;;v-text-kern:t" trim="t" fitpath="t" string="A"/>
          </v:shape>
          <v:shape id="_x0000_s2485" type="#_x0000_t136" style="position:absolute;left:9270;top:5017;width:1440;height:1440;mso-wrap-edited:f" wrapcoords="-225 0 -225 21600 21825 21600 18000 14400 18225 10800 20250 7200 19800 2475 16200 225 14175 0 -225 0" stroked="f">
            <v:shadow color="#868686"/>
            <v:textpath style="font-family:&quot;Arial Black&quot;;v-text-kern:t" trim="t" fitpath="t" string="R"/>
          </v:shape>
          <v:shape id="_x0000_s2486" type="#_x0000_t136" style="position:absolute;left:5454;top:5017;width:1440;height:1440" stroked="f">
            <v:shadow color="#868686"/>
            <v:textpath style="font-family:&quot;Arial Black&quot;;v-text-kern:t" trim="t" fitpath="t" string="A"/>
          </v:shap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A8" w:rsidRDefault="005A3DA8" w:rsidP="00A97634">
    <w:pPr>
      <w:pStyle w:val="Intestazione"/>
      <w:rPr>
        <w:sz w:val="22"/>
      </w:rPr>
    </w:pPr>
    <w:r>
      <w:rPr>
        <w:noProof/>
        <w:lang w:bidi="ar-SA"/>
      </w:rPr>
      <mc:AlternateContent>
        <mc:Choice Requires="wps">
          <w:drawing>
            <wp:anchor distT="0" distB="0" distL="114300" distR="114300" simplePos="0" relativeHeight="251654144" behindDoc="1" locked="0" layoutInCell="1" allowOverlap="1" wp14:anchorId="45073F33" wp14:editId="42106BEE">
              <wp:simplePos x="0" y="0"/>
              <wp:positionH relativeFrom="column">
                <wp:posOffset>2386330</wp:posOffset>
              </wp:positionH>
              <wp:positionV relativeFrom="paragraph">
                <wp:posOffset>136525</wp:posOffset>
              </wp:positionV>
              <wp:extent cx="3940175" cy="570865"/>
              <wp:effectExtent l="0" t="0" r="0" b="0"/>
              <wp:wrapNone/>
              <wp:docPr id="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570865"/>
                      </a:xfrm>
                      <a:prstGeom prst="rect">
                        <a:avLst/>
                      </a:prstGeom>
                      <a:solidFill>
                        <a:srgbClr val="C0C0C0">
                          <a:alpha val="5000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3DA8" w:rsidRPr="0042480A" w:rsidRDefault="005A3DA8" w:rsidP="002B4B27">
                          <w:pPr>
                            <w:spacing w:line="280" w:lineRule="exact"/>
                            <w:ind w:firstLine="709"/>
                            <w:rPr>
                              <w:rFonts w:ascii="Arial Black" w:hAnsi="Arial Black"/>
                              <w:i/>
                              <w:spacing w:val="-10"/>
                              <w:sz w:val="26"/>
                              <w:szCs w:val="26"/>
                            </w:rPr>
                          </w:pPr>
                          <w:r>
                            <w:rPr>
                              <w:rFonts w:ascii="Arial Black" w:hAnsi="Arial Black"/>
                              <w:i/>
                              <w:spacing w:val="-10"/>
                              <w:sz w:val="26"/>
                              <w:szCs w:val="26"/>
                            </w:rPr>
                            <w:t>Linea scarico basamenti  FMA</w:t>
                          </w:r>
                        </w:p>
                        <w:p w:rsidR="005A3DA8" w:rsidRPr="0042480A" w:rsidRDefault="005A3DA8" w:rsidP="00BD0A5B">
                          <w:pPr>
                            <w:spacing w:before="60"/>
                            <w:rPr>
                              <w:rFonts w:ascii="Arial Black" w:hAnsi="Arial Black"/>
                              <w:i/>
                              <w:sz w:val="22"/>
                              <w:szCs w:val="22"/>
                            </w:rPr>
                          </w:pPr>
                          <w:r>
                            <w:rPr>
                              <w:rFonts w:ascii="Arial" w:hAnsi="Arial" w:cs="Arial"/>
                              <w:b/>
                              <w:sz w:val="22"/>
                              <w:szCs w:val="22"/>
                            </w:rPr>
                            <w:t xml:space="preserve">           </w:t>
                          </w:r>
                          <w:r w:rsidRPr="0042480A">
                            <w:rPr>
                              <w:rFonts w:ascii="Arial" w:hAnsi="Arial" w:cs="Arial"/>
                              <w:b/>
                              <w:sz w:val="22"/>
                              <w:szCs w:val="22"/>
                            </w:rPr>
                            <w:t>MANUALE D’USO E MANUTENZIONE</w:t>
                          </w:r>
                        </w:p>
                      </w:txbxContent>
                    </wps:txbx>
                    <wps:bodyPr rot="0" vert="horz" wrap="square" lIns="9144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07" type="#_x0000_t202" style="position:absolute;margin-left:187.9pt;margin-top:10.75pt;width:310.25pt;height:4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" fillcolor="silver" stroked="f" strokeweight="1.5pt">
              <v:fill opacity="32896f"/>
              <v:textbox inset=",2.5mm">
                <w:txbxContent>
                  <w:p w:rsidR="005A3DA8" w:rsidRPr="0042480A" w:rsidRDefault="005A3DA8" w:rsidP="002B4B27">
                    <w:pPr>
                      <w:spacing w:line="280" w:lineRule="exact"/>
                      <w:ind w:firstLine="709"/>
                      <w:rPr>
                        <w:rFonts w:ascii="Arial Black" w:hAnsi="Arial Black"/>
                        <w:i/>
                        <w:spacing w:val="-10"/>
                        <w:sz w:val="26"/>
                        <w:szCs w:val="26"/>
                      </w:rPr>
                    </w:pPr>
                    <w:r>
                      <w:rPr>
                        <w:rFonts w:ascii="Arial Black" w:hAnsi="Arial Black"/>
                        <w:i/>
                        <w:spacing w:val="-10"/>
                        <w:sz w:val="26"/>
                        <w:szCs w:val="26"/>
                      </w:rPr>
                      <w:t>Linea scarico basamenti  FMA</w:t>
                    </w:r>
                  </w:p>
                  <w:p w:rsidR="005A3DA8" w:rsidRPr="0042480A" w:rsidRDefault="005A3DA8" w:rsidP="00BD0A5B">
                    <w:pPr>
                      <w:spacing w:before="60"/>
                      <w:rPr>
                        <w:rFonts w:ascii="Arial Black" w:hAnsi="Arial Black"/>
                        <w:i/>
                        <w:sz w:val="22"/>
                        <w:szCs w:val="22"/>
                      </w:rPr>
                    </w:pPr>
                    <w:r>
                      <w:rPr>
                        <w:rFonts w:ascii="Arial" w:hAnsi="Arial" w:cs="Arial"/>
                        <w:b/>
                        <w:sz w:val="22"/>
                        <w:szCs w:val="22"/>
                      </w:rPr>
                      <w:t xml:space="preserve">           </w:t>
                    </w:r>
                    <w:r w:rsidRPr="0042480A">
                      <w:rPr>
                        <w:rFonts w:ascii="Arial" w:hAnsi="Arial" w:cs="Arial"/>
                        <w:b/>
                        <w:sz w:val="22"/>
                        <w:szCs w:val="22"/>
                      </w:rPr>
                      <w:t>MANUALE D’USO E MANUTENZIONE</w:t>
                    </w:r>
                  </w:p>
                </w:txbxContent>
              </v:textbox>
            </v:shape>
          </w:pict>
        </mc:Fallback>
      </mc:AlternateContent>
    </w:r>
  </w:p>
  <w:p w:rsidR="005A3DA8" w:rsidRDefault="005A3DA8">
    <w:pPr>
      <w:pStyle w:val="Intestazione"/>
    </w:pPr>
    <w:r>
      <w:rPr>
        <w:noProof/>
        <w:lang w:bidi="ar-SA"/>
      </w:rPr>
      <w:pict>
        <v:group id="_x0000_s2471" style="position:absolute;margin-left:-10.5pt;margin-top:-.95pt;width:182.9pt;height:41.7pt;z-index:251658240" coordorigin="1111,885" coordsize="3120,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72" type="#_x0000_t136" style="position:absolute;left:1111;top:885;width:2984;height:133" fillcolor="black" stroked="f">
            <v:shadow color="#868686"/>
            <v:textpath style="font-family:&quot;Century Gothic&quot;;font-size:32pt;v-text-kern:t" trim="t" fitpath="t" string="Industrial Research &amp; Development"/>
          </v:shape>
          <v:shape id="_x0000_s2473" type="#_x0000_t136" style="position:absolute;left:2383;top:1401;width:1794;height:105" fillcolor="#f90" stroked="f">
            <v:shadow color="#868686"/>
            <v:textpath style="font-family:&quot;Arial Black&quot;;v-text-kern:t" trim="t" fitpath="t" string="S.R.L."/>
          </v:shape>
          <v:shape id="_x0000_s2474" type="#_x0000_t136" style="position:absolute;left:1111;top:1063;width:3120;height:297" fillcolor="black" stroked="f">
            <v:shadow color="#868686"/>
            <v:textpath style="font-family:&quot;Arial Black&quot;;v-text-kern:t" trim="t" fitpath="t" string="IRD"/>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F1C"/>
    <w:multiLevelType w:val="hybridMultilevel"/>
    <w:tmpl w:val="A4747106"/>
    <w:lvl w:ilvl="0" w:tplc="3A2C095E">
      <w:numFmt w:val="bullet"/>
      <w:lvlText w:val="-"/>
      <w:lvlJc w:val="left"/>
      <w:pPr>
        <w:ind w:left="4605" w:hanging="360"/>
      </w:pPr>
      <w:rPr>
        <w:rFonts w:ascii="Arial" w:eastAsia="Times New Roman" w:hAnsi="Arial" w:cs="Arial" w:hint="default"/>
      </w:rPr>
    </w:lvl>
    <w:lvl w:ilvl="1" w:tplc="04100003" w:tentative="1">
      <w:start w:val="1"/>
      <w:numFmt w:val="bullet"/>
      <w:lvlText w:val="o"/>
      <w:lvlJc w:val="left"/>
      <w:pPr>
        <w:ind w:left="5325" w:hanging="360"/>
      </w:pPr>
      <w:rPr>
        <w:rFonts w:ascii="Courier New" w:hAnsi="Courier New" w:cs="Courier New" w:hint="default"/>
      </w:rPr>
    </w:lvl>
    <w:lvl w:ilvl="2" w:tplc="04100005" w:tentative="1">
      <w:start w:val="1"/>
      <w:numFmt w:val="bullet"/>
      <w:lvlText w:val=""/>
      <w:lvlJc w:val="left"/>
      <w:pPr>
        <w:ind w:left="6045" w:hanging="360"/>
      </w:pPr>
      <w:rPr>
        <w:rFonts w:ascii="Wingdings" w:hAnsi="Wingdings" w:hint="default"/>
      </w:rPr>
    </w:lvl>
    <w:lvl w:ilvl="3" w:tplc="04100001" w:tentative="1">
      <w:start w:val="1"/>
      <w:numFmt w:val="bullet"/>
      <w:lvlText w:val=""/>
      <w:lvlJc w:val="left"/>
      <w:pPr>
        <w:ind w:left="6765" w:hanging="360"/>
      </w:pPr>
      <w:rPr>
        <w:rFonts w:ascii="Symbol" w:hAnsi="Symbol" w:hint="default"/>
      </w:rPr>
    </w:lvl>
    <w:lvl w:ilvl="4" w:tplc="04100003" w:tentative="1">
      <w:start w:val="1"/>
      <w:numFmt w:val="bullet"/>
      <w:lvlText w:val="o"/>
      <w:lvlJc w:val="left"/>
      <w:pPr>
        <w:ind w:left="7485" w:hanging="360"/>
      </w:pPr>
      <w:rPr>
        <w:rFonts w:ascii="Courier New" w:hAnsi="Courier New" w:cs="Courier New" w:hint="default"/>
      </w:rPr>
    </w:lvl>
    <w:lvl w:ilvl="5" w:tplc="04100005" w:tentative="1">
      <w:start w:val="1"/>
      <w:numFmt w:val="bullet"/>
      <w:lvlText w:val=""/>
      <w:lvlJc w:val="left"/>
      <w:pPr>
        <w:ind w:left="8205" w:hanging="360"/>
      </w:pPr>
      <w:rPr>
        <w:rFonts w:ascii="Wingdings" w:hAnsi="Wingdings" w:hint="default"/>
      </w:rPr>
    </w:lvl>
    <w:lvl w:ilvl="6" w:tplc="04100001" w:tentative="1">
      <w:start w:val="1"/>
      <w:numFmt w:val="bullet"/>
      <w:lvlText w:val=""/>
      <w:lvlJc w:val="left"/>
      <w:pPr>
        <w:ind w:left="8925" w:hanging="360"/>
      </w:pPr>
      <w:rPr>
        <w:rFonts w:ascii="Symbol" w:hAnsi="Symbol" w:hint="default"/>
      </w:rPr>
    </w:lvl>
    <w:lvl w:ilvl="7" w:tplc="04100003" w:tentative="1">
      <w:start w:val="1"/>
      <w:numFmt w:val="bullet"/>
      <w:lvlText w:val="o"/>
      <w:lvlJc w:val="left"/>
      <w:pPr>
        <w:ind w:left="9645" w:hanging="360"/>
      </w:pPr>
      <w:rPr>
        <w:rFonts w:ascii="Courier New" w:hAnsi="Courier New" w:cs="Courier New" w:hint="default"/>
      </w:rPr>
    </w:lvl>
    <w:lvl w:ilvl="8" w:tplc="04100005" w:tentative="1">
      <w:start w:val="1"/>
      <w:numFmt w:val="bullet"/>
      <w:lvlText w:val=""/>
      <w:lvlJc w:val="left"/>
      <w:pPr>
        <w:ind w:left="10365" w:hanging="360"/>
      </w:pPr>
      <w:rPr>
        <w:rFonts w:ascii="Wingdings" w:hAnsi="Wingdings" w:hint="default"/>
      </w:rPr>
    </w:lvl>
  </w:abstractNum>
  <w:abstractNum w:abstractNumId="1">
    <w:nsid w:val="04E60ECC"/>
    <w:multiLevelType w:val="hybridMultilevel"/>
    <w:tmpl w:val="381E5424"/>
    <w:lvl w:ilvl="0" w:tplc="833CFAFA">
      <w:start w:val="4"/>
      <w:numFmt w:val="decimal"/>
      <w:lvlText w:val="%1."/>
      <w:lvlJc w:val="left"/>
      <w:pPr>
        <w:tabs>
          <w:tab w:val="num" w:pos="360"/>
        </w:tabs>
        <w:ind w:left="340" w:hanging="340"/>
      </w:pPr>
      <w:rPr>
        <w:rFonts w:hint="default"/>
      </w:rPr>
    </w:lvl>
    <w:lvl w:ilvl="1" w:tplc="04100019" w:tentative="1">
      <w:start w:val="1"/>
      <w:numFmt w:val="lowerLetter"/>
      <w:lvlText w:val="%2."/>
      <w:lvlJc w:val="left"/>
      <w:pPr>
        <w:tabs>
          <w:tab w:val="num" w:pos="1440"/>
        </w:tabs>
        <w:ind w:left="1440" w:hanging="360"/>
      </w:pPr>
    </w:lvl>
    <w:lvl w:ilvl="2" w:tplc="AA34208E">
      <w:start w:val="3"/>
      <w:numFmt w:val="decimal"/>
      <w:lvlText w:val="%3."/>
      <w:lvlJc w:val="left"/>
      <w:pPr>
        <w:tabs>
          <w:tab w:val="num" w:pos="360"/>
        </w:tabs>
        <w:ind w:left="340" w:hanging="34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F47DAE"/>
    <w:multiLevelType w:val="multilevel"/>
    <w:tmpl w:val="CBBED002"/>
    <w:lvl w:ilvl="0">
      <w:start w:val="1"/>
      <w:numFmt w:val="none"/>
      <w:lvlText w:val="4.1"/>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F211933"/>
    <w:multiLevelType w:val="hybridMultilevel"/>
    <w:tmpl w:val="9C18DDDA"/>
    <w:lvl w:ilvl="0" w:tplc="04100013">
      <w:start w:val="1"/>
      <w:numFmt w:val="upperRoman"/>
      <w:lvlText w:val="%1."/>
      <w:lvlJc w:val="right"/>
      <w:pPr>
        <w:ind w:left="2250" w:hanging="360"/>
      </w:pPr>
    </w:lvl>
    <w:lvl w:ilvl="1" w:tplc="04100019" w:tentative="1">
      <w:start w:val="1"/>
      <w:numFmt w:val="lowerLetter"/>
      <w:lvlText w:val="%2."/>
      <w:lvlJc w:val="left"/>
      <w:pPr>
        <w:ind w:left="2970" w:hanging="360"/>
      </w:pPr>
    </w:lvl>
    <w:lvl w:ilvl="2" w:tplc="0410001B" w:tentative="1">
      <w:start w:val="1"/>
      <w:numFmt w:val="lowerRoman"/>
      <w:lvlText w:val="%3."/>
      <w:lvlJc w:val="right"/>
      <w:pPr>
        <w:ind w:left="3690" w:hanging="180"/>
      </w:pPr>
    </w:lvl>
    <w:lvl w:ilvl="3" w:tplc="0410000F" w:tentative="1">
      <w:start w:val="1"/>
      <w:numFmt w:val="decimal"/>
      <w:lvlText w:val="%4."/>
      <w:lvlJc w:val="left"/>
      <w:pPr>
        <w:ind w:left="4410" w:hanging="360"/>
      </w:pPr>
    </w:lvl>
    <w:lvl w:ilvl="4" w:tplc="04100019" w:tentative="1">
      <w:start w:val="1"/>
      <w:numFmt w:val="lowerLetter"/>
      <w:lvlText w:val="%5."/>
      <w:lvlJc w:val="left"/>
      <w:pPr>
        <w:ind w:left="5130" w:hanging="360"/>
      </w:pPr>
    </w:lvl>
    <w:lvl w:ilvl="5" w:tplc="0410001B" w:tentative="1">
      <w:start w:val="1"/>
      <w:numFmt w:val="lowerRoman"/>
      <w:lvlText w:val="%6."/>
      <w:lvlJc w:val="right"/>
      <w:pPr>
        <w:ind w:left="5850" w:hanging="180"/>
      </w:pPr>
    </w:lvl>
    <w:lvl w:ilvl="6" w:tplc="0410000F" w:tentative="1">
      <w:start w:val="1"/>
      <w:numFmt w:val="decimal"/>
      <w:lvlText w:val="%7."/>
      <w:lvlJc w:val="left"/>
      <w:pPr>
        <w:ind w:left="6570" w:hanging="360"/>
      </w:pPr>
    </w:lvl>
    <w:lvl w:ilvl="7" w:tplc="04100019" w:tentative="1">
      <w:start w:val="1"/>
      <w:numFmt w:val="lowerLetter"/>
      <w:lvlText w:val="%8."/>
      <w:lvlJc w:val="left"/>
      <w:pPr>
        <w:ind w:left="7290" w:hanging="360"/>
      </w:pPr>
    </w:lvl>
    <w:lvl w:ilvl="8" w:tplc="0410001B" w:tentative="1">
      <w:start w:val="1"/>
      <w:numFmt w:val="lowerRoman"/>
      <w:lvlText w:val="%9."/>
      <w:lvlJc w:val="right"/>
      <w:pPr>
        <w:ind w:left="8010" w:hanging="180"/>
      </w:pPr>
    </w:lvl>
  </w:abstractNum>
  <w:abstractNum w:abstractNumId="4">
    <w:nsid w:val="12516328"/>
    <w:multiLevelType w:val="singleLevel"/>
    <w:tmpl w:val="C518DDC4"/>
    <w:lvl w:ilvl="0">
      <w:start w:val="1"/>
      <w:numFmt w:val="bullet"/>
      <w:lvlText w:val=""/>
      <w:lvlJc w:val="left"/>
      <w:pPr>
        <w:tabs>
          <w:tab w:val="num" w:pos="360"/>
        </w:tabs>
        <w:ind w:left="360" w:hanging="360"/>
      </w:pPr>
      <w:rPr>
        <w:rFonts w:ascii="Symbol" w:hAnsi="Symbol" w:hint="default"/>
      </w:rPr>
    </w:lvl>
  </w:abstractNum>
  <w:abstractNum w:abstractNumId="5">
    <w:nsid w:val="15CB5499"/>
    <w:multiLevelType w:val="hybridMultilevel"/>
    <w:tmpl w:val="9C18DDDA"/>
    <w:lvl w:ilvl="0" w:tplc="04100013">
      <w:start w:val="1"/>
      <w:numFmt w:val="upperRoman"/>
      <w:lvlText w:val="%1."/>
      <w:lvlJc w:val="right"/>
      <w:pPr>
        <w:ind w:left="2250" w:hanging="360"/>
      </w:pPr>
    </w:lvl>
    <w:lvl w:ilvl="1" w:tplc="04100019" w:tentative="1">
      <w:start w:val="1"/>
      <w:numFmt w:val="lowerLetter"/>
      <w:lvlText w:val="%2."/>
      <w:lvlJc w:val="left"/>
      <w:pPr>
        <w:ind w:left="2970" w:hanging="360"/>
      </w:pPr>
    </w:lvl>
    <w:lvl w:ilvl="2" w:tplc="0410001B" w:tentative="1">
      <w:start w:val="1"/>
      <w:numFmt w:val="lowerRoman"/>
      <w:lvlText w:val="%3."/>
      <w:lvlJc w:val="right"/>
      <w:pPr>
        <w:ind w:left="3690" w:hanging="180"/>
      </w:pPr>
    </w:lvl>
    <w:lvl w:ilvl="3" w:tplc="0410000F" w:tentative="1">
      <w:start w:val="1"/>
      <w:numFmt w:val="decimal"/>
      <w:lvlText w:val="%4."/>
      <w:lvlJc w:val="left"/>
      <w:pPr>
        <w:ind w:left="4410" w:hanging="360"/>
      </w:pPr>
    </w:lvl>
    <w:lvl w:ilvl="4" w:tplc="04100019" w:tentative="1">
      <w:start w:val="1"/>
      <w:numFmt w:val="lowerLetter"/>
      <w:lvlText w:val="%5."/>
      <w:lvlJc w:val="left"/>
      <w:pPr>
        <w:ind w:left="5130" w:hanging="360"/>
      </w:pPr>
    </w:lvl>
    <w:lvl w:ilvl="5" w:tplc="0410001B" w:tentative="1">
      <w:start w:val="1"/>
      <w:numFmt w:val="lowerRoman"/>
      <w:lvlText w:val="%6."/>
      <w:lvlJc w:val="right"/>
      <w:pPr>
        <w:ind w:left="5850" w:hanging="180"/>
      </w:pPr>
    </w:lvl>
    <w:lvl w:ilvl="6" w:tplc="0410000F" w:tentative="1">
      <w:start w:val="1"/>
      <w:numFmt w:val="decimal"/>
      <w:lvlText w:val="%7."/>
      <w:lvlJc w:val="left"/>
      <w:pPr>
        <w:ind w:left="6570" w:hanging="360"/>
      </w:pPr>
    </w:lvl>
    <w:lvl w:ilvl="7" w:tplc="04100019" w:tentative="1">
      <w:start w:val="1"/>
      <w:numFmt w:val="lowerLetter"/>
      <w:lvlText w:val="%8."/>
      <w:lvlJc w:val="left"/>
      <w:pPr>
        <w:ind w:left="7290" w:hanging="360"/>
      </w:pPr>
    </w:lvl>
    <w:lvl w:ilvl="8" w:tplc="0410001B" w:tentative="1">
      <w:start w:val="1"/>
      <w:numFmt w:val="lowerRoman"/>
      <w:lvlText w:val="%9."/>
      <w:lvlJc w:val="right"/>
      <w:pPr>
        <w:ind w:left="8010" w:hanging="180"/>
      </w:pPr>
    </w:lvl>
  </w:abstractNum>
  <w:abstractNum w:abstractNumId="6">
    <w:nsid w:val="163938A3"/>
    <w:multiLevelType w:val="singleLevel"/>
    <w:tmpl w:val="B0A88E14"/>
    <w:lvl w:ilvl="0">
      <w:start w:val="1"/>
      <w:numFmt w:val="bullet"/>
      <w:lvlText w:val=""/>
      <w:lvlJc w:val="left"/>
      <w:pPr>
        <w:tabs>
          <w:tab w:val="num" w:pos="360"/>
        </w:tabs>
        <w:ind w:left="360" w:hanging="360"/>
      </w:pPr>
      <w:rPr>
        <w:rFonts w:ascii="Symbol" w:hAnsi="Symbol" w:hint="default"/>
      </w:rPr>
    </w:lvl>
  </w:abstractNum>
  <w:abstractNum w:abstractNumId="7">
    <w:nsid w:val="16B254C9"/>
    <w:multiLevelType w:val="multilevel"/>
    <w:tmpl w:val="33BE9242"/>
    <w:lvl w:ilvl="0">
      <w:start w:val="1"/>
      <w:numFmt w:val="none"/>
      <w:lvlText w:val="3.2"/>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17537449"/>
    <w:multiLevelType w:val="multilevel"/>
    <w:tmpl w:val="D712863C"/>
    <w:lvl w:ilvl="0">
      <w:start w:val="1"/>
      <w:numFmt w:val="none"/>
      <w:lvlText w:val="3.1"/>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1EE56E4A"/>
    <w:multiLevelType w:val="multilevel"/>
    <w:tmpl w:val="B882050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EFF4A57"/>
    <w:multiLevelType w:val="singleLevel"/>
    <w:tmpl w:val="2F0C4B46"/>
    <w:lvl w:ilvl="0">
      <w:start w:val="1"/>
      <w:numFmt w:val="bullet"/>
      <w:lvlText w:val=""/>
      <w:lvlJc w:val="left"/>
      <w:pPr>
        <w:tabs>
          <w:tab w:val="num" w:pos="360"/>
        </w:tabs>
        <w:ind w:left="360" w:hanging="360"/>
      </w:pPr>
      <w:rPr>
        <w:rFonts w:ascii="Symbol" w:hAnsi="Symbol" w:hint="default"/>
      </w:rPr>
    </w:lvl>
  </w:abstractNum>
  <w:abstractNum w:abstractNumId="11">
    <w:nsid w:val="1FB047E3"/>
    <w:multiLevelType w:val="multilevel"/>
    <w:tmpl w:val="0AA490DC"/>
    <w:lvl w:ilvl="0">
      <w:start w:val="1"/>
      <w:numFmt w:val="none"/>
      <w:lvlText w:val="1.1"/>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33045051"/>
    <w:multiLevelType w:val="singleLevel"/>
    <w:tmpl w:val="0410000F"/>
    <w:lvl w:ilvl="0">
      <w:start w:val="1"/>
      <w:numFmt w:val="decimal"/>
      <w:lvlText w:val="%1."/>
      <w:lvlJc w:val="left"/>
      <w:pPr>
        <w:tabs>
          <w:tab w:val="num" w:pos="360"/>
        </w:tabs>
        <w:ind w:left="360" w:hanging="360"/>
      </w:pPr>
    </w:lvl>
  </w:abstractNum>
  <w:abstractNum w:abstractNumId="13">
    <w:nsid w:val="36896133"/>
    <w:multiLevelType w:val="multilevel"/>
    <w:tmpl w:val="803CDCCE"/>
    <w:lvl w:ilvl="0">
      <w:start w:val="1"/>
      <w:numFmt w:val="none"/>
      <w:lvlText w:val="4.9"/>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417E4403"/>
    <w:multiLevelType w:val="hybridMultilevel"/>
    <w:tmpl w:val="DE2E45EA"/>
    <w:lvl w:ilvl="0" w:tplc="9DBA57D4">
      <w:numFmt w:val="bullet"/>
      <w:lvlText w:val="-"/>
      <w:lvlJc w:val="left"/>
      <w:pPr>
        <w:ind w:left="2910" w:hanging="360"/>
      </w:pPr>
      <w:rPr>
        <w:rFonts w:ascii="Arial" w:eastAsia="Times New Roman" w:hAnsi="Arial" w:cs="Arial" w:hint="default"/>
      </w:rPr>
    </w:lvl>
    <w:lvl w:ilvl="1" w:tplc="04100003" w:tentative="1">
      <w:start w:val="1"/>
      <w:numFmt w:val="bullet"/>
      <w:lvlText w:val="o"/>
      <w:lvlJc w:val="left"/>
      <w:pPr>
        <w:ind w:left="3630" w:hanging="360"/>
      </w:pPr>
      <w:rPr>
        <w:rFonts w:ascii="Courier New" w:hAnsi="Courier New" w:cs="Courier New" w:hint="default"/>
      </w:rPr>
    </w:lvl>
    <w:lvl w:ilvl="2" w:tplc="04100005" w:tentative="1">
      <w:start w:val="1"/>
      <w:numFmt w:val="bullet"/>
      <w:lvlText w:val=""/>
      <w:lvlJc w:val="left"/>
      <w:pPr>
        <w:ind w:left="4350" w:hanging="360"/>
      </w:pPr>
      <w:rPr>
        <w:rFonts w:ascii="Wingdings" w:hAnsi="Wingdings" w:hint="default"/>
      </w:rPr>
    </w:lvl>
    <w:lvl w:ilvl="3" w:tplc="04100001" w:tentative="1">
      <w:start w:val="1"/>
      <w:numFmt w:val="bullet"/>
      <w:lvlText w:val=""/>
      <w:lvlJc w:val="left"/>
      <w:pPr>
        <w:ind w:left="5070" w:hanging="360"/>
      </w:pPr>
      <w:rPr>
        <w:rFonts w:ascii="Symbol" w:hAnsi="Symbol" w:hint="default"/>
      </w:rPr>
    </w:lvl>
    <w:lvl w:ilvl="4" w:tplc="04100003" w:tentative="1">
      <w:start w:val="1"/>
      <w:numFmt w:val="bullet"/>
      <w:lvlText w:val="o"/>
      <w:lvlJc w:val="left"/>
      <w:pPr>
        <w:ind w:left="5790" w:hanging="360"/>
      </w:pPr>
      <w:rPr>
        <w:rFonts w:ascii="Courier New" w:hAnsi="Courier New" w:cs="Courier New" w:hint="default"/>
      </w:rPr>
    </w:lvl>
    <w:lvl w:ilvl="5" w:tplc="04100005" w:tentative="1">
      <w:start w:val="1"/>
      <w:numFmt w:val="bullet"/>
      <w:lvlText w:val=""/>
      <w:lvlJc w:val="left"/>
      <w:pPr>
        <w:ind w:left="6510" w:hanging="360"/>
      </w:pPr>
      <w:rPr>
        <w:rFonts w:ascii="Wingdings" w:hAnsi="Wingdings" w:hint="default"/>
      </w:rPr>
    </w:lvl>
    <w:lvl w:ilvl="6" w:tplc="04100001" w:tentative="1">
      <w:start w:val="1"/>
      <w:numFmt w:val="bullet"/>
      <w:lvlText w:val=""/>
      <w:lvlJc w:val="left"/>
      <w:pPr>
        <w:ind w:left="7230" w:hanging="360"/>
      </w:pPr>
      <w:rPr>
        <w:rFonts w:ascii="Symbol" w:hAnsi="Symbol" w:hint="default"/>
      </w:rPr>
    </w:lvl>
    <w:lvl w:ilvl="7" w:tplc="04100003" w:tentative="1">
      <w:start w:val="1"/>
      <w:numFmt w:val="bullet"/>
      <w:lvlText w:val="o"/>
      <w:lvlJc w:val="left"/>
      <w:pPr>
        <w:ind w:left="7950" w:hanging="360"/>
      </w:pPr>
      <w:rPr>
        <w:rFonts w:ascii="Courier New" w:hAnsi="Courier New" w:cs="Courier New" w:hint="default"/>
      </w:rPr>
    </w:lvl>
    <w:lvl w:ilvl="8" w:tplc="04100005" w:tentative="1">
      <w:start w:val="1"/>
      <w:numFmt w:val="bullet"/>
      <w:lvlText w:val=""/>
      <w:lvlJc w:val="left"/>
      <w:pPr>
        <w:ind w:left="8670" w:hanging="360"/>
      </w:pPr>
      <w:rPr>
        <w:rFonts w:ascii="Wingdings" w:hAnsi="Wingdings" w:hint="default"/>
      </w:rPr>
    </w:lvl>
  </w:abstractNum>
  <w:abstractNum w:abstractNumId="15">
    <w:nsid w:val="428C2FA5"/>
    <w:multiLevelType w:val="multilevel"/>
    <w:tmpl w:val="906E3E2C"/>
    <w:lvl w:ilvl="0">
      <w:start w:val="1"/>
      <w:numFmt w:val="none"/>
      <w:lvlText w:val="1.3"/>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42BC6B5B"/>
    <w:multiLevelType w:val="multilevel"/>
    <w:tmpl w:val="E6CE03B2"/>
    <w:lvl w:ilvl="0">
      <w:start w:val="1"/>
      <w:numFmt w:val="none"/>
      <w:lvlText w:val="4.4"/>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4BA70539"/>
    <w:multiLevelType w:val="multilevel"/>
    <w:tmpl w:val="75B072A4"/>
    <w:lvl w:ilvl="0">
      <w:start w:val="1"/>
      <w:numFmt w:val="none"/>
      <w:lvlText w:val="4.3"/>
      <w:lvlJc w:val="left"/>
      <w:pPr>
        <w:tabs>
          <w:tab w:val="num" w:pos="567"/>
        </w:tabs>
        <w:ind w:left="567" w:hanging="567"/>
      </w:pPr>
      <w:rPr>
        <w:rFonts w:hint="default"/>
      </w:rPr>
    </w:lvl>
    <w:lvl w:ilvl="1">
      <w:start w:val="1"/>
      <w:numFmt w:val="decimal"/>
      <w:lvlText w:val="%14.3"/>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51240A69"/>
    <w:multiLevelType w:val="singleLevel"/>
    <w:tmpl w:val="B0A88E14"/>
    <w:lvl w:ilvl="0">
      <w:start w:val="1"/>
      <w:numFmt w:val="bullet"/>
      <w:lvlText w:val=""/>
      <w:lvlJc w:val="left"/>
      <w:pPr>
        <w:tabs>
          <w:tab w:val="num" w:pos="360"/>
        </w:tabs>
        <w:ind w:left="360" w:hanging="360"/>
      </w:pPr>
      <w:rPr>
        <w:rFonts w:ascii="Symbol" w:hAnsi="Symbol" w:hint="default"/>
      </w:rPr>
    </w:lvl>
  </w:abstractNum>
  <w:abstractNum w:abstractNumId="19">
    <w:nsid w:val="5F325E98"/>
    <w:multiLevelType w:val="multilevel"/>
    <w:tmpl w:val="0D3AC2BA"/>
    <w:lvl w:ilvl="0">
      <w:start w:val="1"/>
      <w:numFmt w:val="none"/>
      <w:lvlText w:val="4.8"/>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6215068B"/>
    <w:multiLevelType w:val="singleLevel"/>
    <w:tmpl w:val="C518DDC4"/>
    <w:lvl w:ilvl="0">
      <w:start w:val="1"/>
      <w:numFmt w:val="bullet"/>
      <w:lvlText w:val=""/>
      <w:lvlJc w:val="left"/>
      <w:pPr>
        <w:tabs>
          <w:tab w:val="num" w:pos="360"/>
        </w:tabs>
        <w:ind w:left="360" w:hanging="360"/>
      </w:pPr>
      <w:rPr>
        <w:rFonts w:ascii="Symbol" w:hAnsi="Symbol" w:hint="default"/>
      </w:rPr>
    </w:lvl>
  </w:abstractNum>
  <w:abstractNum w:abstractNumId="21">
    <w:nsid w:val="63AE4C68"/>
    <w:multiLevelType w:val="singleLevel"/>
    <w:tmpl w:val="C518DDC4"/>
    <w:lvl w:ilvl="0">
      <w:start w:val="1"/>
      <w:numFmt w:val="bullet"/>
      <w:lvlText w:val=""/>
      <w:lvlJc w:val="left"/>
      <w:pPr>
        <w:tabs>
          <w:tab w:val="num" w:pos="360"/>
        </w:tabs>
        <w:ind w:left="360" w:hanging="360"/>
      </w:pPr>
      <w:rPr>
        <w:rFonts w:ascii="Symbol" w:hAnsi="Symbol" w:hint="default"/>
      </w:rPr>
    </w:lvl>
  </w:abstractNum>
  <w:abstractNum w:abstractNumId="22">
    <w:nsid w:val="64A71AE8"/>
    <w:multiLevelType w:val="multilevel"/>
    <w:tmpl w:val="33DCE32C"/>
    <w:lvl w:ilvl="0">
      <w:start w:val="1"/>
      <w:numFmt w:val="none"/>
      <w:lvlText w:val="4.5"/>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656E095D"/>
    <w:multiLevelType w:val="multilevel"/>
    <w:tmpl w:val="12C8C9EE"/>
    <w:lvl w:ilvl="0">
      <w:start w:val="1"/>
      <w:numFmt w:val="decimal"/>
      <w:lvlText w:val="%1."/>
      <w:lvlJc w:val="left"/>
      <w:pPr>
        <w:tabs>
          <w:tab w:val="num" w:pos="360"/>
        </w:tabs>
        <w:ind w:left="340" w:hanging="34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68C462BD"/>
    <w:multiLevelType w:val="multilevel"/>
    <w:tmpl w:val="DFD2046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68E60781"/>
    <w:multiLevelType w:val="multilevel"/>
    <w:tmpl w:val="BA8E69A6"/>
    <w:lvl w:ilvl="0">
      <w:start w:val="4"/>
      <w:numFmt w:val="decimal"/>
      <w:lvlText w:val="%1.2"/>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68E849E1"/>
    <w:multiLevelType w:val="singleLevel"/>
    <w:tmpl w:val="C518DDC4"/>
    <w:lvl w:ilvl="0">
      <w:start w:val="1"/>
      <w:numFmt w:val="bullet"/>
      <w:lvlText w:val=""/>
      <w:lvlJc w:val="left"/>
      <w:pPr>
        <w:tabs>
          <w:tab w:val="num" w:pos="360"/>
        </w:tabs>
        <w:ind w:left="360" w:hanging="360"/>
      </w:pPr>
      <w:rPr>
        <w:rFonts w:ascii="Symbol" w:hAnsi="Symbol" w:hint="default"/>
      </w:rPr>
    </w:lvl>
  </w:abstractNum>
  <w:abstractNum w:abstractNumId="27">
    <w:nsid w:val="6C525C22"/>
    <w:multiLevelType w:val="hybridMultilevel"/>
    <w:tmpl w:val="87FC4E32"/>
    <w:lvl w:ilvl="0" w:tplc="0E3C9168">
      <w:start w:val="4"/>
      <w:numFmt w:val="decimal"/>
      <w:lvlText w:val="%1."/>
      <w:lvlJc w:val="left"/>
      <w:pPr>
        <w:tabs>
          <w:tab w:val="num" w:pos="360"/>
        </w:tabs>
        <w:ind w:left="340" w:hanging="34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6C887BEB"/>
    <w:multiLevelType w:val="singleLevel"/>
    <w:tmpl w:val="B0A88E14"/>
    <w:lvl w:ilvl="0">
      <w:start w:val="1"/>
      <w:numFmt w:val="bullet"/>
      <w:lvlText w:val=""/>
      <w:lvlJc w:val="left"/>
      <w:pPr>
        <w:tabs>
          <w:tab w:val="num" w:pos="360"/>
        </w:tabs>
        <w:ind w:left="360" w:hanging="360"/>
      </w:pPr>
      <w:rPr>
        <w:rFonts w:ascii="Symbol" w:hAnsi="Symbol" w:hint="default"/>
      </w:rPr>
    </w:lvl>
  </w:abstractNum>
  <w:abstractNum w:abstractNumId="29">
    <w:nsid w:val="6DF64334"/>
    <w:multiLevelType w:val="hybridMultilevel"/>
    <w:tmpl w:val="9C18DDDA"/>
    <w:lvl w:ilvl="0" w:tplc="04100013">
      <w:start w:val="1"/>
      <w:numFmt w:val="upperRoman"/>
      <w:lvlText w:val="%1."/>
      <w:lvlJc w:val="right"/>
      <w:pPr>
        <w:ind w:left="2250" w:hanging="360"/>
      </w:pPr>
    </w:lvl>
    <w:lvl w:ilvl="1" w:tplc="04100019" w:tentative="1">
      <w:start w:val="1"/>
      <w:numFmt w:val="lowerLetter"/>
      <w:lvlText w:val="%2."/>
      <w:lvlJc w:val="left"/>
      <w:pPr>
        <w:ind w:left="2970" w:hanging="360"/>
      </w:pPr>
    </w:lvl>
    <w:lvl w:ilvl="2" w:tplc="0410001B" w:tentative="1">
      <w:start w:val="1"/>
      <w:numFmt w:val="lowerRoman"/>
      <w:lvlText w:val="%3."/>
      <w:lvlJc w:val="right"/>
      <w:pPr>
        <w:ind w:left="3690" w:hanging="180"/>
      </w:pPr>
    </w:lvl>
    <w:lvl w:ilvl="3" w:tplc="0410000F" w:tentative="1">
      <w:start w:val="1"/>
      <w:numFmt w:val="decimal"/>
      <w:lvlText w:val="%4."/>
      <w:lvlJc w:val="left"/>
      <w:pPr>
        <w:ind w:left="4410" w:hanging="360"/>
      </w:pPr>
    </w:lvl>
    <w:lvl w:ilvl="4" w:tplc="04100019" w:tentative="1">
      <w:start w:val="1"/>
      <w:numFmt w:val="lowerLetter"/>
      <w:lvlText w:val="%5."/>
      <w:lvlJc w:val="left"/>
      <w:pPr>
        <w:ind w:left="5130" w:hanging="360"/>
      </w:pPr>
    </w:lvl>
    <w:lvl w:ilvl="5" w:tplc="0410001B" w:tentative="1">
      <w:start w:val="1"/>
      <w:numFmt w:val="lowerRoman"/>
      <w:lvlText w:val="%6."/>
      <w:lvlJc w:val="right"/>
      <w:pPr>
        <w:ind w:left="5850" w:hanging="180"/>
      </w:pPr>
    </w:lvl>
    <w:lvl w:ilvl="6" w:tplc="0410000F" w:tentative="1">
      <w:start w:val="1"/>
      <w:numFmt w:val="decimal"/>
      <w:lvlText w:val="%7."/>
      <w:lvlJc w:val="left"/>
      <w:pPr>
        <w:ind w:left="6570" w:hanging="360"/>
      </w:pPr>
    </w:lvl>
    <w:lvl w:ilvl="7" w:tplc="04100019" w:tentative="1">
      <w:start w:val="1"/>
      <w:numFmt w:val="lowerLetter"/>
      <w:lvlText w:val="%8."/>
      <w:lvlJc w:val="left"/>
      <w:pPr>
        <w:ind w:left="7290" w:hanging="360"/>
      </w:pPr>
    </w:lvl>
    <w:lvl w:ilvl="8" w:tplc="0410001B" w:tentative="1">
      <w:start w:val="1"/>
      <w:numFmt w:val="lowerRoman"/>
      <w:lvlText w:val="%9."/>
      <w:lvlJc w:val="right"/>
      <w:pPr>
        <w:ind w:left="8010" w:hanging="180"/>
      </w:pPr>
    </w:lvl>
  </w:abstractNum>
  <w:abstractNum w:abstractNumId="30">
    <w:nsid w:val="713E25BC"/>
    <w:multiLevelType w:val="multilevel"/>
    <w:tmpl w:val="7406958C"/>
    <w:lvl w:ilvl="0">
      <w:start w:val="1"/>
      <w:numFmt w:val="none"/>
      <w:lvlText w:val="4.6"/>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7397310B"/>
    <w:multiLevelType w:val="hybridMultilevel"/>
    <w:tmpl w:val="5CB63E66"/>
    <w:lvl w:ilvl="0" w:tplc="2534C4B0">
      <w:start w:val="1"/>
      <w:numFmt w:val="decimal"/>
      <w:lvlText w:val="%1."/>
      <w:lvlJc w:val="left"/>
      <w:pPr>
        <w:tabs>
          <w:tab w:val="num" w:pos="2940"/>
        </w:tabs>
        <w:ind w:left="851" w:hanging="567"/>
      </w:pPr>
      <w:rPr>
        <w:rFonts w:hint="default"/>
      </w:rPr>
    </w:lvl>
    <w:lvl w:ilvl="1" w:tplc="BAB6586A">
      <w:start w:val="1"/>
      <w:numFmt w:val="none"/>
      <w:lvlText w:val="2"/>
      <w:lvlJc w:val="left"/>
      <w:pPr>
        <w:tabs>
          <w:tab w:val="num" w:pos="1707"/>
        </w:tabs>
        <w:ind w:left="1707" w:hanging="567"/>
      </w:pPr>
      <w:rPr>
        <w:rFonts w:hint="default"/>
      </w:r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32">
    <w:nsid w:val="75E240C7"/>
    <w:multiLevelType w:val="multilevel"/>
    <w:tmpl w:val="E73CA3F2"/>
    <w:lvl w:ilvl="0">
      <w:start w:val="1"/>
      <w:numFmt w:val="none"/>
      <w:lvlText w:val="1.2"/>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762C57A3"/>
    <w:multiLevelType w:val="hybridMultilevel"/>
    <w:tmpl w:val="06C2916A"/>
    <w:lvl w:ilvl="0" w:tplc="04100001">
      <w:start w:val="1"/>
      <w:numFmt w:val="bullet"/>
      <w:lvlText w:val=""/>
      <w:lvlJc w:val="left"/>
      <w:pPr>
        <w:tabs>
          <w:tab w:val="num" w:pos="2392"/>
        </w:tabs>
        <w:ind w:left="2392" w:hanging="360"/>
      </w:pPr>
      <w:rPr>
        <w:rFonts w:ascii="Symbol" w:hAnsi="Symbol" w:hint="default"/>
      </w:rPr>
    </w:lvl>
    <w:lvl w:ilvl="1" w:tplc="04100003" w:tentative="1">
      <w:start w:val="1"/>
      <w:numFmt w:val="bullet"/>
      <w:lvlText w:val="o"/>
      <w:lvlJc w:val="left"/>
      <w:pPr>
        <w:tabs>
          <w:tab w:val="num" w:pos="3112"/>
        </w:tabs>
        <w:ind w:left="3112" w:hanging="360"/>
      </w:pPr>
      <w:rPr>
        <w:rFonts w:ascii="Courier New" w:hAnsi="Courier New" w:cs="Courier New" w:hint="default"/>
      </w:rPr>
    </w:lvl>
    <w:lvl w:ilvl="2" w:tplc="04100005" w:tentative="1">
      <w:start w:val="1"/>
      <w:numFmt w:val="bullet"/>
      <w:lvlText w:val=""/>
      <w:lvlJc w:val="left"/>
      <w:pPr>
        <w:tabs>
          <w:tab w:val="num" w:pos="3832"/>
        </w:tabs>
        <w:ind w:left="3832" w:hanging="360"/>
      </w:pPr>
      <w:rPr>
        <w:rFonts w:ascii="Wingdings" w:hAnsi="Wingdings" w:hint="default"/>
      </w:rPr>
    </w:lvl>
    <w:lvl w:ilvl="3" w:tplc="04100001" w:tentative="1">
      <w:start w:val="1"/>
      <w:numFmt w:val="bullet"/>
      <w:lvlText w:val=""/>
      <w:lvlJc w:val="left"/>
      <w:pPr>
        <w:tabs>
          <w:tab w:val="num" w:pos="4552"/>
        </w:tabs>
        <w:ind w:left="4552" w:hanging="360"/>
      </w:pPr>
      <w:rPr>
        <w:rFonts w:ascii="Symbol" w:hAnsi="Symbol" w:hint="default"/>
      </w:rPr>
    </w:lvl>
    <w:lvl w:ilvl="4" w:tplc="04100003" w:tentative="1">
      <w:start w:val="1"/>
      <w:numFmt w:val="bullet"/>
      <w:lvlText w:val="o"/>
      <w:lvlJc w:val="left"/>
      <w:pPr>
        <w:tabs>
          <w:tab w:val="num" w:pos="5272"/>
        </w:tabs>
        <w:ind w:left="5272" w:hanging="360"/>
      </w:pPr>
      <w:rPr>
        <w:rFonts w:ascii="Courier New" w:hAnsi="Courier New" w:cs="Courier New" w:hint="default"/>
      </w:rPr>
    </w:lvl>
    <w:lvl w:ilvl="5" w:tplc="04100005" w:tentative="1">
      <w:start w:val="1"/>
      <w:numFmt w:val="bullet"/>
      <w:lvlText w:val=""/>
      <w:lvlJc w:val="left"/>
      <w:pPr>
        <w:tabs>
          <w:tab w:val="num" w:pos="5992"/>
        </w:tabs>
        <w:ind w:left="5992" w:hanging="360"/>
      </w:pPr>
      <w:rPr>
        <w:rFonts w:ascii="Wingdings" w:hAnsi="Wingdings" w:hint="default"/>
      </w:rPr>
    </w:lvl>
    <w:lvl w:ilvl="6" w:tplc="04100001" w:tentative="1">
      <w:start w:val="1"/>
      <w:numFmt w:val="bullet"/>
      <w:lvlText w:val=""/>
      <w:lvlJc w:val="left"/>
      <w:pPr>
        <w:tabs>
          <w:tab w:val="num" w:pos="6712"/>
        </w:tabs>
        <w:ind w:left="6712" w:hanging="360"/>
      </w:pPr>
      <w:rPr>
        <w:rFonts w:ascii="Symbol" w:hAnsi="Symbol" w:hint="default"/>
      </w:rPr>
    </w:lvl>
    <w:lvl w:ilvl="7" w:tplc="04100003" w:tentative="1">
      <w:start w:val="1"/>
      <w:numFmt w:val="bullet"/>
      <w:lvlText w:val="o"/>
      <w:lvlJc w:val="left"/>
      <w:pPr>
        <w:tabs>
          <w:tab w:val="num" w:pos="7432"/>
        </w:tabs>
        <w:ind w:left="7432" w:hanging="360"/>
      </w:pPr>
      <w:rPr>
        <w:rFonts w:ascii="Courier New" w:hAnsi="Courier New" w:cs="Courier New" w:hint="default"/>
      </w:rPr>
    </w:lvl>
    <w:lvl w:ilvl="8" w:tplc="04100005" w:tentative="1">
      <w:start w:val="1"/>
      <w:numFmt w:val="bullet"/>
      <w:lvlText w:val=""/>
      <w:lvlJc w:val="left"/>
      <w:pPr>
        <w:tabs>
          <w:tab w:val="num" w:pos="8152"/>
        </w:tabs>
        <w:ind w:left="8152" w:hanging="360"/>
      </w:pPr>
      <w:rPr>
        <w:rFonts w:ascii="Wingdings" w:hAnsi="Wingdings" w:hint="default"/>
      </w:rPr>
    </w:lvl>
  </w:abstractNum>
  <w:abstractNum w:abstractNumId="34">
    <w:nsid w:val="768A58A4"/>
    <w:multiLevelType w:val="multilevel"/>
    <w:tmpl w:val="CEF07FB4"/>
    <w:lvl w:ilvl="0">
      <w:start w:val="1"/>
      <w:numFmt w:val="none"/>
      <w:lvlText w:val="4.7"/>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21"/>
  </w:num>
  <w:num w:numId="2">
    <w:abstractNumId w:val="26"/>
  </w:num>
  <w:num w:numId="3">
    <w:abstractNumId w:val="10"/>
  </w:num>
  <w:num w:numId="4">
    <w:abstractNumId w:val="6"/>
  </w:num>
  <w:num w:numId="5">
    <w:abstractNumId w:val="12"/>
  </w:num>
  <w:num w:numId="6">
    <w:abstractNumId w:val="28"/>
  </w:num>
  <w:num w:numId="7">
    <w:abstractNumId w:val="18"/>
  </w:num>
  <w:num w:numId="8">
    <w:abstractNumId w:val="20"/>
  </w:num>
  <w:num w:numId="9">
    <w:abstractNumId w:val="4"/>
  </w:num>
  <w:num w:numId="10">
    <w:abstractNumId w:val="23"/>
  </w:num>
  <w:num w:numId="11">
    <w:abstractNumId w:val="1"/>
  </w:num>
  <w:num w:numId="12">
    <w:abstractNumId w:val="11"/>
  </w:num>
  <w:num w:numId="13">
    <w:abstractNumId w:val="32"/>
  </w:num>
  <w:num w:numId="14">
    <w:abstractNumId w:val="15"/>
  </w:num>
  <w:num w:numId="15">
    <w:abstractNumId w:val="24"/>
  </w:num>
  <w:num w:numId="16">
    <w:abstractNumId w:val="8"/>
  </w:num>
  <w:num w:numId="17">
    <w:abstractNumId w:val="7"/>
  </w:num>
  <w:num w:numId="18">
    <w:abstractNumId w:val="2"/>
  </w:num>
  <w:num w:numId="19">
    <w:abstractNumId w:val="16"/>
  </w:num>
  <w:num w:numId="20">
    <w:abstractNumId w:val="22"/>
  </w:num>
  <w:num w:numId="21">
    <w:abstractNumId w:val="30"/>
  </w:num>
  <w:num w:numId="22">
    <w:abstractNumId w:val="34"/>
  </w:num>
  <w:num w:numId="23">
    <w:abstractNumId w:val="19"/>
  </w:num>
  <w:num w:numId="24">
    <w:abstractNumId w:val="13"/>
  </w:num>
  <w:num w:numId="25">
    <w:abstractNumId w:val="27"/>
  </w:num>
  <w:num w:numId="26">
    <w:abstractNumId w:val="17"/>
  </w:num>
  <w:num w:numId="27">
    <w:abstractNumId w:val="31"/>
  </w:num>
  <w:num w:numId="28">
    <w:abstractNumId w:val="33"/>
  </w:num>
  <w:num w:numId="29">
    <w:abstractNumId w:val="0"/>
  </w:num>
  <w:num w:numId="30">
    <w:abstractNumId w:val="25"/>
  </w:num>
  <w:num w:numId="31">
    <w:abstractNumId w:val="14"/>
  </w:num>
  <w:num w:numId="32">
    <w:abstractNumId w:val="3"/>
  </w:num>
  <w:num w:numId="33">
    <w:abstractNumId w:val="5"/>
  </w:num>
  <w:num w:numId="34">
    <w:abstractNumId w:val="29"/>
  </w:num>
  <w:num w:numId="35">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activeWritingStyle w:appName="MSWord" w:lang="it-IT" w:vendorID="3" w:dllVersion="517"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evenAndOddHeaders/>
  <w:displayHorizontalDrawingGridEvery w:val="0"/>
  <w:displayVerticalDrawingGridEvery w:val="0"/>
  <w:doNotUseMarginsForDrawingGridOrigin/>
  <w:noPunctuationKerning/>
  <w:characterSpacingControl w:val="doNotCompress"/>
  <w:hdrShapeDefaults>
    <o:shapedefaults v:ext="edit" spidmax="4826" fill="f" fillcolor="white" stroke="f">
      <v:fill color="white" on="f"/>
      <v:stroke on="f"/>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800"/>
    <w:rsid w:val="00001677"/>
    <w:rsid w:val="000017B1"/>
    <w:rsid w:val="00001CC8"/>
    <w:rsid w:val="00002093"/>
    <w:rsid w:val="00004095"/>
    <w:rsid w:val="0000422A"/>
    <w:rsid w:val="0000429A"/>
    <w:rsid w:val="00004455"/>
    <w:rsid w:val="00004D4F"/>
    <w:rsid w:val="0000535C"/>
    <w:rsid w:val="00005BEC"/>
    <w:rsid w:val="00006A0C"/>
    <w:rsid w:val="0000721D"/>
    <w:rsid w:val="00010F54"/>
    <w:rsid w:val="00011B85"/>
    <w:rsid w:val="00012207"/>
    <w:rsid w:val="000128AD"/>
    <w:rsid w:val="0001297D"/>
    <w:rsid w:val="00016A19"/>
    <w:rsid w:val="000173A4"/>
    <w:rsid w:val="00017BF0"/>
    <w:rsid w:val="00017ECE"/>
    <w:rsid w:val="00020951"/>
    <w:rsid w:val="00021812"/>
    <w:rsid w:val="00021D9C"/>
    <w:rsid w:val="00022115"/>
    <w:rsid w:val="00023167"/>
    <w:rsid w:val="00023AA6"/>
    <w:rsid w:val="0002574F"/>
    <w:rsid w:val="00026054"/>
    <w:rsid w:val="0002704D"/>
    <w:rsid w:val="000278AE"/>
    <w:rsid w:val="00027DEA"/>
    <w:rsid w:val="000306A8"/>
    <w:rsid w:val="000308DC"/>
    <w:rsid w:val="00031843"/>
    <w:rsid w:val="0003356A"/>
    <w:rsid w:val="0003398C"/>
    <w:rsid w:val="00035A0F"/>
    <w:rsid w:val="00036049"/>
    <w:rsid w:val="0003625B"/>
    <w:rsid w:val="00040245"/>
    <w:rsid w:val="000426C4"/>
    <w:rsid w:val="00042C4D"/>
    <w:rsid w:val="000433E0"/>
    <w:rsid w:val="00043C09"/>
    <w:rsid w:val="0004441F"/>
    <w:rsid w:val="00044472"/>
    <w:rsid w:val="000450F6"/>
    <w:rsid w:val="00045B9D"/>
    <w:rsid w:val="00046A5B"/>
    <w:rsid w:val="00047071"/>
    <w:rsid w:val="00047475"/>
    <w:rsid w:val="00050118"/>
    <w:rsid w:val="000501A9"/>
    <w:rsid w:val="000511C6"/>
    <w:rsid w:val="00051F0C"/>
    <w:rsid w:val="0005285C"/>
    <w:rsid w:val="00053A8F"/>
    <w:rsid w:val="00053F47"/>
    <w:rsid w:val="00054137"/>
    <w:rsid w:val="00054DD6"/>
    <w:rsid w:val="00055EF2"/>
    <w:rsid w:val="00056755"/>
    <w:rsid w:val="00056C3E"/>
    <w:rsid w:val="00057F45"/>
    <w:rsid w:val="0006081A"/>
    <w:rsid w:val="00060F43"/>
    <w:rsid w:val="0006102A"/>
    <w:rsid w:val="00061599"/>
    <w:rsid w:val="00061BCB"/>
    <w:rsid w:val="0006249D"/>
    <w:rsid w:val="000625EF"/>
    <w:rsid w:val="00062732"/>
    <w:rsid w:val="00063955"/>
    <w:rsid w:val="00063D56"/>
    <w:rsid w:val="000646EA"/>
    <w:rsid w:val="0006641A"/>
    <w:rsid w:val="00066828"/>
    <w:rsid w:val="00067299"/>
    <w:rsid w:val="00070C20"/>
    <w:rsid w:val="000713DB"/>
    <w:rsid w:val="00071EE9"/>
    <w:rsid w:val="00081FEB"/>
    <w:rsid w:val="000821A6"/>
    <w:rsid w:val="00082FF4"/>
    <w:rsid w:val="0008423A"/>
    <w:rsid w:val="000851A2"/>
    <w:rsid w:val="000858B5"/>
    <w:rsid w:val="000858BC"/>
    <w:rsid w:val="000876AD"/>
    <w:rsid w:val="00090B35"/>
    <w:rsid w:val="0009238A"/>
    <w:rsid w:val="00093217"/>
    <w:rsid w:val="000939F6"/>
    <w:rsid w:val="00093B00"/>
    <w:rsid w:val="00093B92"/>
    <w:rsid w:val="00094597"/>
    <w:rsid w:val="00094C2D"/>
    <w:rsid w:val="00094E29"/>
    <w:rsid w:val="000950E8"/>
    <w:rsid w:val="00095C71"/>
    <w:rsid w:val="000A03BA"/>
    <w:rsid w:val="000A0771"/>
    <w:rsid w:val="000A1E9F"/>
    <w:rsid w:val="000A2645"/>
    <w:rsid w:val="000A277F"/>
    <w:rsid w:val="000A3D77"/>
    <w:rsid w:val="000A4060"/>
    <w:rsid w:val="000A534A"/>
    <w:rsid w:val="000A5E1E"/>
    <w:rsid w:val="000A6371"/>
    <w:rsid w:val="000A6608"/>
    <w:rsid w:val="000A6D24"/>
    <w:rsid w:val="000B019A"/>
    <w:rsid w:val="000B18A5"/>
    <w:rsid w:val="000B2AF4"/>
    <w:rsid w:val="000B34DD"/>
    <w:rsid w:val="000B375D"/>
    <w:rsid w:val="000B4166"/>
    <w:rsid w:val="000B5B1A"/>
    <w:rsid w:val="000B5F58"/>
    <w:rsid w:val="000B65BF"/>
    <w:rsid w:val="000C1615"/>
    <w:rsid w:val="000C213E"/>
    <w:rsid w:val="000C2214"/>
    <w:rsid w:val="000C2289"/>
    <w:rsid w:val="000C26B8"/>
    <w:rsid w:val="000C2B72"/>
    <w:rsid w:val="000C2E07"/>
    <w:rsid w:val="000C2EA2"/>
    <w:rsid w:val="000C5865"/>
    <w:rsid w:val="000D06D1"/>
    <w:rsid w:val="000D08A8"/>
    <w:rsid w:val="000D0DF7"/>
    <w:rsid w:val="000D0E01"/>
    <w:rsid w:val="000D131B"/>
    <w:rsid w:val="000D2336"/>
    <w:rsid w:val="000D2762"/>
    <w:rsid w:val="000D39E5"/>
    <w:rsid w:val="000D481D"/>
    <w:rsid w:val="000D652F"/>
    <w:rsid w:val="000E052A"/>
    <w:rsid w:val="000E1CC4"/>
    <w:rsid w:val="000E24F5"/>
    <w:rsid w:val="000E463E"/>
    <w:rsid w:val="000E4FF9"/>
    <w:rsid w:val="000E6B2E"/>
    <w:rsid w:val="000E6BAA"/>
    <w:rsid w:val="000F216C"/>
    <w:rsid w:val="000F23DF"/>
    <w:rsid w:val="000F4F9C"/>
    <w:rsid w:val="000F7800"/>
    <w:rsid w:val="000F7A4E"/>
    <w:rsid w:val="001000E3"/>
    <w:rsid w:val="00100D55"/>
    <w:rsid w:val="00102A1C"/>
    <w:rsid w:val="00104236"/>
    <w:rsid w:val="00105C8D"/>
    <w:rsid w:val="00106560"/>
    <w:rsid w:val="00106C96"/>
    <w:rsid w:val="00110860"/>
    <w:rsid w:val="00110CA6"/>
    <w:rsid w:val="00111764"/>
    <w:rsid w:val="00112F7F"/>
    <w:rsid w:val="0011372F"/>
    <w:rsid w:val="001137AA"/>
    <w:rsid w:val="00116091"/>
    <w:rsid w:val="00116807"/>
    <w:rsid w:val="00116E8D"/>
    <w:rsid w:val="001205EA"/>
    <w:rsid w:val="00120828"/>
    <w:rsid w:val="00121D57"/>
    <w:rsid w:val="00122110"/>
    <w:rsid w:val="0012233E"/>
    <w:rsid w:val="00124AAF"/>
    <w:rsid w:val="00125BAF"/>
    <w:rsid w:val="00125DBB"/>
    <w:rsid w:val="001262B4"/>
    <w:rsid w:val="001262FF"/>
    <w:rsid w:val="001269D2"/>
    <w:rsid w:val="001274D0"/>
    <w:rsid w:val="00130577"/>
    <w:rsid w:val="0013112C"/>
    <w:rsid w:val="001319AF"/>
    <w:rsid w:val="001322EC"/>
    <w:rsid w:val="00133C98"/>
    <w:rsid w:val="00133D9C"/>
    <w:rsid w:val="001341AA"/>
    <w:rsid w:val="00134B11"/>
    <w:rsid w:val="00134E2C"/>
    <w:rsid w:val="001354E4"/>
    <w:rsid w:val="001358DC"/>
    <w:rsid w:val="00136D8A"/>
    <w:rsid w:val="001370D9"/>
    <w:rsid w:val="001374D3"/>
    <w:rsid w:val="00137DF4"/>
    <w:rsid w:val="0014130C"/>
    <w:rsid w:val="00141733"/>
    <w:rsid w:val="00141B43"/>
    <w:rsid w:val="00141DF7"/>
    <w:rsid w:val="001433C9"/>
    <w:rsid w:val="00143BD8"/>
    <w:rsid w:val="00146CE7"/>
    <w:rsid w:val="00147348"/>
    <w:rsid w:val="00147FEC"/>
    <w:rsid w:val="0015028E"/>
    <w:rsid w:val="00150428"/>
    <w:rsid w:val="00152B9D"/>
    <w:rsid w:val="00152D1D"/>
    <w:rsid w:val="00152F70"/>
    <w:rsid w:val="00152F80"/>
    <w:rsid w:val="0015467A"/>
    <w:rsid w:val="001549EE"/>
    <w:rsid w:val="00154C39"/>
    <w:rsid w:val="0015580D"/>
    <w:rsid w:val="00155DE2"/>
    <w:rsid w:val="00157031"/>
    <w:rsid w:val="0015774B"/>
    <w:rsid w:val="00157827"/>
    <w:rsid w:val="00161CDC"/>
    <w:rsid w:val="00162D5A"/>
    <w:rsid w:val="001639CA"/>
    <w:rsid w:val="00163F1A"/>
    <w:rsid w:val="00165058"/>
    <w:rsid w:val="001658C6"/>
    <w:rsid w:val="00165CEA"/>
    <w:rsid w:val="00166373"/>
    <w:rsid w:val="001665F4"/>
    <w:rsid w:val="00166CAE"/>
    <w:rsid w:val="0017046B"/>
    <w:rsid w:val="00170CBD"/>
    <w:rsid w:val="001716D5"/>
    <w:rsid w:val="00173A4D"/>
    <w:rsid w:val="00175C31"/>
    <w:rsid w:val="00177CA4"/>
    <w:rsid w:val="00181E28"/>
    <w:rsid w:val="00183C51"/>
    <w:rsid w:val="001854CC"/>
    <w:rsid w:val="0018666E"/>
    <w:rsid w:val="00186A11"/>
    <w:rsid w:val="00186A60"/>
    <w:rsid w:val="00190340"/>
    <w:rsid w:val="00191659"/>
    <w:rsid w:val="00192E0C"/>
    <w:rsid w:val="00193C7F"/>
    <w:rsid w:val="001955AF"/>
    <w:rsid w:val="00195AE3"/>
    <w:rsid w:val="00195D66"/>
    <w:rsid w:val="001960F4"/>
    <w:rsid w:val="00196ADF"/>
    <w:rsid w:val="001A0B00"/>
    <w:rsid w:val="001A0ED2"/>
    <w:rsid w:val="001A2983"/>
    <w:rsid w:val="001A3197"/>
    <w:rsid w:val="001A691A"/>
    <w:rsid w:val="001B0FAE"/>
    <w:rsid w:val="001B1707"/>
    <w:rsid w:val="001B1976"/>
    <w:rsid w:val="001B1AB6"/>
    <w:rsid w:val="001B2A2A"/>
    <w:rsid w:val="001B2EB2"/>
    <w:rsid w:val="001B3B89"/>
    <w:rsid w:val="001B47D4"/>
    <w:rsid w:val="001B50D1"/>
    <w:rsid w:val="001B53D6"/>
    <w:rsid w:val="001B56E0"/>
    <w:rsid w:val="001B6469"/>
    <w:rsid w:val="001C0A28"/>
    <w:rsid w:val="001C1048"/>
    <w:rsid w:val="001C14BF"/>
    <w:rsid w:val="001C1CFB"/>
    <w:rsid w:val="001C24C0"/>
    <w:rsid w:val="001C33F4"/>
    <w:rsid w:val="001C6257"/>
    <w:rsid w:val="001D0256"/>
    <w:rsid w:val="001D0506"/>
    <w:rsid w:val="001D0F26"/>
    <w:rsid w:val="001D19A0"/>
    <w:rsid w:val="001D2C3C"/>
    <w:rsid w:val="001D3119"/>
    <w:rsid w:val="001D488F"/>
    <w:rsid w:val="001D5693"/>
    <w:rsid w:val="001D5C2F"/>
    <w:rsid w:val="001D6B53"/>
    <w:rsid w:val="001E0010"/>
    <w:rsid w:val="001E00A4"/>
    <w:rsid w:val="001E05B9"/>
    <w:rsid w:val="001E1634"/>
    <w:rsid w:val="001E1FD3"/>
    <w:rsid w:val="001E29C9"/>
    <w:rsid w:val="001E3020"/>
    <w:rsid w:val="001E3B4E"/>
    <w:rsid w:val="001E53CF"/>
    <w:rsid w:val="001E54FF"/>
    <w:rsid w:val="001E57DC"/>
    <w:rsid w:val="001E59F5"/>
    <w:rsid w:val="001E5FDE"/>
    <w:rsid w:val="001F0112"/>
    <w:rsid w:val="001F0EB7"/>
    <w:rsid w:val="001F1EF2"/>
    <w:rsid w:val="001F28B5"/>
    <w:rsid w:val="001F2E02"/>
    <w:rsid w:val="001F3129"/>
    <w:rsid w:val="001F437D"/>
    <w:rsid w:val="001F47F6"/>
    <w:rsid w:val="001F4A6D"/>
    <w:rsid w:val="001F6A37"/>
    <w:rsid w:val="001F70CA"/>
    <w:rsid w:val="001F7C4F"/>
    <w:rsid w:val="00200297"/>
    <w:rsid w:val="002008F2"/>
    <w:rsid w:val="00201D51"/>
    <w:rsid w:val="00203EDD"/>
    <w:rsid w:val="00204A8A"/>
    <w:rsid w:val="00205886"/>
    <w:rsid w:val="0020670F"/>
    <w:rsid w:val="00206BCB"/>
    <w:rsid w:val="0020743A"/>
    <w:rsid w:val="0021091B"/>
    <w:rsid w:val="00210F1F"/>
    <w:rsid w:val="0021285D"/>
    <w:rsid w:val="0021291B"/>
    <w:rsid w:val="00213ADE"/>
    <w:rsid w:val="002144ED"/>
    <w:rsid w:val="002151A9"/>
    <w:rsid w:val="00215323"/>
    <w:rsid w:val="0021538A"/>
    <w:rsid w:val="002155DA"/>
    <w:rsid w:val="0021576C"/>
    <w:rsid w:val="00215A82"/>
    <w:rsid w:val="00216FEF"/>
    <w:rsid w:val="00217406"/>
    <w:rsid w:val="00217A29"/>
    <w:rsid w:val="00220040"/>
    <w:rsid w:val="002201C5"/>
    <w:rsid w:val="00220757"/>
    <w:rsid w:val="002208D7"/>
    <w:rsid w:val="0022308B"/>
    <w:rsid w:val="00223881"/>
    <w:rsid w:val="00227608"/>
    <w:rsid w:val="00227BEA"/>
    <w:rsid w:val="002323B4"/>
    <w:rsid w:val="00233039"/>
    <w:rsid w:val="0023312F"/>
    <w:rsid w:val="00233CBB"/>
    <w:rsid w:val="00233FD0"/>
    <w:rsid w:val="002341E2"/>
    <w:rsid w:val="0023688F"/>
    <w:rsid w:val="00237FC5"/>
    <w:rsid w:val="0024143F"/>
    <w:rsid w:val="00242383"/>
    <w:rsid w:val="00243A40"/>
    <w:rsid w:val="00244BCB"/>
    <w:rsid w:val="00246F96"/>
    <w:rsid w:val="002507C2"/>
    <w:rsid w:val="00250D75"/>
    <w:rsid w:val="00251C6E"/>
    <w:rsid w:val="00251FCD"/>
    <w:rsid w:val="0025223E"/>
    <w:rsid w:val="002526F7"/>
    <w:rsid w:val="002529B3"/>
    <w:rsid w:val="002535FE"/>
    <w:rsid w:val="00253CAA"/>
    <w:rsid w:val="002552B0"/>
    <w:rsid w:val="00255395"/>
    <w:rsid w:val="00255ACD"/>
    <w:rsid w:val="002568E0"/>
    <w:rsid w:val="00256F30"/>
    <w:rsid w:val="002617A7"/>
    <w:rsid w:val="00261DCE"/>
    <w:rsid w:val="00262035"/>
    <w:rsid w:val="002628F0"/>
    <w:rsid w:val="00263FE2"/>
    <w:rsid w:val="0026515D"/>
    <w:rsid w:val="00266DE3"/>
    <w:rsid w:val="00267B47"/>
    <w:rsid w:val="002709E6"/>
    <w:rsid w:val="002737D0"/>
    <w:rsid w:val="00274203"/>
    <w:rsid w:val="00275A7D"/>
    <w:rsid w:val="0027632F"/>
    <w:rsid w:val="002774CA"/>
    <w:rsid w:val="002803C4"/>
    <w:rsid w:val="00281DF7"/>
    <w:rsid w:val="00282197"/>
    <w:rsid w:val="00283051"/>
    <w:rsid w:val="002831A1"/>
    <w:rsid w:val="00284324"/>
    <w:rsid w:val="00285D7E"/>
    <w:rsid w:val="00286042"/>
    <w:rsid w:val="00286D0F"/>
    <w:rsid w:val="0029028B"/>
    <w:rsid w:val="00290C80"/>
    <w:rsid w:val="00291B47"/>
    <w:rsid w:val="00291C0E"/>
    <w:rsid w:val="00293745"/>
    <w:rsid w:val="00293B4E"/>
    <w:rsid w:val="00293BC2"/>
    <w:rsid w:val="00297A0D"/>
    <w:rsid w:val="00297D5C"/>
    <w:rsid w:val="002A067A"/>
    <w:rsid w:val="002A083F"/>
    <w:rsid w:val="002A109F"/>
    <w:rsid w:val="002A27B6"/>
    <w:rsid w:val="002A3AE8"/>
    <w:rsid w:val="002A42C2"/>
    <w:rsid w:val="002A5614"/>
    <w:rsid w:val="002A5D06"/>
    <w:rsid w:val="002A6521"/>
    <w:rsid w:val="002A6664"/>
    <w:rsid w:val="002A6D22"/>
    <w:rsid w:val="002A7313"/>
    <w:rsid w:val="002B1977"/>
    <w:rsid w:val="002B2CFF"/>
    <w:rsid w:val="002B405E"/>
    <w:rsid w:val="002B42A0"/>
    <w:rsid w:val="002B4570"/>
    <w:rsid w:val="002B49DE"/>
    <w:rsid w:val="002B4B27"/>
    <w:rsid w:val="002B649E"/>
    <w:rsid w:val="002B74AB"/>
    <w:rsid w:val="002C23F4"/>
    <w:rsid w:val="002C331A"/>
    <w:rsid w:val="002C477D"/>
    <w:rsid w:val="002C5F28"/>
    <w:rsid w:val="002C5F33"/>
    <w:rsid w:val="002C6079"/>
    <w:rsid w:val="002C6215"/>
    <w:rsid w:val="002C6FF0"/>
    <w:rsid w:val="002C72D2"/>
    <w:rsid w:val="002C7602"/>
    <w:rsid w:val="002C7BB9"/>
    <w:rsid w:val="002D0DC1"/>
    <w:rsid w:val="002D1191"/>
    <w:rsid w:val="002D1825"/>
    <w:rsid w:val="002D1C97"/>
    <w:rsid w:val="002D1F1A"/>
    <w:rsid w:val="002D2146"/>
    <w:rsid w:val="002D326B"/>
    <w:rsid w:val="002D3C2E"/>
    <w:rsid w:val="002D5065"/>
    <w:rsid w:val="002D5226"/>
    <w:rsid w:val="002D66AA"/>
    <w:rsid w:val="002D7D09"/>
    <w:rsid w:val="002E0FF8"/>
    <w:rsid w:val="002E1184"/>
    <w:rsid w:val="002E240E"/>
    <w:rsid w:val="002E3243"/>
    <w:rsid w:val="002E4969"/>
    <w:rsid w:val="002E4F17"/>
    <w:rsid w:val="002E575B"/>
    <w:rsid w:val="002E5E32"/>
    <w:rsid w:val="002E6C2A"/>
    <w:rsid w:val="002E6F5D"/>
    <w:rsid w:val="002E737E"/>
    <w:rsid w:val="002F00CC"/>
    <w:rsid w:val="002F0F05"/>
    <w:rsid w:val="002F1A4E"/>
    <w:rsid w:val="002F29A1"/>
    <w:rsid w:val="002F2B7E"/>
    <w:rsid w:val="002F3001"/>
    <w:rsid w:val="002F328A"/>
    <w:rsid w:val="002F33F0"/>
    <w:rsid w:val="002F4287"/>
    <w:rsid w:val="002F4DE6"/>
    <w:rsid w:val="002F734D"/>
    <w:rsid w:val="002F761C"/>
    <w:rsid w:val="00300828"/>
    <w:rsid w:val="00302125"/>
    <w:rsid w:val="00302FD5"/>
    <w:rsid w:val="00306979"/>
    <w:rsid w:val="00306CDA"/>
    <w:rsid w:val="00307270"/>
    <w:rsid w:val="00307A7A"/>
    <w:rsid w:val="0031172E"/>
    <w:rsid w:val="00313D59"/>
    <w:rsid w:val="00313DA5"/>
    <w:rsid w:val="0031418F"/>
    <w:rsid w:val="00316F28"/>
    <w:rsid w:val="0031741C"/>
    <w:rsid w:val="003178B3"/>
    <w:rsid w:val="003200BB"/>
    <w:rsid w:val="00320E8B"/>
    <w:rsid w:val="003213A4"/>
    <w:rsid w:val="00322222"/>
    <w:rsid w:val="00322967"/>
    <w:rsid w:val="003233E7"/>
    <w:rsid w:val="00324174"/>
    <w:rsid w:val="00324A0D"/>
    <w:rsid w:val="00324CFA"/>
    <w:rsid w:val="00325EB3"/>
    <w:rsid w:val="003260C5"/>
    <w:rsid w:val="00331184"/>
    <w:rsid w:val="003315C7"/>
    <w:rsid w:val="003317CC"/>
    <w:rsid w:val="00332DB6"/>
    <w:rsid w:val="00333264"/>
    <w:rsid w:val="00333716"/>
    <w:rsid w:val="00333A86"/>
    <w:rsid w:val="00333C9B"/>
    <w:rsid w:val="00334129"/>
    <w:rsid w:val="00334174"/>
    <w:rsid w:val="003351CD"/>
    <w:rsid w:val="00335849"/>
    <w:rsid w:val="0033587D"/>
    <w:rsid w:val="003377A7"/>
    <w:rsid w:val="003427F3"/>
    <w:rsid w:val="00343F78"/>
    <w:rsid w:val="00347BF0"/>
    <w:rsid w:val="00350AC0"/>
    <w:rsid w:val="00350E20"/>
    <w:rsid w:val="003519D8"/>
    <w:rsid w:val="00354938"/>
    <w:rsid w:val="003552AF"/>
    <w:rsid w:val="003557AE"/>
    <w:rsid w:val="0035648D"/>
    <w:rsid w:val="00357292"/>
    <w:rsid w:val="00360125"/>
    <w:rsid w:val="0036126A"/>
    <w:rsid w:val="00362731"/>
    <w:rsid w:val="0036278B"/>
    <w:rsid w:val="00362C8B"/>
    <w:rsid w:val="003638D3"/>
    <w:rsid w:val="00364030"/>
    <w:rsid w:val="0036449B"/>
    <w:rsid w:val="00364C9A"/>
    <w:rsid w:val="0036514D"/>
    <w:rsid w:val="00365A63"/>
    <w:rsid w:val="00366EB3"/>
    <w:rsid w:val="00367710"/>
    <w:rsid w:val="00367DE2"/>
    <w:rsid w:val="003704AA"/>
    <w:rsid w:val="003709B0"/>
    <w:rsid w:val="003717BE"/>
    <w:rsid w:val="0037196E"/>
    <w:rsid w:val="003738BB"/>
    <w:rsid w:val="00377230"/>
    <w:rsid w:val="0038001B"/>
    <w:rsid w:val="00380597"/>
    <w:rsid w:val="00380C53"/>
    <w:rsid w:val="00381146"/>
    <w:rsid w:val="00381373"/>
    <w:rsid w:val="00381462"/>
    <w:rsid w:val="00381CF2"/>
    <w:rsid w:val="00382435"/>
    <w:rsid w:val="00382586"/>
    <w:rsid w:val="0038306D"/>
    <w:rsid w:val="0038344F"/>
    <w:rsid w:val="00384288"/>
    <w:rsid w:val="00384C56"/>
    <w:rsid w:val="003870C5"/>
    <w:rsid w:val="003871FC"/>
    <w:rsid w:val="00390554"/>
    <w:rsid w:val="00390B34"/>
    <w:rsid w:val="00391862"/>
    <w:rsid w:val="00393584"/>
    <w:rsid w:val="0039474C"/>
    <w:rsid w:val="0039499D"/>
    <w:rsid w:val="00394AD6"/>
    <w:rsid w:val="00395E52"/>
    <w:rsid w:val="00396C87"/>
    <w:rsid w:val="003971A5"/>
    <w:rsid w:val="003973DF"/>
    <w:rsid w:val="00397B0C"/>
    <w:rsid w:val="003A2332"/>
    <w:rsid w:val="003A49C6"/>
    <w:rsid w:val="003A5BAF"/>
    <w:rsid w:val="003A73F3"/>
    <w:rsid w:val="003B1CAB"/>
    <w:rsid w:val="003B283A"/>
    <w:rsid w:val="003B283F"/>
    <w:rsid w:val="003B500D"/>
    <w:rsid w:val="003B57B9"/>
    <w:rsid w:val="003B5A68"/>
    <w:rsid w:val="003B616D"/>
    <w:rsid w:val="003B6D88"/>
    <w:rsid w:val="003B6F33"/>
    <w:rsid w:val="003B6F3D"/>
    <w:rsid w:val="003B784C"/>
    <w:rsid w:val="003C072A"/>
    <w:rsid w:val="003C0C04"/>
    <w:rsid w:val="003C2803"/>
    <w:rsid w:val="003C359E"/>
    <w:rsid w:val="003C47FE"/>
    <w:rsid w:val="003C5CCD"/>
    <w:rsid w:val="003D00CC"/>
    <w:rsid w:val="003D018D"/>
    <w:rsid w:val="003D07DC"/>
    <w:rsid w:val="003D2307"/>
    <w:rsid w:val="003D2B8B"/>
    <w:rsid w:val="003D2D57"/>
    <w:rsid w:val="003D2F84"/>
    <w:rsid w:val="003D343D"/>
    <w:rsid w:val="003D35F6"/>
    <w:rsid w:val="003D5ADF"/>
    <w:rsid w:val="003D5B70"/>
    <w:rsid w:val="003D6753"/>
    <w:rsid w:val="003D7AD5"/>
    <w:rsid w:val="003E0440"/>
    <w:rsid w:val="003E0728"/>
    <w:rsid w:val="003E10E4"/>
    <w:rsid w:val="003E1616"/>
    <w:rsid w:val="003E27FE"/>
    <w:rsid w:val="003E2997"/>
    <w:rsid w:val="003E3B1A"/>
    <w:rsid w:val="003E40FF"/>
    <w:rsid w:val="003E460D"/>
    <w:rsid w:val="003E50D3"/>
    <w:rsid w:val="003E5ABE"/>
    <w:rsid w:val="003E5CD8"/>
    <w:rsid w:val="003E6953"/>
    <w:rsid w:val="003E6BF3"/>
    <w:rsid w:val="003E6F23"/>
    <w:rsid w:val="003E7A56"/>
    <w:rsid w:val="003F17D7"/>
    <w:rsid w:val="003F26D1"/>
    <w:rsid w:val="003F487A"/>
    <w:rsid w:val="003F4D3A"/>
    <w:rsid w:val="003F5F36"/>
    <w:rsid w:val="003F6456"/>
    <w:rsid w:val="003F759D"/>
    <w:rsid w:val="00400AC5"/>
    <w:rsid w:val="004018E0"/>
    <w:rsid w:val="00401F86"/>
    <w:rsid w:val="004021B3"/>
    <w:rsid w:val="004033EF"/>
    <w:rsid w:val="00405A41"/>
    <w:rsid w:val="004061C9"/>
    <w:rsid w:val="00406F27"/>
    <w:rsid w:val="0040732D"/>
    <w:rsid w:val="00410678"/>
    <w:rsid w:val="00410D40"/>
    <w:rsid w:val="00411611"/>
    <w:rsid w:val="00411C0F"/>
    <w:rsid w:val="00412AD7"/>
    <w:rsid w:val="00413174"/>
    <w:rsid w:val="00413B19"/>
    <w:rsid w:val="00413EAA"/>
    <w:rsid w:val="00414D6C"/>
    <w:rsid w:val="00417C1E"/>
    <w:rsid w:val="00417DDC"/>
    <w:rsid w:val="00420AE5"/>
    <w:rsid w:val="004226D0"/>
    <w:rsid w:val="00422A6D"/>
    <w:rsid w:val="0042480A"/>
    <w:rsid w:val="00425406"/>
    <w:rsid w:val="0042639B"/>
    <w:rsid w:val="004267A9"/>
    <w:rsid w:val="00426B0E"/>
    <w:rsid w:val="004279B5"/>
    <w:rsid w:val="00427B86"/>
    <w:rsid w:val="00430612"/>
    <w:rsid w:val="00432D1E"/>
    <w:rsid w:val="00432F68"/>
    <w:rsid w:val="00433238"/>
    <w:rsid w:val="0043525F"/>
    <w:rsid w:val="0043699A"/>
    <w:rsid w:val="00441D01"/>
    <w:rsid w:val="004422D1"/>
    <w:rsid w:val="00442F14"/>
    <w:rsid w:val="004440C1"/>
    <w:rsid w:val="00444953"/>
    <w:rsid w:val="004463E6"/>
    <w:rsid w:val="00446656"/>
    <w:rsid w:val="00451748"/>
    <w:rsid w:val="004520BE"/>
    <w:rsid w:val="004520C1"/>
    <w:rsid w:val="00454E4D"/>
    <w:rsid w:val="00455F80"/>
    <w:rsid w:val="00457A72"/>
    <w:rsid w:val="00457BF5"/>
    <w:rsid w:val="00457C16"/>
    <w:rsid w:val="00462978"/>
    <w:rsid w:val="00464486"/>
    <w:rsid w:val="00464534"/>
    <w:rsid w:val="004661C1"/>
    <w:rsid w:val="00467E72"/>
    <w:rsid w:val="0047055E"/>
    <w:rsid w:val="004723F2"/>
    <w:rsid w:val="00472E54"/>
    <w:rsid w:val="00473F58"/>
    <w:rsid w:val="0047405E"/>
    <w:rsid w:val="004753AC"/>
    <w:rsid w:val="00476585"/>
    <w:rsid w:val="00476BD5"/>
    <w:rsid w:val="00477786"/>
    <w:rsid w:val="004811EC"/>
    <w:rsid w:val="0048293C"/>
    <w:rsid w:val="004830AF"/>
    <w:rsid w:val="00483871"/>
    <w:rsid w:val="00483ED4"/>
    <w:rsid w:val="004841F0"/>
    <w:rsid w:val="0048452F"/>
    <w:rsid w:val="004857B5"/>
    <w:rsid w:val="00486310"/>
    <w:rsid w:val="0048717A"/>
    <w:rsid w:val="00492208"/>
    <w:rsid w:val="00492D65"/>
    <w:rsid w:val="00493088"/>
    <w:rsid w:val="00493272"/>
    <w:rsid w:val="004941BB"/>
    <w:rsid w:val="00494223"/>
    <w:rsid w:val="004942CE"/>
    <w:rsid w:val="00495E05"/>
    <w:rsid w:val="00496360"/>
    <w:rsid w:val="00496B54"/>
    <w:rsid w:val="004A0149"/>
    <w:rsid w:val="004A05B6"/>
    <w:rsid w:val="004A0AEC"/>
    <w:rsid w:val="004A1583"/>
    <w:rsid w:val="004A1B89"/>
    <w:rsid w:val="004A259F"/>
    <w:rsid w:val="004A2AA6"/>
    <w:rsid w:val="004A2E73"/>
    <w:rsid w:val="004A473B"/>
    <w:rsid w:val="004A49E2"/>
    <w:rsid w:val="004A5896"/>
    <w:rsid w:val="004A5E23"/>
    <w:rsid w:val="004A6107"/>
    <w:rsid w:val="004B16EC"/>
    <w:rsid w:val="004B1A09"/>
    <w:rsid w:val="004B2C24"/>
    <w:rsid w:val="004B4877"/>
    <w:rsid w:val="004B509D"/>
    <w:rsid w:val="004B5139"/>
    <w:rsid w:val="004B5CBF"/>
    <w:rsid w:val="004B7DC2"/>
    <w:rsid w:val="004C07DB"/>
    <w:rsid w:val="004C0F8F"/>
    <w:rsid w:val="004C1066"/>
    <w:rsid w:val="004C1C0B"/>
    <w:rsid w:val="004C3E6C"/>
    <w:rsid w:val="004C3F36"/>
    <w:rsid w:val="004C45ED"/>
    <w:rsid w:val="004C4FB8"/>
    <w:rsid w:val="004C63E6"/>
    <w:rsid w:val="004C63EF"/>
    <w:rsid w:val="004C6A29"/>
    <w:rsid w:val="004C7B42"/>
    <w:rsid w:val="004D080C"/>
    <w:rsid w:val="004D31FB"/>
    <w:rsid w:val="004D33DF"/>
    <w:rsid w:val="004D3654"/>
    <w:rsid w:val="004D451D"/>
    <w:rsid w:val="004D4AD9"/>
    <w:rsid w:val="004D5187"/>
    <w:rsid w:val="004D6E54"/>
    <w:rsid w:val="004D749B"/>
    <w:rsid w:val="004D7C34"/>
    <w:rsid w:val="004D7D3F"/>
    <w:rsid w:val="004D7F20"/>
    <w:rsid w:val="004E243F"/>
    <w:rsid w:val="004E2D8D"/>
    <w:rsid w:val="004E33CA"/>
    <w:rsid w:val="004E47CF"/>
    <w:rsid w:val="004E5E1F"/>
    <w:rsid w:val="004E6447"/>
    <w:rsid w:val="004E7323"/>
    <w:rsid w:val="004E7530"/>
    <w:rsid w:val="004E7EC7"/>
    <w:rsid w:val="004F036A"/>
    <w:rsid w:val="004F1036"/>
    <w:rsid w:val="004F1923"/>
    <w:rsid w:val="004F1E92"/>
    <w:rsid w:val="004F3567"/>
    <w:rsid w:val="004F608C"/>
    <w:rsid w:val="004F66C1"/>
    <w:rsid w:val="004F712B"/>
    <w:rsid w:val="004F7307"/>
    <w:rsid w:val="004F7D70"/>
    <w:rsid w:val="00500432"/>
    <w:rsid w:val="00500532"/>
    <w:rsid w:val="0050121F"/>
    <w:rsid w:val="00501690"/>
    <w:rsid w:val="00501862"/>
    <w:rsid w:val="00501B2A"/>
    <w:rsid w:val="00501C1B"/>
    <w:rsid w:val="00502A6B"/>
    <w:rsid w:val="0050363F"/>
    <w:rsid w:val="00503A1D"/>
    <w:rsid w:val="00503B44"/>
    <w:rsid w:val="00503E27"/>
    <w:rsid w:val="0050588C"/>
    <w:rsid w:val="0050608D"/>
    <w:rsid w:val="00506A71"/>
    <w:rsid w:val="00511474"/>
    <w:rsid w:val="00511AD5"/>
    <w:rsid w:val="00512CF8"/>
    <w:rsid w:val="00512E1F"/>
    <w:rsid w:val="00512FF9"/>
    <w:rsid w:val="00514400"/>
    <w:rsid w:val="005157DA"/>
    <w:rsid w:val="0051691C"/>
    <w:rsid w:val="00516A73"/>
    <w:rsid w:val="00516CD5"/>
    <w:rsid w:val="00517DBF"/>
    <w:rsid w:val="00520125"/>
    <w:rsid w:val="00521C28"/>
    <w:rsid w:val="00521EC8"/>
    <w:rsid w:val="0052302E"/>
    <w:rsid w:val="005252AF"/>
    <w:rsid w:val="005253B8"/>
    <w:rsid w:val="00526B76"/>
    <w:rsid w:val="00526BC1"/>
    <w:rsid w:val="0052735A"/>
    <w:rsid w:val="0053116F"/>
    <w:rsid w:val="005333A3"/>
    <w:rsid w:val="005334C5"/>
    <w:rsid w:val="00534024"/>
    <w:rsid w:val="005376AB"/>
    <w:rsid w:val="00537B1A"/>
    <w:rsid w:val="00537F3E"/>
    <w:rsid w:val="00542FC4"/>
    <w:rsid w:val="00543756"/>
    <w:rsid w:val="00543E61"/>
    <w:rsid w:val="005503D8"/>
    <w:rsid w:val="00550A48"/>
    <w:rsid w:val="005524A5"/>
    <w:rsid w:val="00552AA9"/>
    <w:rsid w:val="00552DA6"/>
    <w:rsid w:val="005538B7"/>
    <w:rsid w:val="00554348"/>
    <w:rsid w:val="00555142"/>
    <w:rsid w:val="0055727F"/>
    <w:rsid w:val="0055748F"/>
    <w:rsid w:val="00557E0A"/>
    <w:rsid w:val="00560107"/>
    <w:rsid w:val="005603AB"/>
    <w:rsid w:val="00560EF4"/>
    <w:rsid w:val="00561A74"/>
    <w:rsid w:val="00562158"/>
    <w:rsid w:val="00564764"/>
    <w:rsid w:val="00564EBF"/>
    <w:rsid w:val="00565290"/>
    <w:rsid w:val="00565F00"/>
    <w:rsid w:val="00567ACD"/>
    <w:rsid w:val="00571152"/>
    <w:rsid w:val="00571A9A"/>
    <w:rsid w:val="00572357"/>
    <w:rsid w:val="0057282D"/>
    <w:rsid w:val="00573615"/>
    <w:rsid w:val="00573B54"/>
    <w:rsid w:val="00573B76"/>
    <w:rsid w:val="00575753"/>
    <w:rsid w:val="00576D7A"/>
    <w:rsid w:val="00576DBA"/>
    <w:rsid w:val="00576F80"/>
    <w:rsid w:val="00577B7E"/>
    <w:rsid w:val="00580AB5"/>
    <w:rsid w:val="00580E22"/>
    <w:rsid w:val="00580E9F"/>
    <w:rsid w:val="00583FF3"/>
    <w:rsid w:val="0058589F"/>
    <w:rsid w:val="00585AA8"/>
    <w:rsid w:val="00586818"/>
    <w:rsid w:val="00586DFE"/>
    <w:rsid w:val="005903E7"/>
    <w:rsid w:val="00590457"/>
    <w:rsid w:val="00591323"/>
    <w:rsid w:val="00592FEF"/>
    <w:rsid w:val="0059477C"/>
    <w:rsid w:val="005950E8"/>
    <w:rsid w:val="005974FC"/>
    <w:rsid w:val="005A273A"/>
    <w:rsid w:val="005A28E7"/>
    <w:rsid w:val="005A3DA8"/>
    <w:rsid w:val="005A4BE4"/>
    <w:rsid w:val="005A60E0"/>
    <w:rsid w:val="005A6E64"/>
    <w:rsid w:val="005A70AE"/>
    <w:rsid w:val="005A71C9"/>
    <w:rsid w:val="005A751E"/>
    <w:rsid w:val="005B0307"/>
    <w:rsid w:val="005B120B"/>
    <w:rsid w:val="005B14B3"/>
    <w:rsid w:val="005B2024"/>
    <w:rsid w:val="005B2213"/>
    <w:rsid w:val="005B2CBB"/>
    <w:rsid w:val="005B2F6C"/>
    <w:rsid w:val="005B38ED"/>
    <w:rsid w:val="005B43D8"/>
    <w:rsid w:val="005B4F2C"/>
    <w:rsid w:val="005B4FBE"/>
    <w:rsid w:val="005B682F"/>
    <w:rsid w:val="005B6EAE"/>
    <w:rsid w:val="005B7942"/>
    <w:rsid w:val="005C0ED1"/>
    <w:rsid w:val="005C10D0"/>
    <w:rsid w:val="005C1BD7"/>
    <w:rsid w:val="005C26C0"/>
    <w:rsid w:val="005C5060"/>
    <w:rsid w:val="005C5C50"/>
    <w:rsid w:val="005C5F24"/>
    <w:rsid w:val="005C678C"/>
    <w:rsid w:val="005C70CE"/>
    <w:rsid w:val="005C732D"/>
    <w:rsid w:val="005C768E"/>
    <w:rsid w:val="005D0D6E"/>
    <w:rsid w:val="005D106A"/>
    <w:rsid w:val="005D10A0"/>
    <w:rsid w:val="005D1430"/>
    <w:rsid w:val="005D1602"/>
    <w:rsid w:val="005D16DB"/>
    <w:rsid w:val="005D16FC"/>
    <w:rsid w:val="005D2401"/>
    <w:rsid w:val="005D264D"/>
    <w:rsid w:val="005D2A0A"/>
    <w:rsid w:val="005D3755"/>
    <w:rsid w:val="005D3FC5"/>
    <w:rsid w:val="005D41FB"/>
    <w:rsid w:val="005D4985"/>
    <w:rsid w:val="005D52F7"/>
    <w:rsid w:val="005D57E4"/>
    <w:rsid w:val="005D6F97"/>
    <w:rsid w:val="005D7879"/>
    <w:rsid w:val="005E0FAD"/>
    <w:rsid w:val="005E12CC"/>
    <w:rsid w:val="005E3E2E"/>
    <w:rsid w:val="005E4683"/>
    <w:rsid w:val="005E5B8E"/>
    <w:rsid w:val="005E603C"/>
    <w:rsid w:val="005E7A54"/>
    <w:rsid w:val="005F0C4C"/>
    <w:rsid w:val="005F184B"/>
    <w:rsid w:val="005F3614"/>
    <w:rsid w:val="005F6E2A"/>
    <w:rsid w:val="006079DF"/>
    <w:rsid w:val="006108BF"/>
    <w:rsid w:val="00611A3E"/>
    <w:rsid w:val="00611B5A"/>
    <w:rsid w:val="006122A0"/>
    <w:rsid w:val="0061299D"/>
    <w:rsid w:val="006132BF"/>
    <w:rsid w:val="006143C8"/>
    <w:rsid w:val="006149E1"/>
    <w:rsid w:val="006151C6"/>
    <w:rsid w:val="00615FE8"/>
    <w:rsid w:val="006167A1"/>
    <w:rsid w:val="00616871"/>
    <w:rsid w:val="00617B35"/>
    <w:rsid w:val="00621622"/>
    <w:rsid w:val="00621A29"/>
    <w:rsid w:val="006250C2"/>
    <w:rsid w:val="006259B8"/>
    <w:rsid w:val="00625B1E"/>
    <w:rsid w:val="00625C9D"/>
    <w:rsid w:val="00625D88"/>
    <w:rsid w:val="00630BB3"/>
    <w:rsid w:val="00631944"/>
    <w:rsid w:val="0063339A"/>
    <w:rsid w:val="00633B35"/>
    <w:rsid w:val="00634595"/>
    <w:rsid w:val="00634F90"/>
    <w:rsid w:val="006360DB"/>
    <w:rsid w:val="00637A58"/>
    <w:rsid w:val="00637C3F"/>
    <w:rsid w:val="0064061A"/>
    <w:rsid w:val="00640A74"/>
    <w:rsid w:val="00640CDA"/>
    <w:rsid w:val="00640D4C"/>
    <w:rsid w:val="00641C05"/>
    <w:rsid w:val="006424A4"/>
    <w:rsid w:val="00643307"/>
    <w:rsid w:val="0064423A"/>
    <w:rsid w:val="00646DD5"/>
    <w:rsid w:val="006516C7"/>
    <w:rsid w:val="00651D55"/>
    <w:rsid w:val="00651ED2"/>
    <w:rsid w:val="006522DE"/>
    <w:rsid w:val="0065289D"/>
    <w:rsid w:val="00655187"/>
    <w:rsid w:val="00656279"/>
    <w:rsid w:val="00656C1F"/>
    <w:rsid w:val="00661AE3"/>
    <w:rsid w:val="00661FA5"/>
    <w:rsid w:val="00662F69"/>
    <w:rsid w:val="006633CF"/>
    <w:rsid w:val="00663A3A"/>
    <w:rsid w:val="006640B7"/>
    <w:rsid w:val="006648D3"/>
    <w:rsid w:val="0066527B"/>
    <w:rsid w:val="006658C5"/>
    <w:rsid w:val="006660D5"/>
    <w:rsid w:val="00667DAE"/>
    <w:rsid w:val="00670733"/>
    <w:rsid w:val="00670D22"/>
    <w:rsid w:val="00671419"/>
    <w:rsid w:val="006736AA"/>
    <w:rsid w:val="00673EBC"/>
    <w:rsid w:val="00674105"/>
    <w:rsid w:val="006749F0"/>
    <w:rsid w:val="00674B95"/>
    <w:rsid w:val="00675A93"/>
    <w:rsid w:val="00676B80"/>
    <w:rsid w:val="006770E9"/>
    <w:rsid w:val="00677878"/>
    <w:rsid w:val="00677C38"/>
    <w:rsid w:val="0068018A"/>
    <w:rsid w:val="00680273"/>
    <w:rsid w:val="00680322"/>
    <w:rsid w:val="00683EAE"/>
    <w:rsid w:val="0068494F"/>
    <w:rsid w:val="00684FAC"/>
    <w:rsid w:val="006858E2"/>
    <w:rsid w:val="006860FD"/>
    <w:rsid w:val="0068691E"/>
    <w:rsid w:val="00686C5E"/>
    <w:rsid w:val="0068709C"/>
    <w:rsid w:val="0068781D"/>
    <w:rsid w:val="00690503"/>
    <w:rsid w:val="00691AAD"/>
    <w:rsid w:val="00692485"/>
    <w:rsid w:val="00692713"/>
    <w:rsid w:val="00692ED5"/>
    <w:rsid w:val="00694F41"/>
    <w:rsid w:val="00695215"/>
    <w:rsid w:val="006964BD"/>
    <w:rsid w:val="006967D5"/>
    <w:rsid w:val="00696FDC"/>
    <w:rsid w:val="00697138"/>
    <w:rsid w:val="006971D0"/>
    <w:rsid w:val="0069767B"/>
    <w:rsid w:val="006A1080"/>
    <w:rsid w:val="006A1441"/>
    <w:rsid w:val="006A24C2"/>
    <w:rsid w:val="006A288C"/>
    <w:rsid w:val="006A2A66"/>
    <w:rsid w:val="006A2ED0"/>
    <w:rsid w:val="006A3201"/>
    <w:rsid w:val="006A3880"/>
    <w:rsid w:val="006A49AA"/>
    <w:rsid w:val="006A533E"/>
    <w:rsid w:val="006A68F1"/>
    <w:rsid w:val="006A6ED0"/>
    <w:rsid w:val="006A7AB5"/>
    <w:rsid w:val="006B0BDC"/>
    <w:rsid w:val="006B26EB"/>
    <w:rsid w:val="006B2740"/>
    <w:rsid w:val="006B447B"/>
    <w:rsid w:val="006B5D9E"/>
    <w:rsid w:val="006B632F"/>
    <w:rsid w:val="006B6E69"/>
    <w:rsid w:val="006B73E6"/>
    <w:rsid w:val="006B78CD"/>
    <w:rsid w:val="006B79E8"/>
    <w:rsid w:val="006B7A12"/>
    <w:rsid w:val="006C04AB"/>
    <w:rsid w:val="006C34AF"/>
    <w:rsid w:val="006C389B"/>
    <w:rsid w:val="006C3BAC"/>
    <w:rsid w:val="006C7053"/>
    <w:rsid w:val="006C70D3"/>
    <w:rsid w:val="006C7308"/>
    <w:rsid w:val="006C7FCB"/>
    <w:rsid w:val="006D066E"/>
    <w:rsid w:val="006D3635"/>
    <w:rsid w:val="006D411B"/>
    <w:rsid w:val="006D4EE1"/>
    <w:rsid w:val="006D5DF0"/>
    <w:rsid w:val="006D5E09"/>
    <w:rsid w:val="006D6466"/>
    <w:rsid w:val="006D6DD7"/>
    <w:rsid w:val="006D7A7F"/>
    <w:rsid w:val="006E4EBE"/>
    <w:rsid w:val="006E58FB"/>
    <w:rsid w:val="006E6219"/>
    <w:rsid w:val="006E6A18"/>
    <w:rsid w:val="006E6A7E"/>
    <w:rsid w:val="006E7B0B"/>
    <w:rsid w:val="006E7EDC"/>
    <w:rsid w:val="006F08FA"/>
    <w:rsid w:val="006F15C0"/>
    <w:rsid w:val="006F199D"/>
    <w:rsid w:val="006F228C"/>
    <w:rsid w:val="006F39A0"/>
    <w:rsid w:val="006F4330"/>
    <w:rsid w:val="006F48B8"/>
    <w:rsid w:val="006F5552"/>
    <w:rsid w:val="006F55EB"/>
    <w:rsid w:val="006F5C86"/>
    <w:rsid w:val="006F6CFA"/>
    <w:rsid w:val="007000B7"/>
    <w:rsid w:val="0070273A"/>
    <w:rsid w:val="00702D63"/>
    <w:rsid w:val="00703391"/>
    <w:rsid w:val="007034CD"/>
    <w:rsid w:val="007044C6"/>
    <w:rsid w:val="00706155"/>
    <w:rsid w:val="00706690"/>
    <w:rsid w:val="0070672E"/>
    <w:rsid w:val="00706D8A"/>
    <w:rsid w:val="00711D04"/>
    <w:rsid w:val="007127CE"/>
    <w:rsid w:val="00712818"/>
    <w:rsid w:val="00712F26"/>
    <w:rsid w:val="00714B4A"/>
    <w:rsid w:val="00714D0D"/>
    <w:rsid w:val="007161B5"/>
    <w:rsid w:val="0071631F"/>
    <w:rsid w:val="0071660E"/>
    <w:rsid w:val="00716693"/>
    <w:rsid w:val="00717065"/>
    <w:rsid w:val="00722547"/>
    <w:rsid w:val="007238F3"/>
    <w:rsid w:val="00724303"/>
    <w:rsid w:val="00724393"/>
    <w:rsid w:val="00724937"/>
    <w:rsid w:val="00727EC7"/>
    <w:rsid w:val="0073241C"/>
    <w:rsid w:val="00732F32"/>
    <w:rsid w:val="0073514A"/>
    <w:rsid w:val="00735328"/>
    <w:rsid w:val="007354BE"/>
    <w:rsid w:val="00736606"/>
    <w:rsid w:val="00736E2C"/>
    <w:rsid w:val="00741867"/>
    <w:rsid w:val="00741980"/>
    <w:rsid w:val="00741A59"/>
    <w:rsid w:val="0074281D"/>
    <w:rsid w:val="0074285F"/>
    <w:rsid w:val="00743414"/>
    <w:rsid w:val="0074392C"/>
    <w:rsid w:val="00744A95"/>
    <w:rsid w:val="00744B09"/>
    <w:rsid w:val="007462C6"/>
    <w:rsid w:val="00750636"/>
    <w:rsid w:val="007510A4"/>
    <w:rsid w:val="00751CF0"/>
    <w:rsid w:val="007525F6"/>
    <w:rsid w:val="00752BF6"/>
    <w:rsid w:val="00752FE4"/>
    <w:rsid w:val="00753CFF"/>
    <w:rsid w:val="007552E1"/>
    <w:rsid w:val="007574E7"/>
    <w:rsid w:val="007607A7"/>
    <w:rsid w:val="00760AC7"/>
    <w:rsid w:val="00761F82"/>
    <w:rsid w:val="007632FD"/>
    <w:rsid w:val="00763847"/>
    <w:rsid w:val="0076384C"/>
    <w:rsid w:val="00765B9D"/>
    <w:rsid w:val="00765F95"/>
    <w:rsid w:val="0076611A"/>
    <w:rsid w:val="0076620A"/>
    <w:rsid w:val="007668D0"/>
    <w:rsid w:val="00766D01"/>
    <w:rsid w:val="00770879"/>
    <w:rsid w:val="00770C87"/>
    <w:rsid w:val="007716B9"/>
    <w:rsid w:val="007719D7"/>
    <w:rsid w:val="00773FC0"/>
    <w:rsid w:val="00776A8A"/>
    <w:rsid w:val="00781E98"/>
    <w:rsid w:val="00781F01"/>
    <w:rsid w:val="007825D7"/>
    <w:rsid w:val="007834BC"/>
    <w:rsid w:val="007863D8"/>
    <w:rsid w:val="00787396"/>
    <w:rsid w:val="00787FDE"/>
    <w:rsid w:val="00790152"/>
    <w:rsid w:val="00790325"/>
    <w:rsid w:val="00791C97"/>
    <w:rsid w:val="00791D11"/>
    <w:rsid w:val="00792128"/>
    <w:rsid w:val="007929FC"/>
    <w:rsid w:val="007952AB"/>
    <w:rsid w:val="00796B60"/>
    <w:rsid w:val="00797C44"/>
    <w:rsid w:val="00797F1E"/>
    <w:rsid w:val="007A02B7"/>
    <w:rsid w:val="007A05F6"/>
    <w:rsid w:val="007A1272"/>
    <w:rsid w:val="007A189D"/>
    <w:rsid w:val="007A1C8A"/>
    <w:rsid w:val="007A1FBD"/>
    <w:rsid w:val="007A2704"/>
    <w:rsid w:val="007A28C0"/>
    <w:rsid w:val="007A2B97"/>
    <w:rsid w:val="007A4866"/>
    <w:rsid w:val="007A5313"/>
    <w:rsid w:val="007A53F9"/>
    <w:rsid w:val="007A5B05"/>
    <w:rsid w:val="007A6290"/>
    <w:rsid w:val="007A70F5"/>
    <w:rsid w:val="007B1DBF"/>
    <w:rsid w:val="007B3382"/>
    <w:rsid w:val="007B431D"/>
    <w:rsid w:val="007B4EF2"/>
    <w:rsid w:val="007B52FC"/>
    <w:rsid w:val="007B56F1"/>
    <w:rsid w:val="007B5DFE"/>
    <w:rsid w:val="007B5E48"/>
    <w:rsid w:val="007B65DE"/>
    <w:rsid w:val="007B65F0"/>
    <w:rsid w:val="007B77CD"/>
    <w:rsid w:val="007C0115"/>
    <w:rsid w:val="007C02D3"/>
    <w:rsid w:val="007C13DA"/>
    <w:rsid w:val="007C1B71"/>
    <w:rsid w:val="007C3004"/>
    <w:rsid w:val="007C36AB"/>
    <w:rsid w:val="007C413D"/>
    <w:rsid w:val="007C449A"/>
    <w:rsid w:val="007C6D8C"/>
    <w:rsid w:val="007C77B1"/>
    <w:rsid w:val="007C7BB8"/>
    <w:rsid w:val="007D06C0"/>
    <w:rsid w:val="007D0F0F"/>
    <w:rsid w:val="007D12E2"/>
    <w:rsid w:val="007D1B3A"/>
    <w:rsid w:val="007D22FF"/>
    <w:rsid w:val="007D2665"/>
    <w:rsid w:val="007D3477"/>
    <w:rsid w:val="007D42DC"/>
    <w:rsid w:val="007D6027"/>
    <w:rsid w:val="007E0091"/>
    <w:rsid w:val="007E08BE"/>
    <w:rsid w:val="007E2232"/>
    <w:rsid w:val="007E3492"/>
    <w:rsid w:val="007E4A8D"/>
    <w:rsid w:val="007E4C69"/>
    <w:rsid w:val="007E6227"/>
    <w:rsid w:val="007E7222"/>
    <w:rsid w:val="007E77FC"/>
    <w:rsid w:val="007F1215"/>
    <w:rsid w:val="007F2012"/>
    <w:rsid w:val="007F2176"/>
    <w:rsid w:val="007F2A5A"/>
    <w:rsid w:val="007F2BD1"/>
    <w:rsid w:val="007F2C17"/>
    <w:rsid w:val="007F31D5"/>
    <w:rsid w:val="007F3CD5"/>
    <w:rsid w:val="007F3FAF"/>
    <w:rsid w:val="007F44C3"/>
    <w:rsid w:val="007F4750"/>
    <w:rsid w:val="007F4A8C"/>
    <w:rsid w:val="007F4ACB"/>
    <w:rsid w:val="007F51CE"/>
    <w:rsid w:val="00802052"/>
    <w:rsid w:val="0080266C"/>
    <w:rsid w:val="00802AEB"/>
    <w:rsid w:val="00802F0C"/>
    <w:rsid w:val="008040D7"/>
    <w:rsid w:val="00804AD6"/>
    <w:rsid w:val="00806375"/>
    <w:rsid w:val="00807DB6"/>
    <w:rsid w:val="0081092D"/>
    <w:rsid w:val="0081094F"/>
    <w:rsid w:val="00811644"/>
    <w:rsid w:val="00811897"/>
    <w:rsid w:val="0081255C"/>
    <w:rsid w:val="00815B63"/>
    <w:rsid w:val="00816BAF"/>
    <w:rsid w:val="00820B68"/>
    <w:rsid w:val="00820E4E"/>
    <w:rsid w:val="008222CE"/>
    <w:rsid w:val="00823A44"/>
    <w:rsid w:val="00825324"/>
    <w:rsid w:val="0082534B"/>
    <w:rsid w:val="00827DDD"/>
    <w:rsid w:val="00830F86"/>
    <w:rsid w:val="00831AA7"/>
    <w:rsid w:val="008321DD"/>
    <w:rsid w:val="00832705"/>
    <w:rsid w:val="00832A65"/>
    <w:rsid w:val="00833880"/>
    <w:rsid w:val="00834249"/>
    <w:rsid w:val="00835914"/>
    <w:rsid w:val="0083648C"/>
    <w:rsid w:val="008405AF"/>
    <w:rsid w:val="00843901"/>
    <w:rsid w:val="008439C2"/>
    <w:rsid w:val="00843DE0"/>
    <w:rsid w:val="008441D8"/>
    <w:rsid w:val="0084442D"/>
    <w:rsid w:val="0084462B"/>
    <w:rsid w:val="00847180"/>
    <w:rsid w:val="008505EF"/>
    <w:rsid w:val="00850D86"/>
    <w:rsid w:val="00852542"/>
    <w:rsid w:val="008527F3"/>
    <w:rsid w:val="00852E41"/>
    <w:rsid w:val="0085398F"/>
    <w:rsid w:val="008553E8"/>
    <w:rsid w:val="00855A64"/>
    <w:rsid w:val="00855E21"/>
    <w:rsid w:val="00860A06"/>
    <w:rsid w:val="008619A7"/>
    <w:rsid w:val="008621A8"/>
    <w:rsid w:val="008623A6"/>
    <w:rsid w:val="00862524"/>
    <w:rsid w:val="00862719"/>
    <w:rsid w:val="00862E38"/>
    <w:rsid w:val="008633AC"/>
    <w:rsid w:val="00864E58"/>
    <w:rsid w:val="00866A08"/>
    <w:rsid w:val="00866DE9"/>
    <w:rsid w:val="00867687"/>
    <w:rsid w:val="00867D4A"/>
    <w:rsid w:val="008700FA"/>
    <w:rsid w:val="00870582"/>
    <w:rsid w:val="00872880"/>
    <w:rsid w:val="00874831"/>
    <w:rsid w:val="008753FC"/>
    <w:rsid w:val="00877187"/>
    <w:rsid w:val="008777CE"/>
    <w:rsid w:val="00880E8D"/>
    <w:rsid w:val="00881146"/>
    <w:rsid w:val="008823C8"/>
    <w:rsid w:val="00883295"/>
    <w:rsid w:val="00884145"/>
    <w:rsid w:val="00884F2F"/>
    <w:rsid w:val="0088530E"/>
    <w:rsid w:val="008855A1"/>
    <w:rsid w:val="00885D21"/>
    <w:rsid w:val="00886163"/>
    <w:rsid w:val="008868F8"/>
    <w:rsid w:val="008871E3"/>
    <w:rsid w:val="0088741A"/>
    <w:rsid w:val="00890F90"/>
    <w:rsid w:val="00893F8C"/>
    <w:rsid w:val="0089429D"/>
    <w:rsid w:val="00894318"/>
    <w:rsid w:val="008965B4"/>
    <w:rsid w:val="00896D47"/>
    <w:rsid w:val="00896ED1"/>
    <w:rsid w:val="00897C2F"/>
    <w:rsid w:val="008A0A79"/>
    <w:rsid w:val="008A0B18"/>
    <w:rsid w:val="008A0CF7"/>
    <w:rsid w:val="008A14B3"/>
    <w:rsid w:val="008A26A4"/>
    <w:rsid w:val="008A4126"/>
    <w:rsid w:val="008A53CA"/>
    <w:rsid w:val="008A5763"/>
    <w:rsid w:val="008A57C2"/>
    <w:rsid w:val="008A591F"/>
    <w:rsid w:val="008A657D"/>
    <w:rsid w:val="008A6FAA"/>
    <w:rsid w:val="008A77A6"/>
    <w:rsid w:val="008A7994"/>
    <w:rsid w:val="008A7DFE"/>
    <w:rsid w:val="008B0D9C"/>
    <w:rsid w:val="008B0FF4"/>
    <w:rsid w:val="008B1C74"/>
    <w:rsid w:val="008B234B"/>
    <w:rsid w:val="008B2528"/>
    <w:rsid w:val="008B3FA3"/>
    <w:rsid w:val="008B6439"/>
    <w:rsid w:val="008B6463"/>
    <w:rsid w:val="008B6C8B"/>
    <w:rsid w:val="008B767C"/>
    <w:rsid w:val="008C0EE3"/>
    <w:rsid w:val="008C11DB"/>
    <w:rsid w:val="008C1754"/>
    <w:rsid w:val="008C2E3F"/>
    <w:rsid w:val="008C452B"/>
    <w:rsid w:val="008D12D2"/>
    <w:rsid w:val="008D2AE0"/>
    <w:rsid w:val="008D33D7"/>
    <w:rsid w:val="008D3D4B"/>
    <w:rsid w:val="008D4540"/>
    <w:rsid w:val="008D4A4A"/>
    <w:rsid w:val="008D6246"/>
    <w:rsid w:val="008D7E42"/>
    <w:rsid w:val="008E0788"/>
    <w:rsid w:val="008E126E"/>
    <w:rsid w:val="008E1E2D"/>
    <w:rsid w:val="008E2715"/>
    <w:rsid w:val="008E3ECC"/>
    <w:rsid w:val="008E5E30"/>
    <w:rsid w:val="008F005C"/>
    <w:rsid w:val="008F0705"/>
    <w:rsid w:val="008F2FB1"/>
    <w:rsid w:val="008F3A0F"/>
    <w:rsid w:val="008F3E87"/>
    <w:rsid w:val="008F4F9F"/>
    <w:rsid w:val="008F5188"/>
    <w:rsid w:val="008F7689"/>
    <w:rsid w:val="0090015A"/>
    <w:rsid w:val="00900BC5"/>
    <w:rsid w:val="00903273"/>
    <w:rsid w:val="009034FE"/>
    <w:rsid w:val="00903656"/>
    <w:rsid w:val="00905AC0"/>
    <w:rsid w:val="00905EE3"/>
    <w:rsid w:val="0090617C"/>
    <w:rsid w:val="00906D55"/>
    <w:rsid w:val="0090702D"/>
    <w:rsid w:val="00907C1D"/>
    <w:rsid w:val="00907E06"/>
    <w:rsid w:val="00907E74"/>
    <w:rsid w:val="00907EDF"/>
    <w:rsid w:val="009107E1"/>
    <w:rsid w:val="00910BC2"/>
    <w:rsid w:val="009111B0"/>
    <w:rsid w:val="0091124A"/>
    <w:rsid w:val="00911C33"/>
    <w:rsid w:val="00912DD8"/>
    <w:rsid w:val="009139C7"/>
    <w:rsid w:val="00913CC2"/>
    <w:rsid w:val="009145AF"/>
    <w:rsid w:val="00914A56"/>
    <w:rsid w:val="00914BD9"/>
    <w:rsid w:val="00914DDC"/>
    <w:rsid w:val="00914FDE"/>
    <w:rsid w:val="00915A16"/>
    <w:rsid w:val="00915C35"/>
    <w:rsid w:val="0091714A"/>
    <w:rsid w:val="00920D28"/>
    <w:rsid w:val="00922FEA"/>
    <w:rsid w:val="0092431C"/>
    <w:rsid w:val="00924662"/>
    <w:rsid w:val="0092497E"/>
    <w:rsid w:val="00924F0C"/>
    <w:rsid w:val="00925C5D"/>
    <w:rsid w:val="0093060B"/>
    <w:rsid w:val="00932F36"/>
    <w:rsid w:val="0093417B"/>
    <w:rsid w:val="00935370"/>
    <w:rsid w:val="00935688"/>
    <w:rsid w:val="0093630E"/>
    <w:rsid w:val="009366E7"/>
    <w:rsid w:val="00937247"/>
    <w:rsid w:val="0094067D"/>
    <w:rsid w:val="00940BC4"/>
    <w:rsid w:val="0094161C"/>
    <w:rsid w:val="0094181D"/>
    <w:rsid w:val="009418E4"/>
    <w:rsid w:val="009428E1"/>
    <w:rsid w:val="00942B56"/>
    <w:rsid w:val="009432F1"/>
    <w:rsid w:val="00943660"/>
    <w:rsid w:val="00943973"/>
    <w:rsid w:val="0094475C"/>
    <w:rsid w:val="00944E95"/>
    <w:rsid w:val="00945E91"/>
    <w:rsid w:val="009469D9"/>
    <w:rsid w:val="009476D1"/>
    <w:rsid w:val="0094779E"/>
    <w:rsid w:val="0095036D"/>
    <w:rsid w:val="00950796"/>
    <w:rsid w:val="00950964"/>
    <w:rsid w:val="00950DC0"/>
    <w:rsid w:val="009512AE"/>
    <w:rsid w:val="009533B4"/>
    <w:rsid w:val="0095350A"/>
    <w:rsid w:val="00953D1F"/>
    <w:rsid w:val="0095499F"/>
    <w:rsid w:val="00955206"/>
    <w:rsid w:val="00955CAD"/>
    <w:rsid w:val="00955DC4"/>
    <w:rsid w:val="009565B1"/>
    <w:rsid w:val="00957560"/>
    <w:rsid w:val="009575DB"/>
    <w:rsid w:val="00960DBC"/>
    <w:rsid w:val="009649C0"/>
    <w:rsid w:val="00970B85"/>
    <w:rsid w:val="009710BC"/>
    <w:rsid w:val="009716BA"/>
    <w:rsid w:val="009740C6"/>
    <w:rsid w:val="00974C41"/>
    <w:rsid w:val="00976922"/>
    <w:rsid w:val="00977A17"/>
    <w:rsid w:val="00980401"/>
    <w:rsid w:val="00980742"/>
    <w:rsid w:val="009819F8"/>
    <w:rsid w:val="0098353D"/>
    <w:rsid w:val="009843A3"/>
    <w:rsid w:val="009855F5"/>
    <w:rsid w:val="00985C96"/>
    <w:rsid w:val="00986999"/>
    <w:rsid w:val="00987BED"/>
    <w:rsid w:val="009937CB"/>
    <w:rsid w:val="009939FF"/>
    <w:rsid w:val="00993BD7"/>
    <w:rsid w:val="009946B4"/>
    <w:rsid w:val="0099488D"/>
    <w:rsid w:val="00995567"/>
    <w:rsid w:val="009956D6"/>
    <w:rsid w:val="00996239"/>
    <w:rsid w:val="00996824"/>
    <w:rsid w:val="00996E19"/>
    <w:rsid w:val="009A0815"/>
    <w:rsid w:val="009A11D7"/>
    <w:rsid w:val="009A1586"/>
    <w:rsid w:val="009A20F6"/>
    <w:rsid w:val="009A24EE"/>
    <w:rsid w:val="009A24FF"/>
    <w:rsid w:val="009A25D8"/>
    <w:rsid w:val="009A2601"/>
    <w:rsid w:val="009A5318"/>
    <w:rsid w:val="009A55EE"/>
    <w:rsid w:val="009A59FA"/>
    <w:rsid w:val="009A64E8"/>
    <w:rsid w:val="009B0392"/>
    <w:rsid w:val="009B089E"/>
    <w:rsid w:val="009B2F5B"/>
    <w:rsid w:val="009B354A"/>
    <w:rsid w:val="009B42A6"/>
    <w:rsid w:val="009B5098"/>
    <w:rsid w:val="009B59D7"/>
    <w:rsid w:val="009B5A62"/>
    <w:rsid w:val="009B68A8"/>
    <w:rsid w:val="009B71DF"/>
    <w:rsid w:val="009C0AD1"/>
    <w:rsid w:val="009C3E99"/>
    <w:rsid w:val="009C408E"/>
    <w:rsid w:val="009C4213"/>
    <w:rsid w:val="009C757C"/>
    <w:rsid w:val="009C75FB"/>
    <w:rsid w:val="009D03AB"/>
    <w:rsid w:val="009D0D16"/>
    <w:rsid w:val="009D1E8B"/>
    <w:rsid w:val="009D286D"/>
    <w:rsid w:val="009D352E"/>
    <w:rsid w:val="009D399A"/>
    <w:rsid w:val="009D5387"/>
    <w:rsid w:val="009D6D6E"/>
    <w:rsid w:val="009E0B9A"/>
    <w:rsid w:val="009E1138"/>
    <w:rsid w:val="009E18B7"/>
    <w:rsid w:val="009E3168"/>
    <w:rsid w:val="009E35CE"/>
    <w:rsid w:val="009E4E33"/>
    <w:rsid w:val="009E70A8"/>
    <w:rsid w:val="009F1492"/>
    <w:rsid w:val="009F1CAC"/>
    <w:rsid w:val="009F3675"/>
    <w:rsid w:val="009F50B2"/>
    <w:rsid w:val="009F5375"/>
    <w:rsid w:val="009F54E6"/>
    <w:rsid w:val="009F5D1E"/>
    <w:rsid w:val="009F600F"/>
    <w:rsid w:val="009F7325"/>
    <w:rsid w:val="009F753C"/>
    <w:rsid w:val="00A02D67"/>
    <w:rsid w:val="00A04AFC"/>
    <w:rsid w:val="00A04B37"/>
    <w:rsid w:val="00A0543D"/>
    <w:rsid w:val="00A1006C"/>
    <w:rsid w:val="00A10D86"/>
    <w:rsid w:val="00A10DE8"/>
    <w:rsid w:val="00A111F7"/>
    <w:rsid w:val="00A112C1"/>
    <w:rsid w:val="00A11B4D"/>
    <w:rsid w:val="00A13794"/>
    <w:rsid w:val="00A13EF0"/>
    <w:rsid w:val="00A15AAD"/>
    <w:rsid w:val="00A16636"/>
    <w:rsid w:val="00A1680C"/>
    <w:rsid w:val="00A17B3F"/>
    <w:rsid w:val="00A21153"/>
    <w:rsid w:val="00A2159F"/>
    <w:rsid w:val="00A24406"/>
    <w:rsid w:val="00A24463"/>
    <w:rsid w:val="00A25507"/>
    <w:rsid w:val="00A26E6F"/>
    <w:rsid w:val="00A27355"/>
    <w:rsid w:val="00A305AB"/>
    <w:rsid w:val="00A30E2B"/>
    <w:rsid w:val="00A34501"/>
    <w:rsid w:val="00A348DC"/>
    <w:rsid w:val="00A369B0"/>
    <w:rsid w:val="00A4002E"/>
    <w:rsid w:val="00A4008A"/>
    <w:rsid w:val="00A403E7"/>
    <w:rsid w:val="00A40D15"/>
    <w:rsid w:val="00A41CBA"/>
    <w:rsid w:val="00A42F95"/>
    <w:rsid w:val="00A43CE8"/>
    <w:rsid w:val="00A44A16"/>
    <w:rsid w:val="00A45318"/>
    <w:rsid w:val="00A45B2A"/>
    <w:rsid w:val="00A45CF3"/>
    <w:rsid w:val="00A4797B"/>
    <w:rsid w:val="00A479F4"/>
    <w:rsid w:val="00A5138F"/>
    <w:rsid w:val="00A52CC0"/>
    <w:rsid w:val="00A52E3C"/>
    <w:rsid w:val="00A547B0"/>
    <w:rsid w:val="00A551D9"/>
    <w:rsid w:val="00A558AA"/>
    <w:rsid w:val="00A61428"/>
    <w:rsid w:val="00A62740"/>
    <w:rsid w:val="00A63B26"/>
    <w:rsid w:val="00A6413D"/>
    <w:rsid w:val="00A659EA"/>
    <w:rsid w:val="00A65FD4"/>
    <w:rsid w:val="00A66596"/>
    <w:rsid w:val="00A6725C"/>
    <w:rsid w:val="00A717C8"/>
    <w:rsid w:val="00A75F69"/>
    <w:rsid w:val="00A76963"/>
    <w:rsid w:val="00A77703"/>
    <w:rsid w:val="00A778B4"/>
    <w:rsid w:val="00A8014E"/>
    <w:rsid w:val="00A80343"/>
    <w:rsid w:val="00A8131A"/>
    <w:rsid w:val="00A826A3"/>
    <w:rsid w:val="00A829A2"/>
    <w:rsid w:val="00A83309"/>
    <w:rsid w:val="00A84241"/>
    <w:rsid w:val="00A84694"/>
    <w:rsid w:val="00A8494F"/>
    <w:rsid w:val="00A872CC"/>
    <w:rsid w:val="00A87674"/>
    <w:rsid w:val="00A87943"/>
    <w:rsid w:val="00A902E2"/>
    <w:rsid w:val="00A9038C"/>
    <w:rsid w:val="00A91218"/>
    <w:rsid w:val="00A91CC9"/>
    <w:rsid w:val="00A931BA"/>
    <w:rsid w:val="00A94049"/>
    <w:rsid w:val="00A94289"/>
    <w:rsid w:val="00A948FF"/>
    <w:rsid w:val="00A970A0"/>
    <w:rsid w:val="00A97634"/>
    <w:rsid w:val="00A97B59"/>
    <w:rsid w:val="00AA0209"/>
    <w:rsid w:val="00AA02DB"/>
    <w:rsid w:val="00AA05BF"/>
    <w:rsid w:val="00AA0DCA"/>
    <w:rsid w:val="00AA326C"/>
    <w:rsid w:val="00AA5110"/>
    <w:rsid w:val="00AA512F"/>
    <w:rsid w:val="00AA6F2D"/>
    <w:rsid w:val="00AA7338"/>
    <w:rsid w:val="00AA7A31"/>
    <w:rsid w:val="00AB19BD"/>
    <w:rsid w:val="00AB288F"/>
    <w:rsid w:val="00AB2AC7"/>
    <w:rsid w:val="00AB2D26"/>
    <w:rsid w:val="00AB3F08"/>
    <w:rsid w:val="00AB551E"/>
    <w:rsid w:val="00AB7408"/>
    <w:rsid w:val="00AB7F05"/>
    <w:rsid w:val="00AC01C6"/>
    <w:rsid w:val="00AC030B"/>
    <w:rsid w:val="00AC0462"/>
    <w:rsid w:val="00AC16CF"/>
    <w:rsid w:val="00AC1CA4"/>
    <w:rsid w:val="00AC2E41"/>
    <w:rsid w:val="00AC32B6"/>
    <w:rsid w:val="00AC3BA3"/>
    <w:rsid w:val="00AC56CE"/>
    <w:rsid w:val="00AC5876"/>
    <w:rsid w:val="00AC5CC7"/>
    <w:rsid w:val="00AC6794"/>
    <w:rsid w:val="00AC77B2"/>
    <w:rsid w:val="00AC7B13"/>
    <w:rsid w:val="00AD19BF"/>
    <w:rsid w:val="00AD1C06"/>
    <w:rsid w:val="00AD2075"/>
    <w:rsid w:val="00AD20E1"/>
    <w:rsid w:val="00AD217C"/>
    <w:rsid w:val="00AD2894"/>
    <w:rsid w:val="00AD29F7"/>
    <w:rsid w:val="00AD2C8F"/>
    <w:rsid w:val="00AD2DA1"/>
    <w:rsid w:val="00AD2E2E"/>
    <w:rsid w:val="00AD5398"/>
    <w:rsid w:val="00AD61B8"/>
    <w:rsid w:val="00AD668A"/>
    <w:rsid w:val="00AD77F9"/>
    <w:rsid w:val="00AD7D3B"/>
    <w:rsid w:val="00AE08AF"/>
    <w:rsid w:val="00AE176E"/>
    <w:rsid w:val="00AE2471"/>
    <w:rsid w:val="00AE2674"/>
    <w:rsid w:val="00AE569A"/>
    <w:rsid w:val="00AE5B08"/>
    <w:rsid w:val="00AE5ECA"/>
    <w:rsid w:val="00AE621C"/>
    <w:rsid w:val="00AE77E8"/>
    <w:rsid w:val="00AE7AB4"/>
    <w:rsid w:val="00AF04F3"/>
    <w:rsid w:val="00AF0CE6"/>
    <w:rsid w:val="00AF1905"/>
    <w:rsid w:val="00AF2A23"/>
    <w:rsid w:val="00AF31BE"/>
    <w:rsid w:val="00AF4810"/>
    <w:rsid w:val="00AF5263"/>
    <w:rsid w:val="00AF5415"/>
    <w:rsid w:val="00AF5D44"/>
    <w:rsid w:val="00AF5E90"/>
    <w:rsid w:val="00AF76D0"/>
    <w:rsid w:val="00AF7C7E"/>
    <w:rsid w:val="00B0093C"/>
    <w:rsid w:val="00B00B9B"/>
    <w:rsid w:val="00B00EFD"/>
    <w:rsid w:val="00B0100E"/>
    <w:rsid w:val="00B03089"/>
    <w:rsid w:val="00B03950"/>
    <w:rsid w:val="00B046CC"/>
    <w:rsid w:val="00B05711"/>
    <w:rsid w:val="00B05758"/>
    <w:rsid w:val="00B05E27"/>
    <w:rsid w:val="00B07277"/>
    <w:rsid w:val="00B0755A"/>
    <w:rsid w:val="00B10361"/>
    <w:rsid w:val="00B10695"/>
    <w:rsid w:val="00B11333"/>
    <w:rsid w:val="00B1340F"/>
    <w:rsid w:val="00B13AA6"/>
    <w:rsid w:val="00B13C4C"/>
    <w:rsid w:val="00B1462D"/>
    <w:rsid w:val="00B14760"/>
    <w:rsid w:val="00B16845"/>
    <w:rsid w:val="00B17187"/>
    <w:rsid w:val="00B17970"/>
    <w:rsid w:val="00B179A4"/>
    <w:rsid w:val="00B17A19"/>
    <w:rsid w:val="00B20177"/>
    <w:rsid w:val="00B20798"/>
    <w:rsid w:val="00B20FB5"/>
    <w:rsid w:val="00B211F6"/>
    <w:rsid w:val="00B21D45"/>
    <w:rsid w:val="00B21EEA"/>
    <w:rsid w:val="00B21F34"/>
    <w:rsid w:val="00B237B3"/>
    <w:rsid w:val="00B24D72"/>
    <w:rsid w:val="00B25780"/>
    <w:rsid w:val="00B257B6"/>
    <w:rsid w:val="00B2624C"/>
    <w:rsid w:val="00B26CC3"/>
    <w:rsid w:val="00B30764"/>
    <w:rsid w:val="00B30980"/>
    <w:rsid w:val="00B31063"/>
    <w:rsid w:val="00B312EC"/>
    <w:rsid w:val="00B32F03"/>
    <w:rsid w:val="00B33024"/>
    <w:rsid w:val="00B3374F"/>
    <w:rsid w:val="00B3607F"/>
    <w:rsid w:val="00B36129"/>
    <w:rsid w:val="00B36CD6"/>
    <w:rsid w:val="00B374FC"/>
    <w:rsid w:val="00B4058A"/>
    <w:rsid w:val="00B40692"/>
    <w:rsid w:val="00B4085B"/>
    <w:rsid w:val="00B420A6"/>
    <w:rsid w:val="00B424B9"/>
    <w:rsid w:val="00B42C30"/>
    <w:rsid w:val="00B42F81"/>
    <w:rsid w:val="00B44167"/>
    <w:rsid w:val="00B4418C"/>
    <w:rsid w:val="00B44221"/>
    <w:rsid w:val="00B44B06"/>
    <w:rsid w:val="00B4593C"/>
    <w:rsid w:val="00B45A77"/>
    <w:rsid w:val="00B45D00"/>
    <w:rsid w:val="00B45FB6"/>
    <w:rsid w:val="00B47F00"/>
    <w:rsid w:val="00B511C6"/>
    <w:rsid w:val="00B513E7"/>
    <w:rsid w:val="00B51610"/>
    <w:rsid w:val="00B520FF"/>
    <w:rsid w:val="00B521DF"/>
    <w:rsid w:val="00B522D3"/>
    <w:rsid w:val="00B52514"/>
    <w:rsid w:val="00B52A71"/>
    <w:rsid w:val="00B5477E"/>
    <w:rsid w:val="00B548F4"/>
    <w:rsid w:val="00B54A48"/>
    <w:rsid w:val="00B55050"/>
    <w:rsid w:val="00B5546F"/>
    <w:rsid w:val="00B55DEB"/>
    <w:rsid w:val="00B602E1"/>
    <w:rsid w:val="00B60BF1"/>
    <w:rsid w:val="00B60D5A"/>
    <w:rsid w:val="00B6274B"/>
    <w:rsid w:val="00B630FC"/>
    <w:rsid w:val="00B638C1"/>
    <w:rsid w:val="00B63EBB"/>
    <w:rsid w:val="00B63FA0"/>
    <w:rsid w:val="00B64782"/>
    <w:rsid w:val="00B64A74"/>
    <w:rsid w:val="00B65AC9"/>
    <w:rsid w:val="00B66B42"/>
    <w:rsid w:val="00B66EBB"/>
    <w:rsid w:val="00B6703A"/>
    <w:rsid w:val="00B677F6"/>
    <w:rsid w:val="00B704FA"/>
    <w:rsid w:val="00B7085D"/>
    <w:rsid w:val="00B70DD8"/>
    <w:rsid w:val="00B71F91"/>
    <w:rsid w:val="00B72968"/>
    <w:rsid w:val="00B72FA4"/>
    <w:rsid w:val="00B73189"/>
    <w:rsid w:val="00B7356F"/>
    <w:rsid w:val="00B74739"/>
    <w:rsid w:val="00B74FDA"/>
    <w:rsid w:val="00B8060B"/>
    <w:rsid w:val="00B80615"/>
    <w:rsid w:val="00B809B6"/>
    <w:rsid w:val="00B81274"/>
    <w:rsid w:val="00B8131E"/>
    <w:rsid w:val="00B817CB"/>
    <w:rsid w:val="00B82676"/>
    <w:rsid w:val="00B84078"/>
    <w:rsid w:val="00B849D1"/>
    <w:rsid w:val="00B84C7B"/>
    <w:rsid w:val="00B86D7F"/>
    <w:rsid w:val="00B87F3E"/>
    <w:rsid w:val="00B9167C"/>
    <w:rsid w:val="00B9297C"/>
    <w:rsid w:val="00B93860"/>
    <w:rsid w:val="00B93BFB"/>
    <w:rsid w:val="00B948D8"/>
    <w:rsid w:val="00B95690"/>
    <w:rsid w:val="00B95A70"/>
    <w:rsid w:val="00B95A9B"/>
    <w:rsid w:val="00B96C63"/>
    <w:rsid w:val="00BA0189"/>
    <w:rsid w:val="00BA1110"/>
    <w:rsid w:val="00BA1178"/>
    <w:rsid w:val="00BA3095"/>
    <w:rsid w:val="00BA4EB2"/>
    <w:rsid w:val="00BA57E7"/>
    <w:rsid w:val="00BB0D0F"/>
    <w:rsid w:val="00BB15E4"/>
    <w:rsid w:val="00BB1A22"/>
    <w:rsid w:val="00BB1DB1"/>
    <w:rsid w:val="00BB258D"/>
    <w:rsid w:val="00BB5016"/>
    <w:rsid w:val="00BB52B7"/>
    <w:rsid w:val="00BB5869"/>
    <w:rsid w:val="00BB7A4C"/>
    <w:rsid w:val="00BB7AFB"/>
    <w:rsid w:val="00BC0CFF"/>
    <w:rsid w:val="00BC1B4C"/>
    <w:rsid w:val="00BC1DD8"/>
    <w:rsid w:val="00BC227E"/>
    <w:rsid w:val="00BC24DD"/>
    <w:rsid w:val="00BC276E"/>
    <w:rsid w:val="00BC2DAD"/>
    <w:rsid w:val="00BC3CCC"/>
    <w:rsid w:val="00BC40FE"/>
    <w:rsid w:val="00BC592A"/>
    <w:rsid w:val="00BC69B8"/>
    <w:rsid w:val="00BC7618"/>
    <w:rsid w:val="00BC77C9"/>
    <w:rsid w:val="00BD0A5B"/>
    <w:rsid w:val="00BD0C17"/>
    <w:rsid w:val="00BD1C7E"/>
    <w:rsid w:val="00BD2ABB"/>
    <w:rsid w:val="00BD2BAE"/>
    <w:rsid w:val="00BD3E51"/>
    <w:rsid w:val="00BD3FD8"/>
    <w:rsid w:val="00BD47EB"/>
    <w:rsid w:val="00BD4B0A"/>
    <w:rsid w:val="00BD62DC"/>
    <w:rsid w:val="00BD788A"/>
    <w:rsid w:val="00BE0158"/>
    <w:rsid w:val="00BE0349"/>
    <w:rsid w:val="00BE30A3"/>
    <w:rsid w:val="00BE4133"/>
    <w:rsid w:val="00BE46ED"/>
    <w:rsid w:val="00BE6A41"/>
    <w:rsid w:val="00BE7B8F"/>
    <w:rsid w:val="00BF069F"/>
    <w:rsid w:val="00BF0C73"/>
    <w:rsid w:val="00BF0F5E"/>
    <w:rsid w:val="00BF19F8"/>
    <w:rsid w:val="00BF1ED4"/>
    <w:rsid w:val="00BF2B66"/>
    <w:rsid w:val="00BF3B42"/>
    <w:rsid w:val="00BF494D"/>
    <w:rsid w:val="00BF5B6E"/>
    <w:rsid w:val="00BF6132"/>
    <w:rsid w:val="00BF69DC"/>
    <w:rsid w:val="00C04171"/>
    <w:rsid w:val="00C05742"/>
    <w:rsid w:val="00C06C89"/>
    <w:rsid w:val="00C06FD0"/>
    <w:rsid w:val="00C10021"/>
    <w:rsid w:val="00C11F16"/>
    <w:rsid w:val="00C1320B"/>
    <w:rsid w:val="00C1410A"/>
    <w:rsid w:val="00C148B1"/>
    <w:rsid w:val="00C164DF"/>
    <w:rsid w:val="00C17320"/>
    <w:rsid w:val="00C17DD7"/>
    <w:rsid w:val="00C2019C"/>
    <w:rsid w:val="00C219EE"/>
    <w:rsid w:val="00C2256E"/>
    <w:rsid w:val="00C22600"/>
    <w:rsid w:val="00C231BA"/>
    <w:rsid w:val="00C23EB4"/>
    <w:rsid w:val="00C24894"/>
    <w:rsid w:val="00C248F9"/>
    <w:rsid w:val="00C27821"/>
    <w:rsid w:val="00C303BD"/>
    <w:rsid w:val="00C31020"/>
    <w:rsid w:val="00C325DF"/>
    <w:rsid w:val="00C3275E"/>
    <w:rsid w:val="00C33134"/>
    <w:rsid w:val="00C3361C"/>
    <w:rsid w:val="00C33818"/>
    <w:rsid w:val="00C33D54"/>
    <w:rsid w:val="00C3406B"/>
    <w:rsid w:val="00C34E35"/>
    <w:rsid w:val="00C34E5F"/>
    <w:rsid w:val="00C3637E"/>
    <w:rsid w:val="00C375F3"/>
    <w:rsid w:val="00C37EAA"/>
    <w:rsid w:val="00C37F43"/>
    <w:rsid w:val="00C40282"/>
    <w:rsid w:val="00C41C98"/>
    <w:rsid w:val="00C4247B"/>
    <w:rsid w:val="00C433A8"/>
    <w:rsid w:val="00C43A4D"/>
    <w:rsid w:val="00C455E3"/>
    <w:rsid w:val="00C45872"/>
    <w:rsid w:val="00C4671A"/>
    <w:rsid w:val="00C47BCA"/>
    <w:rsid w:val="00C50D8D"/>
    <w:rsid w:val="00C512C5"/>
    <w:rsid w:val="00C512E1"/>
    <w:rsid w:val="00C52343"/>
    <w:rsid w:val="00C5310F"/>
    <w:rsid w:val="00C533F9"/>
    <w:rsid w:val="00C55242"/>
    <w:rsid w:val="00C5555D"/>
    <w:rsid w:val="00C55B9B"/>
    <w:rsid w:val="00C577B5"/>
    <w:rsid w:val="00C600DD"/>
    <w:rsid w:val="00C608A9"/>
    <w:rsid w:val="00C611CD"/>
    <w:rsid w:val="00C615CF"/>
    <w:rsid w:val="00C617D8"/>
    <w:rsid w:val="00C618FB"/>
    <w:rsid w:val="00C61B2B"/>
    <w:rsid w:val="00C645F5"/>
    <w:rsid w:val="00C64668"/>
    <w:rsid w:val="00C65400"/>
    <w:rsid w:val="00C6588D"/>
    <w:rsid w:val="00C658A2"/>
    <w:rsid w:val="00C65B91"/>
    <w:rsid w:val="00C6686A"/>
    <w:rsid w:val="00C66C2B"/>
    <w:rsid w:val="00C66E94"/>
    <w:rsid w:val="00C70351"/>
    <w:rsid w:val="00C72E0B"/>
    <w:rsid w:val="00C7323F"/>
    <w:rsid w:val="00C745B0"/>
    <w:rsid w:val="00C76AE6"/>
    <w:rsid w:val="00C77095"/>
    <w:rsid w:val="00C776C4"/>
    <w:rsid w:val="00C8053C"/>
    <w:rsid w:val="00C81B33"/>
    <w:rsid w:val="00C83785"/>
    <w:rsid w:val="00C83F15"/>
    <w:rsid w:val="00C867F7"/>
    <w:rsid w:val="00C86EB8"/>
    <w:rsid w:val="00C91FAF"/>
    <w:rsid w:val="00C924CC"/>
    <w:rsid w:val="00C925E3"/>
    <w:rsid w:val="00C93663"/>
    <w:rsid w:val="00C9500D"/>
    <w:rsid w:val="00C95A06"/>
    <w:rsid w:val="00C96495"/>
    <w:rsid w:val="00C9652A"/>
    <w:rsid w:val="00CA28B5"/>
    <w:rsid w:val="00CA28C1"/>
    <w:rsid w:val="00CA3E04"/>
    <w:rsid w:val="00CA71DC"/>
    <w:rsid w:val="00CA73AE"/>
    <w:rsid w:val="00CA7DB1"/>
    <w:rsid w:val="00CB0A93"/>
    <w:rsid w:val="00CB1878"/>
    <w:rsid w:val="00CB1C04"/>
    <w:rsid w:val="00CB1F68"/>
    <w:rsid w:val="00CB213C"/>
    <w:rsid w:val="00CB29C9"/>
    <w:rsid w:val="00CB3434"/>
    <w:rsid w:val="00CB5150"/>
    <w:rsid w:val="00CB54DC"/>
    <w:rsid w:val="00CB6922"/>
    <w:rsid w:val="00CB798A"/>
    <w:rsid w:val="00CC04D1"/>
    <w:rsid w:val="00CC1712"/>
    <w:rsid w:val="00CC2C89"/>
    <w:rsid w:val="00CC3F70"/>
    <w:rsid w:val="00CC538E"/>
    <w:rsid w:val="00CC5D6F"/>
    <w:rsid w:val="00CD16AA"/>
    <w:rsid w:val="00CD217A"/>
    <w:rsid w:val="00CD233C"/>
    <w:rsid w:val="00CD2FCB"/>
    <w:rsid w:val="00CD3E68"/>
    <w:rsid w:val="00CD4225"/>
    <w:rsid w:val="00CD62B7"/>
    <w:rsid w:val="00CD66BD"/>
    <w:rsid w:val="00CD67C5"/>
    <w:rsid w:val="00CE0A44"/>
    <w:rsid w:val="00CE2049"/>
    <w:rsid w:val="00CE2BF7"/>
    <w:rsid w:val="00CE3097"/>
    <w:rsid w:val="00CE3D8C"/>
    <w:rsid w:val="00CF0701"/>
    <w:rsid w:val="00CF155C"/>
    <w:rsid w:val="00CF2C12"/>
    <w:rsid w:val="00CF32E1"/>
    <w:rsid w:val="00CF346A"/>
    <w:rsid w:val="00CF3542"/>
    <w:rsid w:val="00CF702E"/>
    <w:rsid w:val="00CF71FB"/>
    <w:rsid w:val="00CF7334"/>
    <w:rsid w:val="00CF73E8"/>
    <w:rsid w:val="00CF74E3"/>
    <w:rsid w:val="00D00B1A"/>
    <w:rsid w:val="00D02845"/>
    <w:rsid w:val="00D03EEA"/>
    <w:rsid w:val="00D04BFC"/>
    <w:rsid w:val="00D079C7"/>
    <w:rsid w:val="00D07C4A"/>
    <w:rsid w:val="00D10153"/>
    <w:rsid w:val="00D10D5B"/>
    <w:rsid w:val="00D1392C"/>
    <w:rsid w:val="00D15F28"/>
    <w:rsid w:val="00D17584"/>
    <w:rsid w:val="00D20C86"/>
    <w:rsid w:val="00D20D3B"/>
    <w:rsid w:val="00D212B7"/>
    <w:rsid w:val="00D21457"/>
    <w:rsid w:val="00D22750"/>
    <w:rsid w:val="00D24E0A"/>
    <w:rsid w:val="00D26E6C"/>
    <w:rsid w:val="00D275A6"/>
    <w:rsid w:val="00D306B9"/>
    <w:rsid w:val="00D30E79"/>
    <w:rsid w:val="00D3120E"/>
    <w:rsid w:val="00D3157A"/>
    <w:rsid w:val="00D31BED"/>
    <w:rsid w:val="00D33017"/>
    <w:rsid w:val="00D33033"/>
    <w:rsid w:val="00D33AFA"/>
    <w:rsid w:val="00D34D5E"/>
    <w:rsid w:val="00D35410"/>
    <w:rsid w:val="00D354E1"/>
    <w:rsid w:val="00D359CC"/>
    <w:rsid w:val="00D3601D"/>
    <w:rsid w:val="00D36C44"/>
    <w:rsid w:val="00D37343"/>
    <w:rsid w:val="00D405DB"/>
    <w:rsid w:val="00D409F3"/>
    <w:rsid w:val="00D40A18"/>
    <w:rsid w:val="00D40F31"/>
    <w:rsid w:val="00D41BC9"/>
    <w:rsid w:val="00D4202B"/>
    <w:rsid w:val="00D42C67"/>
    <w:rsid w:val="00D43AB9"/>
    <w:rsid w:val="00D43D13"/>
    <w:rsid w:val="00D44105"/>
    <w:rsid w:val="00D4455C"/>
    <w:rsid w:val="00D44883"/>
    <w:rsid w:val="00D46211"/>
    <w:rsid w:val="00D46344"/>
    <w:rsid w:val="00D472E1"/>
    <w:rsid w:val="00D518D9"/>
    <w:rsid w:val="00D52CA0"/>
    <w:rsid w:val="00D53EEC"/>
    <w:rsid w:val="00D55DB0"/>
    <w:rsid w:val="00D60A30"/>
    <w:rsid w:val="00D61789"/>
    <w:rsid w:val="00D62248"/>
    <w:rsid w:val="00D63643"/>
    <w:rsid w:val="00D636B4"/>
    <w:rsid w:val="00D63DB8"/>
    <w:rsid w:val="00D63E16"/>
    <w:rsid w:val="00D6416E"/>
    <w:rsid w:val="00D64F3C"/>
    <w:rsid w:val="00D67BCC"/>
    <w:rsid w:val="00D700B0"/>
    <w:rsid w:val="00D705C1"/>
    <w:rsid w:val="00D71278"/>
    <w:rsid w:val="00D71387"/>
    <w:rsid w:val="00D75CFF"/>
    <w:rsid w:val="00D7608B"/>
    <w:rsid w:val="00D760ED"/>
    <w:rsid w:val="00D760EF"/>
    <w:rsid w:val="00D7736E"/>
    <w:rsid w:val="00D80603"/>
    <w:rsid w:val="00D817AB"/>
    <w:rsid w:val="00D82F1D"/>
    <w:rsid w:val="00D83B1C"/>
    <w:rsid w:val="00D83E1E"/>
    <w:rsid w:val="00D848B8"/>
    <w:rsid w:val="00D848D3"/>
    <w:rsid w:val="00D84DB6"/>
    <w:rsid w:val="00D85042"/>
    <w:rsid w:val="00D85850"/>
    <w:rsid w:val="00D8657B"/>
    <w:rsid w:val="00D8699E"/>
    <w:rsid w:val="00D87CCC"/>
    <w:rsid w:val="00D90366"/>
    <w:rsid w:val="00D91162"/>
    <w:rsid w:val="00D92121"/>
    <w:rsid w:val="00D935A8"/>
    <w:rsid w:val="00D9410B"/>
    <w:rsid w:val="00D942E0"/>
    <w:rsid w:val="00D945CA"/>
    <w:rsid w:val="00D95173"/>
    <w:rsid w:val="00D9593A"/>
    <w:rsid w:val="00D95972"/>
    <w:rsid w:val="00D96C2D"/>
    <w:rsid w:val="00D975D0"/>
    <w:rsid w:val="00DA0B3B"/>
    <w:rsid w:val="00DA0D0E"/>
    <w:rsid w:val="00DA2231"/>
    <w:rsid w:val="00DA2F81"/>
    <w:rsid w:val="00DA3E79"/>
    <w:rsid w:val="00DA3FCE"/>
    <w:rsid w:val="00DA414C"/>
    <w:rsid w:val="00DA52F5"/>
    <w:rsid w:val="00DA5A9A"/>
    <w:rsid w:val="00DA71CA"/>
    <w:rsid w:val="00DA72B8"/>
    <w:rsid w:val="00DB14A1"/>
    <w:rsid w:val="00DB2309"/>
    <w:rsid w:val="00DB25D3"/>
    <w:rsid w:val="00DB4E3B"/>
    <w:rsid w:val="00DB57C0"/>
    <w:rsid w:val="00DB6D27"/>
    <w:rsid w:val="00DB7792"/>
    <w:rsid w:val="00DB7D8A"/>
    <w:rsid w:val="00DC04B6"/>
    <w:rsid w:val="00DC0F37"/>
    <w:rsid w:val="00DC13E6"/>
    <w:rsid w:val="00DC3398"/>
    <w:rsid w:val="00DC3A2D"/>
    <w:rsid w:val="00DC3EC3"/>
    <w:rsid w:val="00DC4327"/>
    <w:rsid w:val="00DC5D33"/>
    <w:rsid w:val="00DC676E"/>
    <w:rsid w:val="00DC6954"/>
    <w:rsid w:val="00DD08E6"/>
    <w:rsid w:val="00DD0ED1"/>
    <w:rsid w:val="00DD15A9"/>
    <w:rsid w:val="00DD2562"/>
    <w:rsid w:val="00DD3161"/>
    <w:rsid w:val="00DD31DE"/>
    <w:rsid w:val="00DE0957"/>
    <w:rsid w:val="00DE125F"/>
    <w:rsid w:val="00DE1970"/>
    <w:rsid w:val="00DE2167"/>
    <w:rsid w:val="00DE27ED"/>
    <w:rsid w:val="00DE2C06"/>
    <w:rsid w:val="00DE3918"/>
    <w:rsid w:val="00DE48C9"/>
    <w:rsid w:val="00DE5956"/>
    <w:rsid w:val="00DE7199"/>
    <w:rsid w:val="00DF00C3"/>
    <w:rsid w:val="00DF074D"/>
    <w:rsid w:val="00DF0D77"/>
    <w:rsid w:val="00DF204C"/>
    <w:rsid w:val="00DF3C00"/>
    <w:rsid w:val="00DF4B30"/>
    <w:rsid w:val="00DF6FBF"/>
    <w:rsid w:val="00DF72A2"/>
    <w:rsid w:val="00E007C6"/>
    <w:rsid w:val="00E01AAC"/>
    <w:rsid w:val="00E02F4D"/>
    <w:rsid w:val="00E03452"/>
    <w:rsid w:val="00E03BBB"/>
    <w:rsid w:val="00E04806"/>
    <w:rsid w:val="00E04B89"/>
    <w:rsid w:val="00E04E67"/>
    <w:rsid w:val="00E04F8A"/>
    <w:rsid w:val="00E065ED"/>
    <w:rsid w:val="00E10D10"/>
    <w:rsid w:val="00E10D59"/>
    <w:rsid w:val="00E1166E"/>
    <w:rsid w:val="00E13974"/>
    <w:rsid w:val="00E1415D"/>
    <w:rsid w:val="00E14B69"/>
    <w:rsid w:val="00E1636F"/>
    <w:rsid w:val="00E17090"/>
    <w:rsid w:val="00E1738E"/>
    <w:rsid w:val="00E206C3"/>
    <w:rsid w:val="00E21374"/>
    <w:rsid w:val="00E22656"/>
    <w:rsid w:val="00E2267A"/>
    <w:rsid w:val="00E227D2"/>
    <w:rsid w:val="00E2425C"/>
    <w:rsid w:val="00E243FE"/>
    <w:rsid w:val="00E24FDD"/>
    <w:rsid w:val="00E25278"/>
    <w:rsid w:val="00E3059D"/>
    <w:rsid w:val="00E319DE"/>
    <w:rsid w:val="00E31B81"/>
    <w:rsid w:val="00E329BC"/>
    <w:rsid w:val="00E32A35"/>
    <w:rsid w:val="00E35D1A"/>
    <w:rsid w:val="00E3632A"/>
    <w:rsid w:val="00E3648C"/>
    <w:rsid w:val="00E364ED"/>
    <w:rsid w:val="00E41FCB"/>
    <w:rsid w:val="00E423CA"/>
    <w:rsid w:val="00E42927"/>
    <w:rsid w:val="00E429CF"/>
    <w:rsid w:val="00E43091"/>
    <w:rsid w:val="00E44259"/>
    <w:rsid w:val="00E4494F"/>
    <w:rsid w:val="00E44ABC"/>
    <w:rsid w:val="00E464D6"/>
    <w:rsid w:val="00E46CF5"/>
    <w:rsid w:val="00E47307"/>
    <w:rsid w:val="00E474E2"/>
    <w:rsid w:val="00E4757A"/>
    <w:rsid w:val="00E50B1E"/>
    <w:rsid w:val="00E51A73"/>
    <w:rsid w:val="00E52280"/>
    <w:rsid w:val="00E526F3"/>
    <w:rsid w:val="00E532D2"/>
    <w:rsid w:val="00E5338E"/>
    <w:rsid w:val="00E541D4"/>
    <w:rsid w:val="00E546A6"/>
    <w:rsid w:val="00E54AA1"/>
    <w:rsid w:val="00E54F66"/>
    <w:rsid w:val="00E55E37"/>
    <w:rsid w:val="00E6047B"/>
    <w:rsid w:val="00E6124F"/>
    <w:rsid w:val="00E62D1E"/>
    <w:rsid w:val="00E64578"/>
    <w:rsid w:val="00E65400"/>
    <w:rsid w:val="00E656D9"/>
    <w:rsid w:val="00E65756"/>
    <w:rsid w:val="00E66CB5"/>
    <w:rsid w:val="00E6733C"/>
    <w:rsid w:val="00E70036"/>
    <w:rsid w:val="00E71A99"/>
    <w:rsid w:val="00E7335E"/>
    <w:rsid w:val="00E75B55"/>
    <w:rsid w:val="00E75F4F"/>
    <w:rsid w:val="00E76848"/>
    <w:rsid w:val="00E7697C"/>
    <w:rsid w:val="00E76D80"/>
    <w:rsid w:val="00E76E0E"/>
    <w:rsid w:val="00E76F30"/>
    <w:rsid w:val="00E8044A"/>
    <w:rsid w:val="00E81B19"/>
    <w:rsid w:val="00E81F85"/>
    <w:rsid w:val="00E820B6"/>
    <w:rsid w:val="00E85629"/>
    <w:rsid w:val="00E85E43"/>
    <w:rsid w:val="00E90B70"/>
    <w:rsid w:val="00E911AB"/>
    <w:rsid w:val="00E92F89"/>
    <w:rsid w:val="00E93533"/>
    <w:rsid w:val="00E9431C"/>
    <w:rsid w:val="00E947D1"/>
    <w:rsid w:val="00E95213"/>
    <w:rsid w:val="00E9521D"/>
    <w:rsid w:val="00E969CB"/>
    <w:rsid w:val="00E9704F"/>
    <w:rsid w:val="00E97D9A"/>
    <w:rsid w:val="00EA0357"/>
    <w:rsid w:val="00EA1221"/>
    <w:rsid w:val="00EA1D14"/>
    <w:rsid w:val="00EA27C1"/>
    <w:rsid w:val="00EA2C8C"/>
    <w:rsid w:val="00EA320F"/>
    <w:rsid w:val="00EA3856"/>
    <w:rsid w:val="00EA6048"/>
    <w:rsid w:val="00EA6931"/>
    <w:rsid w:val="00EA7DB8"/>
    <w:rsid w:val="00EA7E4D"/>
    <w:rsid w:val="00EB0628"/>
    <w:rsid w:val="00EB072D"/>
    <w:rsid w:val="00EB1135"/>
    <w:rsid w:val="00EB1A82"/>
    <w:rsid w:val="00EB22B0"/>
    <w:rsid w:val="00EB28C9"/>
    <w:rsid w:val="00EB2B43"/>
    <w:rsid w:val="00EB2D93"/>
    <w:rsid w:val="00EB3922"/>
    <w:rsid w:val="00EC036D"/>
    <w:rsid w:val="00EC05EB"/>
    <w:rsid w:val="00EC19B7"/>
    <w:rsid w:val="00EC2A79"/>
    <w:rsid w:val="00EC3654"/>
    <w:rsid w:val="00EC37A0"/>
    <w:rsid w:val="00EC4169"/>
    <w:rsid w:val="00EC4B4F"/>
    <w:rsid w:val="00EC5117"/>
    <w:rsid w:val="00EC64FD"/>
    <w:rsid w:val="00EC6624"/>
    <w:rsid w:val="00ED564C"/>
    <w:rsid w:val="00ED6D54"/>
    <w:rsid w:val="00ED7E95"/>
    <w:rsid w:val="00ED7F0E"/>
    <w:rsid w:val="00EE001A"/>
    <w:rsid w:val="00EE1B1F"/>
    <w:rsid w:val="00EE2F12"/>
    <w:rsid w:val="00EE518D"/>
    <w:rsid w:val="00EE53CF"/>
    <w:rsid w:val="00EE5AF3"/>
    <w:rsid w:val="00EE661B"/>
    <w:rsid w:val="00EE6C69"/>
    <w:rsid w:val="00EE7699"/>
    <w:rsid w:val="00EF0209"/>
    <w:rsid w:val="00EF0754"/>
    <w:rsid w:val="00EF10A9"/>
    <w:rsid w:val="00EF2CB9"/>
    <w:rsid w:val="00EF3ABF"/>
    <w:rsid w:val="00EF5D96"/>
    <w:rsid w:val="00EF721E"/>
    <w:rsid w:val="00EF7FA9"/>
    <w:rsid w:val="00F01F52"/>
    <w:rsid w:val="00F0273D"/>
    <w:rsid w:val="00F03813"/>
    <w:rsid w:val="00F03AD7"/>
    <w:rsid w:val="00F04BBA"/>
    <w:rsid w:val="00F05125"/>
    <w:rsid w:val="00F079FD"/>
    <w:rsid w:val="00F1068E"/>
    <w:rsid w:val="00F1080C"/>
    <w:rsid w:val="00F1251E"/>
    <w:rsid w:val="00F1374F"/>
    <w:rsid w:val="00F137C8"/>
    <w:rsid w:val="00F13DAF"/>
    <w:rsid w:val="00F14926"/>
    <w:rsid w:val="00F14F35"/>
    <w:rsid w:val="00F1540E"/>
    <w:rsid w:val="00F162DF"/>
    <w:rsid w:val="00F1755B"/>
    <w:rsid w:val="00F223D6"/>
    <w:rsid w:val="00F22C19"/>
    <w:rsid w:val="00F22E31"/>
    <w:rsid w:val="00F22E6D"/>
    <w:rsid w:val="00F234C8"/>
    <w:rsid w:val="00F23C2E"/>
    <w:rsid w:val="00F23F0A"/>
    <w:rsid w:val="00F247EB"/>
    <w:rsid w:val="00F24A41"/>
    <w:rsid w:val="00F26744"/>
    <w:rsid w:val="00F26886"/>
    <w:rsid w:val="00F278D5"/>
    <w:rsid w:val="00F30D0F"/>
    <w:rsid w:val="00F315EC"/>
    <w:rsid w:val="00F31A18"/>
    <w:rsid w:val="00F35374"/>
    <w:rsid w:val="00F37B3D"/>
    <w:rsid w:val="00F414C4"/>
    <w:rsid w:val="00F4253A"/>
    <w:rsid w:val="00F43B5A"/>
    <w:rsid w:val="00F45FA5"/>
    <w:rsid w:val="00F4718E"/>
    <w:rsid w:val="00F47410"/>
    <w:rsid w:val="00F4773F"/>
    <w:rsid w:val="00F50DEC"/>
    <w:rsid w:val="00F52623"/>
    <w:rsid w:val="00F53198"/>
    <w:rsid w:val="00F535C5"/>
    <w:rsid w:val="00F53A59"/>
    <w:rsid w:val="00F55C57"/>
    <w:rsid w:val="00F56512"/>
    <w:rsid w:val="00F56908"/>
    <w:rsid w:val="00F56BFB"/>
    <w:rsid w:val="00F56E9F"/>
    <w:rsid w:val="00F56EE6"/>
    <w:rsid w:val="00F57287"/>
    <w:rsid w:val="00F60B9B"/>
    <w:rsid w:val="00F60F48"/>
    <w:rsid w:val="00F61C4E"/>
    <w:rsid w:val="00F630D9"/>
    <w:rsid w:val="00F630E9"/>
    <w:rsid w:val="00F64B0A"/>
    <w:rsid w:val="00F650EE"/>
    <w:rsid w:val="00F6585D"/>
    <w:rsid w:val="00F6662A"/>
    <w:rsid w:val="00F67A1F"/>
    <w:rsid w:val="00F67E05"/>
    <w:rsid w:val="00F70BAA"/>
    <w:rsid w:val="00F72105"/>
    <w:rsid w:val="00F7238A"/>
    <w:rsid w:val="00F72C40"/>
    <w:rsid w:val="00F72ECD"/>
    <w:rsid w:val="00F73288"/>
    <w:rsid w:val="00F73FE3"/>
    <w:rsid w:val="00F7540D"/>
    <w:rsid w:val="00F765C1"/>
    <w:rsid w:val="00F77F0D"/>
    <w:rsid w:val="00F803FF"/>
    <w:rsid w:val="00F8266B"/>
    <w:rsid w:val="00F830B6"/>
    <w:rsid w:val="00F837CB"/>
    <w:rsid w:val="00F8404E"/>
    <w:rsid w:val="00F84423"/>
    <w:rsid w:val="00F84D43"/>
    <w:rsid w:val="00F8596A"/>
    <w:rsid w:val="00F87AB7"/>
    <w:rsid w:val="00F87B33"/>
    <w:rsid w:val="00F87B70"/>
    <w:rsid w:val="00F9230D"/>
    <w:rsid w:val="00F92B75"/>
    <w:rsid w:val="00F93ED7"/>
    <w:rsid w:val="00F943E8"/>
    <w:rsid w:val="00F94B8F"/>
    <w:rsid w:val="00F95887"/>
    <w:rsid w:val="00F9640F"/>
    <w:rsid w:val="00F96B02"/>
    <w:rsid w:val="00F97849"/>
    <w:rsid w:val="00FA07B2"/>
    <w:rsid w:val="00FA18A1"/>
    <w:rsid w:val="00FA20E8"/>
    <w:rsid w:val="00FA3A45"/>
    <w:rsid w:val="00FA3C05"/>
    <w:rsid w:val="00FA3E2E"/>
    <w:rsid w:val="00FA40DD"/>
    <w:rsid w:val="00FA4BE3"/>
    <w:rsid w:val="00FA5E99"/>
    <w:rsid w:val="00FA6045"/>
    <w:rsid w:val="00FA6805"/>
    <w:rsid w:val="00FA718C"/>
    <w:rsid w:val="00FA739B"/>
    <w:rsid w:val="00FA7983"/>
    <w:rsid w:val="00FA7B1E"/>
    <w:rsid w:val="00FA7D5A"/>
    <w:rsid w:val="00FA7E99"/>
    <w:rsid w:val="00FB0E79"/>
    <w:rsid w:val="00FB0EBE"/>
    <w:rsid w:val="00FB1CBC"/>
    <w:rsid w:val="00FB23D8"/>
    <w:rsid w:val="00FB2C5C"/>
    <w:rsid w:val="00FB2E5E"/>
    <w:rsid w:val="00FB30CF"/>
    <w:rsid w:val="00FB400D"/>
    <w:rsid w:val="00FB4858"/>
    <w:rsid w:val="00FB50B2"/>
    <w:rsid w:val="00FB5C1C"/>
    <w:rsid w:val="00FB6580"/>
    <w:rsid w:val="00FB6CF7"/>
    <w:rsid w:val="00FB6D18"/>
    <w:rsid w:val="00FC06B2"/>
    <w:rsid w:val="00FC1040"/>
    <w:rsid w:val="00FC2DD0"/>
    <w:rsid w:val="00FC405F"/>
    <w:rsid w:val="00FC4CB2"/>
    <w:rsid w:val="00FC4E7B"/>
    <w:rsid w:val="00FC5584"/>
    <w:rsid w:val="00FC68F8"/>
    <w:rsid w:val="00FC73F0"/>
    <w:rsid w:val="00FC7BED"/>
    <w:rsid w:val="00FC7CB6"/>
    <w:rsid w:val="00FD1612"/>
    <w:rsid w:val="00FD2049"/>
    <w:rsid w:val="00FD5124"/>
    <w:rsid w:val="00FD5805"/>
    <w:rsid w:val="00FD6235"/>
    <w:rsid w:val="00FE186B"/>
    <w:rsid w:val="00FE2453"/>
    <w:rsid w:val="00FE2A29"/>
    <w:rsid w:val="00FE34BB"/>
    <w:rsid w:val="00FE51B8"/>
    <w:rsid w:val="00FE54AF"/>
    <w:rsid w:val="00FE63FA"/>
    <w:rsid w:val="00FE7584"/>
    <w:rsid w:val="00FE7686"/>
    <w:rsid w:val="00FE7BB6"/>
    <w:rsid w:val="00FF1AC5"/>
    <w:rsid w:val="00FF402F"/>
    <w:rsid w:val="00FF46AC"/>
    <w:rsid w:val="00FF4D9E"/>
    <w:rsid w:val="00FF5532"/>
    <w:rsid w:val="00FF6E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6" fill="f" fillcolor="white" stroke="f">
      <v:fill color="white" on="f"/>
      <v:stroke on="f"/>
      <o:colormru v:ext="edit" colors="#ddd"/>
    </o:shapedefaults>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0757"/>
    <w:rPr>
      <w:lang w:bidi="he-IL"/>
    </w:rPr>
  </w:style>
  <w:style w:type="paragraph" w:styleId="Titolo1">
    <w:name w:val="heading 1"/>
    <w:basedOn w:val="Normale"/>
    <w:next w:val="Normale"/>
    <w:qFormat/>
    <w:rsid w:val="00A0543D"/>
    <w:pPr>
      <w:keepNext/>
      <w:spacing w:before="240" w:after="60"/>
      <w:outlineLvl w:val="0"/>
    </w:pPr>
    <w:rPr>
      <w:rFonts w:ascii="Arial" w:hAnsi="Arial"/>
      <w:b/>
      <w:caps/>
      <w:kern w:val="28"/>
      <w:sz w:val="24"/>
      <w:szCs w:val="24"/>
    </w:rPr>
  </w:style>
  <w:style w:type="paragraph" w:styleId="Titolo2">
    <w:name w:val="heading 2"/>
    <w:basedOn w:val="Normale"/>
    <w:next w:val="Normale"/>
    <w:link w:val="Titolo2Carattere"/>
    <w:qFormat/>
    <w:rsid w:val="00DE7199"/>
    <w:pPr>
      <w:keepNext/>
      <w:spacing w:before="60" w:after="60"/>
      <w:outlineLvl w:val="1"/>
    </w:pPr>
    <w:rPr>
      <w:rFonts w:ascii="Arial" w:hAnsi="Arial"/>
      <w:b/>
      <w:caps/>
    </w:rPr>
  </w:style>
  <w:style w:type="paragraph" w:styleId="Titolo3">
    <w:name w:val="heading 3"/>
    <w:basedOn w:val="Normale"/>
    <w:next w:val="Normale"/>
    <w:link w:val="Titolo3Carattere"/>
    <w:qFormat/>
    <w:rsid w:val="00A0543D"/>
    <w:pPr>
      <w:keepNext/>
      <w:spacing w:after="60"/>
      <w:outlineLvl w:val="2"/>
    </w:pPr>
    <w:rPr>
      <w:rFonts w:ascii="Arial" w:hAnsi="Arial"/>
      <w:b/>
      <w:caps/>
    </w:rPr>
  </w:style>
  <w:style w:type="paragraph" w:styleId="Titolo4">
    <w:name w:val="heading 4"/>
    <w:basedOn w:val="Normale"/>
    <w:next w:val="Normale"/>
    <w:qFormat/>
    <w:pPr>
      <w:keepNext/>
      <w:ind w:right="878"/>
      <w:outlineLvl w:val="3"/>
    </w:pPr>
    <w:rPr>
      <w:rFonts w:ascii="Arial" w:hAnsi="Arial"/>
      <w:sz w:val="24"/>
    </w:rPr>
  </w:style>
  <w:style w:type="paragraph" w:styleId="Titolo5">
    <w:name w:val="heading 5"/>
    <w:basedOn w:val="Normale"/>
    <w:next w:val="Normale"/>
    <w:qFormat/>
    <w:pPr>
      <w:keepNext/>
      <w:jc w:val="both"/>
      <w:outlineLvl w:val="4"/>
    </w:pPr>
    <w:rPr>
      <w:rFonts w:ascii="Arial" w:hAnsi="Arial"/>
      <w:sz w:val="24"/>
    </w:rPr>
  </w:style>
  <w:style w:type="paragraph" w:styleId="Titolo6">
    <w:name w:val="heading 6"/>
    <w:basedOn w:val="Normale"/>
    <w:next w:val="Normale"/>
    <w:qFormat/>
    <w:pPr>
      <w:keepNext/>
      <w:ind w:left="7513" w:hanging="7513"/>
      <w:jc w:val="both"/>
      <w:outlineLvl w:val="5"/>
    </w:pPr>
    <w:rPr>
      <w:rFonts w:ascii="Arial" w:hAnsi="Arial"/>
      <w:sz w:val="24"/>
    </w:rPr>
  </w:style>
  <w:style w:type="paragraph" w:styleId="Titolo7">
    <w:name w:val="heading 7"/>
    <w:basedOn w:val="Normale"/>
    <w:next w:val="Normale"/>
    <w:qFormat/>
    <w:pPr>
      <w:keepNext/>
      <w:ind w:left="6096"/>
      <w:jc w:val="both"/>
      <w:outlineLvl w:val="6"/>
    </w:pPr>
    <w:rPr>
      <w:sz w:val="24"/>
    </w:rPr>
  </w:style>
  <w:style w:type="paragraph" w:styleId="Titolo8">
    <w:name w:val="heading 8"/>
    <w:basedOn w:val="Normale"/>
    <w:next w:val="Normale"/>
    <w:qFormat/>
    <w:pPr>
      <w:keepNext/>
      <w:ind w:left="708" w:firstLine="708"/>
      <w:outlineLvl w:val="7"/>
    </w:pPr>
    <w:rPr>
      <w:rFonts w:ascii="Arial" w:hAnsi="Arial"/>
      <w:sz w:val="24"/>
    </w:rPr>
  </w:style>
  <w:style w:type="paragraph" w:styleId="Titolo9">
    <w:name w:val="heading 9"/>
    <w:basedOn w:val="Normale"/>
    <w:next w:val="Normale"/>
    <w:qFormat/>
    <w:pPr>
      <w:keepNext/>
      <w:outlineLvl w:val="8"/>
    </w:pPr>
    <w:rPr>
      <w:rFonts w:ascii="Arial" w:hAnsi="Arial" w:cs="Arial"/>
      <w:b/>
      <w:bC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delblocco">
    <w:name w:val="Block Text"/>
    <w:basedOn w:val="Normale"/>
    <w:pPr>
      <w:ind w:left="851" w:right="878"/>
      <w:jc w:val="both"/>
    </w:pPr>
    <w:rPr>
      <w:rFonts w:ascii="Arial" w:hAnsi="Arial"/>
      <w:sz w:val="24"/>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Corpotesto">
    <w:name w:val="Body Text"/>
    <w:basedOn w:val="Normale"/>
    <w:link w:val="CorpotestoCarattere"/>
    <w:rsid w:val="002208D7"/>
    <w:pPr>
      <w:jc w:val="both"/>
    </w:pPr>
    <w:rPr>
      <w:rFonts w:ascii="Arial" w:hAnsi="Arial"/>
    </w:rPr>
  </w:style>
  <w:style w:type="character" w:customStyle="1" w:styleId="CorpotestoCarattere">
    <w:name w:val="Corpo testo Carattere"/>
    <w:link w:val="Corpotesto"/>
    <w:rsid w:val="00CA71DC"/>
    <w:rPr>
      <w:rFonts w:ascii="Arial" w:hAnsi="Arial"/>
      <w:lang w:val="it-IT" w:eastAsia="it-IT" w:bidi="he-IL"/>
    </w:rPr>
  </w:style>
  <w:style w:type="paragraph" w:styleId="Rientrocorpodeltesto">
    <w:name w:val="Body Text Indent"/>
    <w:basedOn w:val="Normale"/>
    <w:pPr>
      <w:ind w:left="708"/>
      <w:jc w:val="both"/>
    </w:pPr>
    <w:rPr>
      <w:rFonts w:ascii="Arial" w:hAnsi="Arial"/>
      <w:sz w:val="24"/>
    </w:rPr>
  </w:style>
  <w:style w:type="paragraph" w:styleId="Corpodeltesto2">
    <w:name w:val="Body Text 2"/>
    <w:basedOn w:val="Normale"/>
    <w:rPr>
      <w:sz w:val="24"/>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styleId="Corpodeltesto3">
    <w:name w:val="Body Text 3"/>
    <w:basedOn w:val="Normale"/>
    <w:rPr>
      <w:rFonts w:ascii="Arial" w:hAnsi="Arial" w:cs="Arial"/>
      <w:b/>
      <w:bCs/>
      <w:sz w:val="24"/>
    </w:rPr>
  </w:style>
  <w:style w:type="paragraph" w:styleId="Rientrocorpodeltesto2">
    <w:name w:val="Body Text Indent 2"/>
    <w:basedOn w:val="Normale"/>
    <w:pPr>
      <w:ind w:left="1410" w:hanging="1410"/>
      <w:jc w:val="both"/>
    </w:pPr>
    <w:rPr>
      <w:rFonts w:ascii="Arial" w:hAnsi="Arial" w:cs="Arial"/>
      <w:sz w:val="24"/>
    </w:rPr>
  </w:style>
  <w:style w:type="paragraph" w:styleId="Testonotadichiusura">
    <w:name w:val="endnote text"/>
    <w:basedOn w:val="Normale"/>
    <w:semiHidden/>
    <w:rPr>
      <w:szCs w:val="24"/>
      <w:lang w:bidi="ar-SA"/>
    </w:rPr>
  </w:style>
  <w:style w:type="paragraph" w:styleId="Rientrocorpodeltesto3">
    <w:name w:val="Body Text Indent 3"/>
    <w:basedOn w:val="Normale"/>
    <w:pPr>
      <w:ind w:left="1276" w:hanging="1276"/>
      <w:jc w:val="both"/>
    </w:pPr>
    <w:rPr>
      <w:rFonts w:ascii="Arial" w:hAnsi="Arial" w:cs="Arial"/>
    </w:rPr>
  </w:style>
  <w:style w:type="character" w:styleId="Numeropagina">
    <w:name w:val="page number"/>
    <w:basedOn w:val="Carpredefinitoparagrafo"/>
  </w:style>
  <w:style w:type="table" w:styleId="Grigliatabella">
    <w:name w:val="Table Grid"/>
    <w:basedOn w:val="Tabellanormale"/>
    <w:rsid w:val="00E4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1">
    <w:name w:val="toc 1"/>
    <w:basedOn w:val="Normale"/>
    <w:next w:val="Normale"/>
    <w:autoRedefine/>
    <w:uiPriority w:val="39"/>
    <w:rsid w:val="005A71C9"/>
    <w:pPr>
      <w:spacing w:before="120" w:after="120"/>
    </w:pPr>
    <w:rPr>
      <w:b/>
      <w:bCs/>
      <w:caps/>
    </w:rPr>
  </w:style>
  <w:style w:type="paragraph" w:styleId="Sommario2">
    <w:name w:val="toc 2"/>
    <w:basedOn w:val="Normale"/>
    <w:next w:val="Normale"/>
    <w:autoRedefine/>
    <w:uiPriority w:val="39"/>
    <w:rsid w:val="005A71C9"/>
    <w:pPr>
      <w:ind w:left="200"/>
    </w:pPr>
    <w:rPr>
      <w:smallCaps/>
    </w:rPr>
  </w:style>
  <w:style w:type="paragraph" w:styleId="Sommario3">
    <w:name w:val="toc 3"/>
    <w:basedOn w:val="Normale"/>
    <w:next w:val="Normale"/>
    <w:autoRedefine/>
    <w:uiPriority w:val="39"/>
    <w:rsid w:val="00BC24DD"/>
    <w:pPr>
      <w:tabs>
        <w:tab w:val="right" w:leader="dot" w:pos="9563"/>
      </w:tabs>
    </w:pPr>
    <w:rPr>
      <w:iCs/>
    </w:rPr>
  </w:style>
  <w:style w:type="paragraph" w:styleId="Sommario4">
    <w:name w:val="toc 4"/>
    <w:basedOn w:val="Normale"/>
    <w:next w:val="Normale"/>
    <w:autoRedefine/>
    <w:semiHidden/>
    <w:rsid w:val="005A71C9"/>
    <w:pPr>
      <w:ind w:left="600"/>
    </w:pPr>
    <w:rPr>
      <w:sz w:val="18"/>
      <w:szCs w:val="18"/>
    </w:rPr>
  </w:style>
  <w:style w:type="paragraph" w:styleId="Sommario5">
    <w:name w:val="toc 5"/>
    <w:basedOn w:val="Normale"/>
    <w:next w:val="Normale"/>
    <w:autoRedefine/>
    <w:semiHidden/>
    <w:rsid w:val="005A71C9"/>
    <w:pPr>
      <w:ind w:left="800"/>
    </w:pPr>
    <w:rPr>
      <w:sz w:val="18"/>
      <w:szCs w:val="18"/>
    </w:rPr>
  </w:style>
  <w:style w:type="paragraph" w:styleId="Sommario6">
    <w:name w:val="toc 6"/>
    <w:basedOn w:val="Normale"/>
    <w:next w:val="Normale"/>
    <w:autoRedefine/>
    <w:semiHidden/>
    <w:rsid w:val="005A71C9"/>
    <w:pPr>
      <w:ind w:left="1000"/>
    </w:pPr>
    <w:rPr>
      <w:sz w:val="18"/>
      <w:szCs w:val="18"/>
    </w:rPr>
  </w:style>
  <w:style w:type="paragraph" w:styleId="Sommario7">
    <w:name w:val="toc 7"/>
    <w:basedOn w:val="Normale"/>
    <w:next w:val="Normale"/>
    <w:autoRedefine/>
    <w:semiHidden/>
    <w:rsid w:val="005A71C9"/>
    <w:pPr>
      <w:ind w:left="1200"/>
    </w:pPr>
    <w:rPr>
      <w:sz w:val="18"/>
      <w:szCs w:val="18"/>
    </w:rPr>
  </w:style>
  <w:style w:type="paragraph" w:styleId="Sommario8">
    <w:name w:val="toc 8"/>
    <w:basedOn w:val="Normale"/>
    <w:next w:val="Normale"/>
    <w:autoRedefine/>
    <w:semiHidden/>
    <w:rsid w:val="005A71C9"/>
    <w:pPr>
      <w:ind w:left="1400"/>
    </w:pPr>
    <w:rPr>
      <w:sz w:val="18"/>
      <w:szCs w:val="18"/>
    </w:rPr>
  </w:style>
  <w:style w:type="paragraph" w:styleId="Sommario9">
    <w:name w:val="toc 9"/>
    <w:basedOn w:val="Normale"/>
    <w:next w:val="Normale"/>
    <w:autoRedefine/>
    <w:semiHidden/>
    <w:rsid w:val="005A71C9"/>
    <w:pPr>
      <w:ind w:left="1600"/>
    </w:pPr>
    <w:rPr>
      <w:sz w:val="18"/>
      <w:szCs w:val="18"/>
    </w:rPr>
  </w:style>
  <w:style w:type="paragraph" w:customStyle="1" w:styleId="corpodeltesto">
    <w:name w:val="corpo del testo"/>
    <w:basedOn w:val="Normale"/>
    <w:rsid w:val="00AA7A31"/>
    <w:pPr>
      <w:jc w:val="both"/>
    </w:pPr>
    <w:rPr>
      <w:rFonts w:ascii="Arial" w:hAnsi="Arial"/>
      <w:sz w:val="24"/>
    </w:rPr>
  </w:style>
  <w:style w:type="paragraph" w:styleId="Testonotaapidipagina">
    <w:name w:val="footnote text"/>
    <w:basedOn w:val="Normale"/>
    <w:semiHidden/>
    <w:rsid w:val="00AA7A31"/>
  </w:style>
  <w:style w:type="paragraph" w:customStyle="1" w:styleId="Corpodeltesto21">
    <w:name w:val="Corpo del testo 21"/>
    <w:basedOn w:val="Normale"/>
    <w:rsid w:val="00AA7A31"/>
    <w:pPr>
      <w:overflowPunct w:val="0"/>
      <w:autoSpaceDE w:val="0"/>
      <w:autoSpaceDN w:val="0"/>
      <w:adjustRightInd w:val="0"/>
      <w:ind w:left="-567"/>
      <w:jc w:val="both"/>
      <w:textAlignment w:val="baseline"/>
    </w:pPr>
    <w:rPr>
      <w:rFonts w:ascii="Courier New" w:hAnsi="Courier New"/>
      <w:sz w:val="22"/>
    </w:rPr>
  </w:style>
  <w:style w:type="paragraph" w:styleId="Indicedellefigure">
    <w:name w:val="table of figures"/>
    <w:basedOn w:val="Normale"/>
    <w:next w:val="Normale"/>
    <w:semiHidden/>
    <w:rsid w:val="00AA7A31"/>
    <w:pPr>
      <w:ind w:left="400" w:hanging="400"/>
    </w:pPr>
  </w:style>
  <w:style w:type="paragraph" w:styleId="Testofumetto">
    <w:name w:val="Balloon Text"/>
    <w:basedOn w:val="Normale"/>
    <w:link w:val="TestofumettoCarattere"/>
    <w:rsid w:val="0039474C"/>
    <w:rPr>
      <w:rFonts w:ascii="Tahoma" w:hAnsi="Tahoma" w:cs="Tahoma"/>
      <w:sz w:val="16"/>
      <w:szCs w:val="16"/>
    </w:rPr>
  </w:style>
  <w:style w:type="character" w:customStyle="1" w:styleId="TestofumettoCarattere">
    <w:name w:val="Testo fumetto Carattere"/>
    <w:link w:val="Testofumetto"/>
    <w:rsid w:val="0039474C"/>
    <w:rPr>
      <w:rFonts w:ascii="Tahoma" w:hAnsi="Tahoma" w:cs="Tahoma"/>
      <w:sz w:val="16"/>
      <w:szCs w:val="16"/>
      <w:lang w:bidi="he-IL"/>
    </w:rPr>
  </w:style>
  <w:style w:type="character" w:customStyle="1" w:styleId="CorpodeltestoCarattere">
    <w:name w:val="Corpo del testo Carattere"/>
    <w:rsid w:val="003E3B1A"/>
    <w:rPr>
      <w:rFonts w:ascii="Arial" w:hAnsi="Arial"/>
      <w:lang w:val="it-IT" w:eastAsia="it-IT" w:bidi="he-IL"/>
    </w:rPr>
  </w:style>
  <w:style w:type="paragraph" w:styleId="Paragrafoelenco">
    <w:name w:val="List Paragraph"/>
    <w:basedOn w:val="Normale"/>
    <w:uiPriority w:val="34"/>
    <w:qFormat/>
    <w:rsid w:val="000A1E9F"/>
    <w:pPr>
      <w:ind w:left="708"/>
    </w:pPr>
  </w:style>
  <w:style w:type="character" w:customStyle="1" w:styleId="Titolo3Carattere">
    <w:name w:val="Titolo 3 Carattere"/>
    <w:link w:val="Titolo3"/>
    <w:rsid w:val="00C776C4"/>
    <w:rPr>
      <w:rFonts w:ascii="Arial" w:hAnsi="Arial"/>
      <w:b/>
      <w:caps/>
      <w:lang w:bidi="he-IL"/>
    </w:rPr>
  </w:style>
  <w:style w:type="character" w:customStyle="1" w:styleId="Titolo2Carattere">
    <w:name w:val="Titolo 2 Carattere"/>
    <w:basedOn w:val="Carpredefinitoparagrafo"/>
    <w:link w:val="Titolo2"/>
    <w:rsid w:val="00714D0D"/>
    <w:rPr>
      <w:rFonts w:ascii="Arial" w:hAnsi="Arial"/>
      <w:b/>
      <w:caps/>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0757"/>
    <w:rPr>
      <w:lang w:bidi="he-IL"/>
    </w:rPr>
  </w:style>
  <w:style w:type="paragraph" w:styleId="Titolo1">
    <w:name w:val="heading 1"/>
    <w:basedOn w:val="Normale"/>
    <w:next w:val="Normale"/>
    <w:qFormat/>
    <w:rsid w:val="00A0543D"/>
    <w:pPr>
      <w:keepNext/>
      <w:spacing w:before="240" w:after="60"/>
      <w:outlineLvl w:val="0"/>
    </w:pPr>
    <w:rPr>
      <w:rFonts w:ascii="Arial" w:hAnsi="Arial"/>
      <w:b/>
      <w:caps/>
      <w:kern w:val="28"/>
      <w:sz w:val="24"/>
      <w:szCs w:val="24"/>
    </w:rPr>
  </w:style>
  <w:style w:type="paragraph" w:styleId="Titolo2">
    <w:name w:val="heading 2"/>
    <w:basedOn w:val="Normale"/>
    <w:next w:val="Normale"/>
    <w:link w:val="Titolo2Carattere"/>
    <w:qFormat/>
    <w:rsid w:val="00DE7199"/>
    <w:pPr>
      <w:keepNext/>
      <w:spacing w:before="60" w:after="60"/>
      <w:outlineLvl w:val="1"/>
    </w:pPr>
    <w:rPr>
      <w:rFonts w:ascii="Arial" w:hAnsi="Arial"/>
      <w:b/>
      <w:caps/>
    </w:rPr>
  </w:style>
  <w:style w:type="paragraph" w:styleId="Titolo3">
    <w:name w:val="heading 3"/>
    <w:basedOn w:val="Normale"/>
    <w:next w:val="Normale"/>
    <w:link w:val="Titolo3Carattere"/>
    <w:qFormat/>
    <w:rsid w:val="00A0543D"/>
    <w:pPr>
      <w:keepNext/>
      <w:spacing w:after="60"/>
      <w:outlineLvl w:val="2"/>
    </w:pPr>
    <w:rPr>
      <w:rFonts w:ascii="Arial" w:hAnsi="Arial"/>
      <w:b/>
      <w:caps/>
    </w:rPr>
  </w:style>
  <w:style w:type="paragraph" w:styleId="Titolo4">
    <w:name w:val="heading 4"/>
    <w:basedOn w:val="Normale"/>
    <w:next w:val="Normale"/>
    <w:qFormat/>
    <w:pPr>
      <w:keepNext/>
      <w:ind w:right="878"/>
      <w:outlineLvl w:val="3"/>
    </w:pPr>
    <w:rPr>
      <w:rFonts w:ascii="Arial" w:hAnsi="Arial"/>
      <w:sz w:val="24"/>
    </w:rPr>
  </w:style>
  <w:style w:type="paragraph" w:styleId="Titolo5">
    <w:name w:val="heading 5"/>
    <w:basedOn w:val="Normale"/>
    <w:next w:val="Normale"/>
    <w:qFormat/>
    <w:pPr>
      <w:keepNext/>
      <w:jc w:val="both"/>
      <w:outlineLvl w:val="4"/>
    </w:pPr>
    <w:rPr>
      <w:rFonts w:ascii="Arial" w:hAnsi="Arial"/>
      <w:sz w:val="24"/>
    </w:rPr>
  </w:style>
  <w:style w:type="paragraph" w:styleId="Titolo6">
    <w:name w:val="heading 6"/>
    <w:basedOn w:val="Normale"/>
    <w:next w:val="Normale"/>
    <w:qFormat/>
    <w:pPr>
      <w:keepNext/>
      <w:ind w:left="7513" w:hanging="7513"/>
      <w:jc w:val="both"/>
      <w:outlineLvl w:val="5"/>
    </w:pPr>
    <w:rPr>
      <w:rFonts w:ascii="Arial" w:hAnsi="Arial"/>
      <w:sz w:val="24"/>
    </w:rPr>
  </w:style>
  <w:style w:type="paragraph" w:styleId="Titolo7">
    <w:name w:val="heading 7"/>
    <w:basedOn w:val="Normale"/>
    <w:next w:val="Normale"/>
    <w:qFormat/>
    <w:pPr>
      <w:keepNext/>
      <w:ind w:left="6096"/>
      <w:jc w:val="both"/>
      <w:outlineLvl w:val="6"/>
    </w:pPr>
    <w:rPr>
      <w:sz w:val="24"/>
    </w:rPr>
  </w:style>
  <w:style w:type="paragraph" w:styleId="Titolo8">
    <w:name w:val="heading 8"/>
    <w:basedOn w:val="Normale"/>
    <w:next w:val="Normale"/>
    <w:qFormat/>
    <w:pPr>
      <w:keepNext/>
      <w:ind w:left="708" w:firstLine="708"/>
      <w:outlineLvl w:val="7"/>
    </w:pPr>
    <w:rPr>
      <w:rFonts w:ascii="Arial" w:hAnsi="Arial"/>
      <w:sz w:val="24"/>
    </w:rPr>
  </w:style>
  <w:style w:type="paragraph" w:styleId="Titolo9">
    <w:name w:val="heading 9"/>
    <w:basedOn w:val="Normale"/>
    <w:next w:val="Normale"/>
    <w:qFormat/>
    <w:pPr>
      <w:keepNext/>
      <w:outlineLvl w:val="8"/>
    </w:pPr>
    <w:rPr>
      <w:rFonts w:ascii="Arial" w:hAnsi="Arial" w:cs="Arial"/>
      <w:b/>
      <w:bC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delblocco">
    <w:name w:val="Block Text"/>
    <w:basedOn w:val="Normale"/>
    <w:pPr>
      <w:ind w:left="851" w:right="878"/>
      <w:jc w:val="both"/>
    </w:pPr>
    <w:rPr>
      <w:rFonts w:ascii="Arial" w:hAnsi="Arial"/>
      <w:sz w:val="24"/>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Corpotesto">
    <w:name w:val="Body Text"/>
    <w:basedOn w:val="Normale"/>
    <w:link w:val="CorpotestoCarattere"/>
    <w:rsid w:val="002208D7"/>
    <w:pPr>
      <w:jc w:val="both"/>
    </w:pPr>
    <w:rPr>
      <w:rFonts w:ascii="Arial" w:hAnsi="Arial"/>
    </w:rPr>
  </w:style>
  <w:style w:type="character" w:customStyle="1" w:styleId="CorpotestoCarattere">
    <w:name w:val="Corpo testo Carattere"/>
    <w:link w:val="Corpotesto"/>
    <w:rsid w:val="00CA71DC"/>
    <w:rPr>
      <w:rFonts w:ascii="Arial" w:hAnsi="Arial"/>
      <w:lang w:val="it-IT" w:eastAsia="it-IT" w:bidi="he-IL"/>
    </w:rPr>
  </w:style>
  <w:style w:type="paragraph" w:styleId="Rientrocorpodeltesto">
    <w:name w:val="Body Text Indent"/>
    <w:basedOn w:val="Normale"/>
    <w:pPr>
      <w:ind w:left="708"/>
      <w:jc w:val="both"/>
    </w:pPr>
    <w:rPr>
      <w:rFonts w:ascii="Arial" w:hAnsi="Arial"/>
      <w:sz w:val="24"/>
    </w:rPr>
  </w:style>
  <w:style w:type="paragraph" w:styleId="Corpodeltesto2">
    <w:name w:val="Body Text 2"/>
    <w:basedOn w:val="Normale"/>
    <w:rPr>
      <w:sz w:val="24"/>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styleId="Corpodeltesto3">
    <w:name w:val="Body Text 3"/>
    <w:basedOn w:val="Normale"/>
    <w:rPr>
      <w:rFonts w:ascii="Arial" w:hAnsi="Arial" w:cs="Arial"/>
      <w:b/>
      <w:bCs/>
      <w:sz w:val="24"/>
    </w:rPr>
  </w:style>
  <w:style w:type="paragraph" w:styleId="Rientrocorpodeltesto2">
    <w:name w:val="Body Text Indent 2"/>
    <w:basedOn w:val="Normale"/>
    <w:pPr>
      <w:ind w:left="1410" w:hanging="1410"/>
      <w:jc w:val="both"/>
    </w:pPr>
    <w:rPr>
      <w:rFonts w:ascii="Arial" w:hAnsi="Arial" w:cs="Arial"/>
      <w:sz w:val="24"/>
    </w:rPr>
  </w:style>
  <w:style w:type="paragraph" w:styleId="Testonotadichiusura">
    <w:name w:val="endnote text"/>
    <w:basedOn w:val="Normale"/>
    <w:semiHidden/>
    <w:rPr>
      <w:szCs w:val="24"/>
      <w:lang w:bidi="ar-SA"/>
    </w:rPr>
  </w:style>
  <w:style w:type="paragraph" w:styleId="Rientrocorpodeltesto3">
    <w:name w:val="Body Text Indent 3"/>
    <w:basedOn w:val="Normale"/>
    <w:pPr>
      <w:ind w:left="1276" w:hanging="1276"/>
      <w:jc w:val="both"/>
    </w:pPr>
    <w:rPr>
      <w:rFonts w:ascii="Arial" w:hAnsi="Arial" w:cs="Arial"/>
    </w:rPr>
  </w:style>
  <w:style w:type="character" w:styleId="Numeropagina">
    <w:name w:val="page number"/>
    <w:basedOn w:val="Carpredefinitoparagrafo"/>
  </w:style>
  <w:style w:type="table" w:styleId="Grigliatabella">
    <w:name w:val="Table Grid"/>
    <w:basedOn w:val="Tabellanormale"/>
    <w:rsid w:val="00E4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1">
    <w:name w:val="toc 1"/>
    <w:basedOn w:val="Normale"/>
    <w:next w:val="Normale"/>
    <w:autoRedefine/>
    <w:uiPriority w:val="39"/>
    <w:rsid w:val="005A71C9"/>
    <w:pPr>
      <w:spacing w:before="120" w:after="120"/>
    </w:pPr>
    <w:rPr>
      <w:b/>
      <w:bCs/>
      <w:caps/>
    </w:rPr>
  </w:style>
  <w:style w:type="paragraph" w:styleId="Sommario2">
    <w:name w:val="toc 2"/>
    <w:basedOn w:val="Normale"/>
    <w:next w:val="Normale"/>
    <w:autoRedefine/>
    <w:uiPriority w:val="39"/>
    <w:rsid w:val="005A71C9"/>
    <w:pPr>
      <w:ind w:left="200"/>
    </w:pPr>
    <w:rPr>
      <w:smallCaps/>
    </w:rPr>
  </w:style>
  <w:style w:type="paragraph" w:styleId="Sommario3">
    <w:name w:val="toc 3"/>
    <w:basedOn w:val="Normale"/>
    <w:next w:val="Normale"/>
    <w:autoRedefine/>
    <w:uiPriority w:val="39"/>
    <w:rsid w:val="00BC24DD"/>
    <w:pPr>
      <w:tabs>
        <w:tab w:val="right" w:leader="dot" w:pos="9563"/>
      </w:tabs>
    </w:pPr>
    <w:rPr>
      <w:iCs/>
    </w:rPr>
  </w:style>
  <w:style w:type="paragraph" w:styleId="Sommario4">
    <w:name w:val="toc 4"/>
    <w:basedOn w:val="Normale"/>
    <w:next w:val="Normale"/>
    <w:autoRedefine/>
    <w:semiHidden/>
    <w:rsid w:val="005A71C9"/>
    <w:pPr>
      <w:ind w:left="600"/>
    </w:pPr>
    <w:rPr>
      <w:sz w:val="18"/>
      <w:szCs w:val="18"/>
    </w:rPr>
  </w:style>
  <w:style w:type="paragraph" w:styleId="Sommario5">
    <w:name w:val="toc 5"/>
    <w:basedOn w:val="Normale"/>
    <w:next w:val="Normale"/>
    <w:autoRedefine/>
    <w:semiHidden/>
    <w:rsid w:val="005A71C9"/>
    <w:pPr>
      <w:ind w:left="800"/>
    </w:pPr>
    <w:rPr>
      <w:sz w:val="18"/>
      <w:szCs w:val="18"/>
    </w:rPr>
  </w:style>
  <w:style w:type="paragraph" w:styleId="Sommario6">
    <w:name w:val="toc 6"/>
    <w:basedOn w:val="Normale"/>
    <w:next w:val="Normale"/>
    <w:autoRedefine/>
    <w:semiHidden/>
    <w:rsid w:val="005A71C9"/>
    <w:pPr>
      <w:ind w:left="1000"/>
    </w:pPr>
    <w:rPr>
      <w:sz w:val="18"/>
      <w:szCs w:val="18"/>
    </w:rPr>
  </w:style>
  <w:style w:type="paragraph" w:styleId="Sommario7">
    <w:name w:val="toc 7"/>
    <w:basedOn w:val="Normale"/>
    <w:next w:val="Normale"/>
    <w:autoRedefine/>
    <w:semiHidden/>
    <w:rsid w:val="005A71C9"/>
    <w:pPr>
      <w:ind w:left="1200"/>
    </w:pPr>
    <w:rPr>
      <w:sz w:val="18"/>
      <w:szCs w:val="18"/>
    </w:rPr>
  </w:style>
  <w:style w:type="paragraph" w:styleId="Sommario8">
    <w:name w:val="toc 8"/>
    <w:basedOn w:val="Normale"/>
    <w:next w:val="Normale"/>
    <w:autoRedefine/>
    <w:semiHidden/>
    <w:rsid w:val="005A71C9"/>
    <w:pPr>
      <w:ind w:left="1400"/>
    </w:pPr>
    <w:rPr>
      <w:sz w:val="18"/>
      <w:szCs w:val="18"/>
    </w:rPr>
  </w:style>
  <w:style w:type="paragraph" w:styleId="Sommario9">
    <w:name w:val="toc 9"/>
    <w:basedOn w:val="Normale"/>
    <w:next w:val="Normale"/>
    <w:autoRedefine/>
    <w:semiHidden/>
    <w:rsid w:val="005A71C9"/>
    <w:pPr>
      <w:ind w:left="1600"/>
    </w:pPr>
    <w:rPr>
      <w:sz w:val="18"/>
      <w:szCs w:val="18"/>
    </w:rPr>
  </w:style>
  <w:style w:type="paragraph" w:customStyle="1" w:styleId="corpodeltesto">
    <w:name w:val="corpo del testo"/>
    <w:basedOn w:val="Normale"/>
    <w:rsid w:val="00AA7A31"/>
    <w:pPr>
      <w:jc w:val="both"/>
    </w:pPr>
    <w:rPr>
      <w:rFonts w:ascii="Arial" w:hAnsi="Arial"/>
      <w:sz w:val="24"/>
    </w:rPr>
  </w:style>
  <w:style w:type="paragraph" w:styleId="Testonotaapidipagina">
    <w:name w:val="footnote text"/>
    <w:basedOn w:val="Normale"/>
    <w:semiHidden/>
    <w:rsid w:val="00AA7A31"/>
  </w:style>
  <w:style w:type="paragraph" w:customStyle="1" w:styleId="Corpodeltesto21">
    <w:name w:val="Corpo del testo 21"/>
    <w:basedOn w:val="Normale"/>
    <w:rsid w:val="00AA7A31"/>
    <w:pPr>
      <w:overflowPunct w:val="0"/>
      <w:autoSpaceDE w:val="0"/>
      <w:autoSpaceDN w:val="0"/>
      <w:adjustRightInd w:val="0"/>
      <w:ind w:left="-567"/>
      <w:jc w:val="both"/>
      <w:textAlignment w:val="baseline"/>
    </w:pPr>
    <w:rPr>
      <w:rFonts w:ascii="Courier New" w:hAnsi="Courier New"/>
      <w:sz w:val="22"/>
    </w:rPr>
  </w:style>
  <w:style w:type="paragraph" w:styleId="Indicedellefigure">
    <w:name w:val="table of figures"/>
    <w:basedOn w:val="Normale"/>
    <w:next w:val="Normale"/>
    <w:semiHidden/>
    <w:rsid w:val="00AA7A31"/>
    <w:pPr>
      <w:ind w:left="400" w:hanging="400"/>
    </w:pPr>
  </w:style>
  <w:style w:type="paragraph" w:styleId="Testofumetto">
    <w:name w:val="Balloon Text"/>
    <w:basedOn w:val="Normale"/>
    <w:link w:val="TestofumettoCarattere"/>
    <w:rsid w:val="0039474C"/>
    <w:rPr>
      <w:rFonts w:ascii="Tahoma" w:hAnsi="Tahoma" w:cs="Tahoma"/>
      <w:sz w:val="16"/>
      <w:szCs w:val="16"/>
    </w:rPr>
  </w:style>
  <w:style w:type="character" w:customStyle="1" w:styleId="TestofumettoCarattere">
    <w:name w:val="Testo fumetto Carattere"/>
    <w:link w:val="Testofumetto"/>
    <w:rsid w:val="0039474C"/>
    <w:rPr>
      <w:rFonts w:ascii="Tahoma" w:hAnsi="Tahoma" w:cs="Tahoma"/>
      <w:sz w:val="16"/>
      <w:szCs w:val="16"/>
      <w:lang w:bidi="he-IL"/>
    </w:rPr>
  </w:style>
  <w:style w:type="character" w:customStyle="1" w:styleId="CorpodeltestoCarattere">
    <w:name w:val="Corpo del testo Carattere"/>
    <w:rsid w:val="003E3B1A"/>
    <w:rPr>
      <w:rFonts w:ascii="Arial" w:hAnsi="Arial"/>
      <w:lang w:val="it-IT" w:eastAsia="it-IT" w:bidi="he-IL"/>
    </w:rPr>
  </w:style>
  <w:style w:type="paragraph" w:styleId="Paragrafoelenco">
    <w:name w:val="List Paragraph"/>
    <w:basedOn w:val="Normale"/>
    <w:uiPriority w:val="34"/>
    <w:qFormat/>
    <w:rsid w:val="000A1E9F"/>
    <w:pPr>
      <w:ind w:left="708"/>
    </w:pPr>
  </w:style>
  <w:style w:type="character" w:customStyle="1" w:styleId="Titolo3Carattere">
    <w:name w:val="Titolo 3 Carattere"/>
    <w:link w:val="Titolo3"/>
    <w:rsid w:val="00C776C4"/>
    <w:rPr>
      <w:rFonts w:ascii="Arial" w:hAnsi="Arial"/>
      <w:b/>
      <w:caps/>
      <w:lang w:bidi="he-IL"/>
    </w:rPr>
  </w:style>
  <w:style w:type="character" w:customStyle="1" w:styleId="Titolo2Carattere">
    <w:name w:val="Titolo 2 Carattere"/>
    <w:basedOn w:val="Carpredefinitoparagrafo"/>
    <w:link w:val="Titolo2"/>
    <w:rsid w:val="00714D0D"/>
    <w:rPr>
      <w:rFonts w:ascii="Arial" w:hAnsi="Arial"/>
      <w:b/>
      <w:caps/>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089117">
      <w:bodyDiv w:val="1"/>
      <w:marLeft w:val="0"/>
      <w:marRight w:val="0"/>
      <w:marTop w:val="0"/>
      <w:marBottom w:val="0"/>
      <w:divBdr>
        <w:top w:val="none" w:sz="0" w:space="0" w:color="auto"/>
        <w:left w:val="none" w:sz="0" w:space="0" w:color="auto"/>
        <w:bottom w:val="none" w:sz="0" w:space="0" w:color="auto"/>
        <w:right w:val="none" w:sz="0" w:space="0" w:color="auto"/>
      </w:divBdr>
      <w:divsChild>
        <w:div w:id="450906076">
          <w:marLeft w:val="0"/>
          <w:marRight w:val="0"/>
          <w:marTop w:val="0"/>
          <w:marBottom w:val="0"/>
          <w:divBdr>
            <w:top w:val="none" w:sz="0" w:space="0" w:color="auto"/>
            <w:left w:val="none" w:sz="0" w:space="0" w:color="auto"/>
            <w:bottom w:val="none" w:sz="0" w:space="0" w:color="auto"/>
            <w:right w:val="none" w:sz="0" w:space="0" w:color="auto"/>
          </w:divBdr>
        </w:div>
        <w:div w:id="747190902">
          <w:marLeft w:val="0"/>
          <w:marRight w:val="0"/>
          <w:marTop w:val="0"/>
          <w:marBottom w:val="0"/>
          <w:divBdr>
            <w:top w:val="none" w:sz="0" w:space="0" w:color="auto"/>
            <w:left w:val="none" w:sz="0" w:space="0" w:color="auto"/>
            <w:bottom w:val="none" w:sz="0" w:space="0" w:color="auto"/>
            <w:right w:val="none" w:sz="0" w:space="0" w:color="auto"/>
          </w:divBdr>
        </w:div>
        <w:div w:id="779032765">
          <w:marLeft w:val="0"/>
          <w:marRight w:val="0"/>
          <w:marTop w:val="0"/>
          <w:marBottom w:val="0"/>
          <w:divBdr>
            <w:top w:val="none" w:sz="0" w:space="0" w:color="auto"/>
            <w:left w:val="none" w:sz="0" w:space="0" w:color="auto"/>
            <w:bottom w:val="none" w:sz="0" w:space="0" w:color="auto"/>
            <w:right w:val="none" w:sz="0" w:space="0" w:color="auto"/>
          </w:divBdr>
        </w:div>
        <w:div w:id="1077899401">
          <w:marLeft w:val="0"/>
          <w:marRight w:val="0"/>
          <w:marTop w:val="0"/>
          <w:marBottom w:val="0"/>
          <w:divBdr>
            <w:top w:val="none" w:sz="0" w:space="0" w:color="auto"/>
            <w:left w:val="none" w:sz="0" w:space="0" w:color="auto"/>
            <w:bottom w:val="none" w:sz="0" w:space="0" w:color="auto"/>
            <w:right w:val="none" w:sz="0" w:space="0" w:color="auto"/>
          </w:divBdr>
        </w:div>
        <w:div w:id="1109086293">
          <w:marLeft w:val="0"/>
          <w:marRight w:val="0"/>
          <w:marTop w:val="0"/>
          <w:marBottom w:val="0"/>
          <w:divBdr>
            <w:top w:val="none" w:sz="0" w:space="0" w:color="auto"/>
            <w:left w:val="none" w:sz="0" w:space="0" w:color="auto"/>
            <w:bottom w:val="none" w:sz="0" w:space="0" w:color="auto"/>
            <w:right w:val="none" w:sz="0" w:space="0" w:color="auto"/>
          </w:divBdr>
        </w:div>
        <w:div w:id="1401126753">
          <w:marLeft w:val="0"/>
          <w:marRight w:val="0"/>
          <w:marTop w:val="0"/>
          <w:marBottom w:val="0"/>
          <w:divBdr>
            <w:top w:val="none" w:sz="0" w:space="0" w:color="auto"/>
            <w:left w:val="none" w:sz="0" w:space="0" w:color="auto"/>
            <w:bottom w:val="none" w:sz="0" w:space="0" w:color="auto"/>
            <w:right w:val="none" w:sz="0" w:space="0" w:color="auto"/>
          </w:divBdr>
        </w:div>
        <w:div w:id="1518497554">
          <w:marLeft w:val="0"/>
          <w:marRight w:val="0"/>
          <w:marTop w:val="0"/>
          <w:marBottom w:val="0"/>
          <w:divBdr>
            <w:top w:val="none" w:sz="0" w:space="0" w:color="auto"/>
            <w:left w:val="none" w:sz="0" w:space="0" w:color="auto"/>
            <w:bottom w:val="none" w:sz="0" w:space="0" w:color="auto"/>
            <w:right w:val="none" w:sz="0" w:space="0" w:color="auto"/>
          </w:divBdr>
        </w:div>
        <w:div w:id="1550653767">
          <w:marLeft w:val="0"/>
          <w:marRight w:val="0"/>
          <w:marTop w:val="0"/>
          <w:marBottom w:val="0"/>
          <w:divBdr>
            <w:top w:val="none" w:sz="0" w:space="0" w:color="auto"/>
            <w:left w:val="none" w:sz="0" w:space="0" w:color="auto"/>
            <w:bottom w:val="none" w:sz="0" w:space="0" w:color="auto"/>
            <w:right w:val="none" w:sz="0" w:space="0" w:color="auto"/>
          </w:divBdr>
        </w:div>
        <w:div w:id="1644969736">
          <w:marLeft w:val="0"/>
          <w:marRight w:val="0"/>
          <w:marTop w:val="0"/>
          <w:marBottom w:val="0"/>
          <w:divBdr>
            <w:top w:val="none" w:sz="0" w:space="0" w:color="auto"/>
            <w:left w:val="none" w:sz="0" w:space="0" w:color="auto"/>
            <w:bottom w:val="none" w:sz="0" w:space="0" w:color="auto"/>
            <w:right w:val="none" w:sz="0" w:space="0" w:color="auto"/>
          </w:divBdr>
        </w:div>
        <w:div w:id="1650792943">
          <w:marLeft w:val="0"/>
          <w:marRight w:val="0"/>
          <w:marTop w:val="0"/>
          <w:marBottom w:val="0"/>
          <w:divBdr>
            <w:top w:val="none" w:sz="0" w:space="0" w:color="auto"/>
            <w:left w:val="none" w:sz="0" w:space="0" w:color="auto"/>
            <w:bottom w:val="none" w:sz="0" w:space="0" w:color="auto"/>
            <w:right w:val="none" w:sz="0" w:space="0" w:color="auto"/>
          </w:divBdr>
        </w:div>
        <w:div w:id="1971398143">
          <w:marLeft w:val="0"/>
          <w:marRight w:val="0"/>
          <w:marTop w:val="0"/>
          <w:marBottom w:val="0"/>
          <w:divBdr>
            <w:top w:val="none" w:sz="0" w:space="0" w:color="auto"/>
            <w:left w:val="none" w:sz="0" w:space="0" w:color="auto"/>
            <w:bottom w:val="none" w:sz="0" w:space="0" w:color="auto"/>
            <w:right w:val="none" w:sz="0" w:space="0" w:color="auto"/>
          </w:divBdr>
        </w:div>
      </w:divsChild>
    </w:div>
    <w:div w:id="122456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MODELLI\CARTAIN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19A3E-1D2E-4542-956A-0B14FF65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CARTAINT.DOT</Template>
  <TotalTime>0</TotalTime>
  <Pages>13</Pages>
  <Words>3183</Words>
  <Characters>18144</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Spett.</vt:lpstr>
    </vt:vector>
  </TitlesOfParts>
  <Company>T2A</Company>
  <LinksUpToDate>false</LinksUpToDate>
  <CharactersWithSpaces>21285</CharactersWithSpaces>
  <SharedDoc>false</SharedDoc>
  <HLinks>
    <vt:vector size="168" baseType="variant">
      <vt:variant>
        <vt:i4>1966135</vt:i4>
      </vt:variant>
      <vt:variant>
        <vt:i4>164</vt:i4>
      </vt:variant>
      <vt:variant>
        <vt:i4>0</vt:i4>
      </vt:variant>
      <vt:variant>
        <vt:i4>5</vt:i4>
      </vt:variant>
      <vt:variant>
        <vt:lpwstr/>
      </vt:variant>
      <vt:variant>
        <vt:lpwstr>_Toc379648901</vt:lpwstr>
      </vt:variant>
      <vt:variant>
        <vt:i4>1966135</vt:i4>
      </vt:variant>
      <vt:variant>
        <vt:i4>158</vt:i4>
      </vt:variant>
      <vt:variant>
        <vt:i4>0</vt:i4>
      </vt:variant>
      <vt:variant>
        <vt:i4>5</vt:i4>
      </vt:variant>
      <vt:variant>
        <vt:lpwstr/>
      </vt:variant>
      <vt:variant>
        <vt:lpwstr>_Toc379648900</vt:lpwstr>
      </vt:variant>
      <vt:variant>
        <vt:i4>1507382</vt:i4>
      </vt:variant>
      <vt:variant>
        <vt:i4>152</vt:i4>
      </vt:variant>
      <vt:variant>
        <vt:i4>0</vt:i4>
      </vt:variant>
      <vt:variant>
        <vt:i4>5</vt:i4>
      </vt:variant>
      <vt:variant>
        <vt:lpwstr/>
      </vt:variant>
      <vt:variant>
        <vt:lpwstr>_Toc379648899</vt:lpwstr>
      </vt:variant>
      <vt:variant>
        <vt:i4>1507382</vt:i4>
      </vt:variant>
      <vt:variant>
        <vt:i4>146</vt:i4>
      </vt:variant>
      <vt:variant>
        <vt:i4>0</vt:i4>
      </vt:variant>
      <vt:variant>
        <vt:i4>5</vt:i4>
      </vt:variant>
      <vt:variant>
        <vt:lpwstr/>
      </vt:variant>
      <vt:variant>
        <vt:lpwstr>_Toc379648898</vt:lpwstr>
      </vt:variant>
      <vt:variant>
        <vt:i4>1507382</vt:i4>
      </vt:variant>
      <vt:variant>
        <vt:i4>140</vt:i4>
      </vt:variant>
      <vt:variant>
        <vt:i4>0</vt:i4>
      </vt:variant>
      <vt:variant>
        <vt:i4>5</vt:i4>
      </vt:variant>
      <vt:variant>
        <vt:lpwstr/>
      </vt:variant>
      <vt:variant>
        <vt:lpwstr>_Toc379648897</vt:lpwstr>
      </vt:variant>
      <vt:variant>
        <vt:i4>1507382</vt:i4>
      </vt:variant>
      <vt:variant>
        <vt:i4>134</vt:i4>
      </vt:variant>
      <vt:variant>
        <vt:i4>0</vt:i4>
      </vt:variant>
      <vt:variant>
        <vt:i4>5</vt:i4>
      </vt:variant>
      <vt:variant>
        <vt:lpwstr/>
      </vt:variant>
      <vt:variant>
        <vt:lpwstr>_Toc379648896</vt:lpwstr>
      </vt:variant>
      <vt:variant>
        <vt:i4>1507382</vt:i4>
      </vt:variant>
      <vt:variant>
        <vt:i4>128</vt:i4>
      </vt:variant>
      <vt:variant>
        <vt:i4>0</vt:i4>
      </vt:variant>
      <vt:variant>
        <vt:i4>5</vt:i4>
      </vt:variant>
      <vt:variant>
        <vt:lpwstr/>
      </vt:variant>
      <vt:variant>
        <vt:lpwstr>_Toc379648895</vt:lpwstr>
      </vt:variant>
      <vt:variant>
        <vt:i4>1507382</vt:i4>
      </vt:variant>
      <vt:variant>
        <vt:i4>122</vt:i4>
      </vt:variant>
      <vt:variant>
        <vt:i4>0</vt:i4>
      </vt:variant>
      <vt:variant>
        <vt:i4>5</vt:i4>
      </vt:variant>
      <vt:variant>
        <vt:lpwstr/>
      </vt:variant>
      <vt:variant>
        <vt:lpwstr>_Toc379648894</vt:lpwstr>
      </vt:variant>
      <vt:variant>
        <vt:i4>1507382</vt:i4>
      </vt:variant>
      <vt:variant>
        <vt:i4>116</vt:i4>
      </vt:variant>
      <vt:variant>
        <vt:i4>0</vt:i4>
      </vt:variant>
      <vt:variant>
        <vt:i4>5</vt:i4>
      </vt:variant>
      <vt:variant>
        <vt:lpwstr/>
      </vt:variant>
      <vt:variant>
        <vt:lpwstr>_Toc379648893</vt:lpwstr>
      </vt:variant>
      <vt:variant>
        <vt:i4>1507382</vt:i4>
      </vt:variant>
      <vt:variant>
        <vt:i4>110</vt:i4>
      </vt:variant>
      <vt:variant>
        <vt:i4>0</vt:i4>
      </vt:variant>
      <vt:variant>
        <vt:i4>5</vt:i4>
      </vt:variant>
      <vt:variant>
        <vt:lpwstr/>
      </vt:variant>
      <vt:variant>
        <vt:lpwstr>_Toc379648892</vt:lpwstr>
      </vt:variant>
      <vt:variant>
        <vt:i4>1507382</vt:i4>
      </vt:variant>
      <vt:variant>
        <vt:i4>104</vt:i4>
      </vt:variant>
      <vt:variant>
        <vt:i4>0</vt:i4>
      </vt:variant>
      <vt:variant>
        <vt:i4>5</vt:i4>
      </vt:variant>
      <vt:variant>
        <vt:lpwstr/>
      </vt:variant>
      <vt:variant>
        <vt:lpwstr>_Toc379648891</vt:lpwstr>
      </vt:variant>
      <vt:variant>
        <vt:i4>1507382</vt:i4>
      </vt:variant>
      <vt:variant>
        <vt:i4>98</vt:i4>
      </vt:variant>
      <vt:variant>
        <vt:i4>0</vt:i4>
      </vt:variant>
      <vt:variant>
        <vt:i4>5</vt:i4>
      </vt:variant>
      <vt:variant>
        <vt:lpwstr/>
      </vt:variant>
      <vt:variant>
        <vt:lpwstr>_Toc379648890</vt:lpwstr>
      </vt:variant>
      <vt:variant>
        <vt:i4>1441846</vt:i4>
      </vt:variant>
      <vt:variant>
        <vt:i4>92</vt:i4>
      </vt:variant>
      <vt:variant>
        <vt:i4>0</vt:i4>
      </vt:variant>
      <vt:variant>
        <vt:i4>5</vt:i4>
      </vt:variant>
      <vt:variant>
        <vt:lpwstr/>
      </vt:variant>
      <vt:variant>
        <vt:lpwstr>_Toc379648889</vt:lpwstr>
      </vt:variant>
      <vt:variant>
        <vt:i4>1441846</vt:i4>
      </vt:variant>
      <vt:variant>
        <vt:i4>86</vt:i4>
      </vt:variant>
      <vt:variant>
        <vt:i4>0</vt:i4>
      </vt:variant>
      <vt:variant>
        <vt:i4>5</vt:i4>
      </vt:variant>
      <vt:variant>
        <vt:lpwstr/>
      </vt:variant>
      <vt:variant>
        <vt:lpwstr>_Toc379648888</vt:lpwstr>
      </vt:variant>
      <vt:variant>
        <vt:i4>1441846</vt:i4>
      </vt:variant>
      <vt:variant>
        <vt:i4>80</vt:i4>
      </vt:variant>
      <vt:variant>
        <vt:i4>0</vt:i4>
      </vt:variant>
      <vt:variant>
        <vt:i4>5</vt:i4>
      </vt:variant>
      <vt:variant>
        <vt:lpwstr/>
      </vt:variant>
      <vt:variant>
        <vt:lpwstr>_Toc379648887</vt:lpwstr>
      </vt:variant>
      <vt:variant>
        <vt:i4>1441846</vt:i4>
      </vt:variant>
      <vt:variant>
        <vt:i4>74</vt:i4>
      </vt:variant>
      <vt:variant>
        <vt:i4>0</vt:i4>
      </vt:variant>
      <vt:variant>
        <vt:i4>5</vt:i4>
      </vt:variant>
      <vt:variant>
        <vt:lpwstr/>
      </vt:variant>
      <vt:variant>
        <vt:lpwstr>_Toc379648886</vt:lpwstr>
      </vt:variant>
      <vt:variant>
        <vt:i4>1441846</vt:i4>
      </vt:variant>
      <vt:variant>
        <vt:i4>68</vt:i4>
      </vt:variant>
      <vt:variant>
        <vt:i4>0</vt:i4>
      </vt:variant>
      <vt:variant>
        <vt:i4>5</vt:i4>
      </vt:variant>
      <vt:variant>
        <vt:lpwstr/>
      </vt:variant>
      <vt:variant>
        <vt:lpwstr>_Toc379648885</vt:lpwstr>
      </vt:variant>
      <vt:variant>
        <vt:i4>1441846</vt:i4>
      </vt:variant>
      <vt:variant>
        <vt:i4>62</vt:i4>
      </vt:variant>
      <vt:variant>
        <vt:i4>0</vt:i4>
      </vt:variant>
      <vt:variant>
        <vt:i4>5</vt:i4>
      </vt:variant>
      <vt:variant>
        <vt:lpwstr/>
      </vt:variant>
      <vt:variant>
        <vt:lpwstr>_Toc379648884</vt:lpwstr>
      </vt:variant>
      <vt:variant>
        <vt:i4>1441846</vt:i4>
      </vt:variant>
      <vt:variant>
        <vt:i4>56</vt:i4>
      </vt:variant>
      <vt:variant>
        <vt:i4>0</vt:i4>
      </vt:variant>
      <vt:variant>
        <vt:i4>5</vt:i4>
      </vt:variant>
      <vt:variant>
        <vt:lpwstr/>
      </vt:variant>
      <vt:variant>
        <vt:lpwstr>_Toc379648883</vt:lpwstr>
      </vt:variant>
      <vt:variant>
        <vt:i4>1441846</vt:i4>
      </vt:variant>
      <vt:variant>
        <vt:i4>50</vt:i4>
      </vt:variant>
      <vt:variant>
        <vt:i4>0</vt:i4>
      </vt:variant>
      <vt:variant>
        <vt:i4>5</vt:i4>
      </vt:variant>
      <vt:variant>
        <vt:lpwstr/>
      </vt:variant>
      <vt:variant>
        <vt:lpwstr>_Toc379648882</vt:lpwstr>
      </vt:variant>
      <vt:variant>
        <vt:i4>1441846</vt:i4>
      </vt:variant>
      <vt:variant>
        <vt:i4>44</vt:i4>
      </vt:variant>
      <vt:variant>
        <vt:i4>0</vt:i4>
      </vt:variant>
      <vt:variant>
        <vt:i4>5</vt:i4>
      </vt:variant>
      <vt:variant>
        <vt:lpwstr/>
      </vt:variant>
      <vt:variant>
        <vt:lpwstr>_Toc379648881</vt:lpwstr>
      </vt:variant>
      <vt:variant>
        <vt:i4>1441846</vt:i4>
      </vt:variant>
      <vt:variant>
        <vt:i4>38</vt:i4>
      </vt:variant>
      <vt:variant>
        <vt:i4>0</vt:i4>
      </vt:variant>
      <vt:variant>
        <vt:i4>5</vt:i4>
      </vt:variant>
      <vt:variant>
        <vt:lpwstr/>
      </vt:variant>
      <vt:variant>
        <vt:lpwstr>_Toc379648880</vt:lpwstr>
      </vt:variant>
      <vt:variant>
        <vt:i4>1638454</vt:i4>
      </vt:variant>
      <vt:variant>
        <vt:i4>32</vt:i4>
      </vt:variant>
      <vt:variant>
        <vt:i4>0</vt:i4>
      </vt:variant>
      <vt:variant>
        <vt:i4>5</vt:i4>
      </vt:variant>
      <vt:variant>
        <vt:lpwstr/>
      </vt:variant>
      <vt:variant>
        <vt:lpwstr>_Toc379648879</vt:lpwstr>
      </vt:variant>
      <vt:variant>
        <vt:i4>1638454</vt:i4>
      </vt:variant>
      <vt:variant>
        <vt:i4>26</vt:i4>
      </vt:variant>
      <vt:variant>
        <vt:i4>0</vt:i4>
      </vt:variant>
      <vt:variant>
        <vt:i4>5</vt:i4>
      </vt:variant>
      <vt:variant>
        <vt:lpwstr/>
      </vt:variant>
      <vt:variant>
        <vt:lpwstr>_Toc379648878</vt:lpwstr>
      </vt:variant>
      <vt:variant>
        <vt:i4>1638454</vt:i4>
      </vt:variant>
      <vt:variant>
        <vt:i4>20</vt:i4>
      </vt:variant>
      <vt:variant>
        <vt:i4>0</vt:i4>
      </vt:variant>
      <vt:variant>
        <vt:i4>5</vt:i4>
      </vt:variant>
      <vt:variant>
        <vt:lpwstr/>
      </vt:variant>
      <vt:variant>
        <vt:lpwstr>_Toc379648877</vt:lpwstr>
      </vt:variant>
      <vt:variant>
        <vt:i4>1638454</vt:i4>
      </vt:variant>
      <vt:variant>
        <vt:i4>14</vt:i4>
      </vt:variant>
      <vt:variant>
        <vt:i4>0</vt:i4>
      </vt:variant>
      <vt:variant>
        <vt:i4>5</vt:i4>
      </vt:variant>
      <vt:variant>
        <vt:lpwstr/>
      </vt:variant>
      <vt:variant>
        <vt:lpwstr>_Toc379648876</vt:lpwstr>
      </vt:variant>
      <vt:variant>
        <vt:i4>1638454</vt:i4>
      </vt:variant>
      <vt:variant>
        <vt:i4>8</vt:i4>
      </vt:variant>
      <vt:variant>
        <vt:i4>0</vt:i4>
      </vt:variant>
      <vt:variant>
        <vt:i4>5</vt:i4>
      </vt:variant>
      <vt:variant>
        <vt:lpwstr/>
      </vt:variant>
      <vt:variant>
        <vt:lpwstr>_Toc379648875</vt:lpwstr>
      </vt:variant>
      <vt:variant>
        <vt:i4>1638454</vt:i4>
      </vt:variant>
      <vt:variant>
        <vt:i4>2</vt:i4>
      </vt:variant>
      <vt:variant>
        <vt:i4>0</vt:i4>
      </vt:variant>
      <vt:variant>
        <vt:i4>5</vt:i4>
      </vt:variant>
      <vt:variant>
        <vt:lpwstr/>
      </vt:variant>
      <vt:variant>
        <vt:lpwstr>_Toc379648874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Spett.</dc:title>
  <dc:creator>Salvucci Gianpiero</dc:creator>
  <cp:lastModifiedBy>E. Gabrile</cp:lastModifiedBy>
  <cp:revision>2</cp:revision>
  <cp:lastPrinted>2015-08-04T10:40:00Z</cp:lastPrinted>
  <dcterms:created xsi:type="dcterms:W3CDTF">2016-02-08T15:26:00Z</dcterms:created>
  <dcterms:modified xsi:type="dcterms:W3CDTF">2016-02-08T15:26:00Z</dcterms:modified>
</cp:coreProperties>
</file>